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15594" w14:textId="77777777" w:rsidR="00081D13" w:rsidRPr="00353FDC" w:rsidRDefault="00FF25F7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FF25F7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FF25F7">
        <w:rPr>
          <w:rFonts w:ascii="Arial" w:hAnsi="Arial" w:cs="Arial"/>
        </w:rPr>
        <w:t>2026-06-09</w:t>
      </w:r>
    </w:p>
    <w:p w14:paraId="20ACC936" w14:textId="77777777" w:rsidR="00081D13" w:rsidRPr="00353FDC" w:rsidRDefault="00FF25F7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FF25F7">
        <w:rPr>
          <w:rFonts w:ascii="Arial" w:hAnsi="Arial" w:cs="Arial"/>
          <w:b/>
          <w:bCs/>
        </w:rPr>
        <w:t>Szpital Specjalistyczny im. Stefana Żeromskiego SP ZOZ w Krakowie</w:t>
      </w:r>
    </w:p>
    <w:p w14:paraId="1FAFEA2C" w14:textId="77777777" w:rsidR="00081D13" w:rsidRPr="00353FDC" w:rsidRDefault="00FF25F7" w:rsidP="00081D13">
      <w:pPr>
        <w:spacing w:line="360" w:lineRule="auto"/>
        <w:ind w:right="3969"/>
        <w:rPr>
          <w:rFonts w:ascii="Arial" w:hAnsi="Arial" w:cs="Arial"/>
        </w:rPr>
      </w:pPr>
      <w:r w:rsidRPr="00FF25F7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FF25F7">
        <w:rPr>
          <w:rFonts w:ascii="Arial" w:hAnsi="Arial" w:cs="Arial"/>
        </w:rPr>
        <w:t>66</w:t>
      </w:r>
    </w:p>
    <w:p w14:paraId="3AB74D63" w14:textId="77777777" w:rsidR="00081D13" w:rsidRPr="00353FDC" w:rsidRDefault="00FF25F7" w:rsidP="00081D13">
      <w:pPr>
        <w:ind w:right="3969"/>
        <w:rPr>
          <w:rFonts w:ascii="Arial" w:hAnsi="Arial" w:cs="Arial"/>
        </w:rPr>
      </w:pPr>
      <w:r w:rsidRPr="00FF25F7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FF25F7">
        <w:rPr>
          <w:rFonts w:ascii="Arial" w:hAnsi="Arial" w:cs="Arial"/>
        </w:rPr>
        <w:t>Kraków</w:t>
      </w:r>
    </w:p>
    <w:p w14:paraId="252099AC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EB412A1" w14:textId="77777777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31F1A10" w14:textId="64AD68AD" w:rsidR="00F326C7" w:rsidRPr="00524B34" w:rsidRDefault="00F326C7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DZP-271-31/25 – 635.MM</w:t>
      </w:r>
    </w:p>
    <w:p w14:paraId="0D3B9EB5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353FDC" w14:paraId="10292282" w14:textId="77777777" w:rsidTr="00C13EA9">
        <w:tc>
          <w:tcPr>
            <w:tcW w:w="10065" w:type="dxa"/>
            <w:shd w:val="clear" w:color="auto" w:fill="F2F2F2"/>
            <w:hideMark/>
          </w:tcPr>
          <w:p w14:paraId="43442EBD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9C1F036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51D955E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2AF7FD35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701F8302" w14:textId="77777777" w:rsidTr="00081D13">
        <w:tc>
          <w:tcPr>
            <w:tcW w:w="2269" w:type="dxa"/>
          </w:tcPr>
          <w:p w14:paraId="06B9ADBA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</w:tcPr>
          <w:p w14:paraId="1C4A7963" w14:textId="77777777" w:rsidR="00081D13" w:rsidRPr="00353FDC" w:rsidRDefault="00FF25F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F25F7">
              <w:rPr>
                <w:rFonts w:ascii="Arial" w:hAnsi="Arial" w:cs="Arial"/>
                <w:bCs/>
              </w:rPr>
              <w:t>Świadczenie usług żywienia pacjentów szpitala.</w:t>
            </w:r>
          </w:p>
        </w:tc>
      </w:tr>
      <w:tr w:rsidR="00FF25F7" w:rsidRPr="00353FDC" w14:paraId="6DE7F80B" w14:textId="77777777" w:rsidTr="00E6361A">
        <w:tc>
          <w:tcPr>
            <w:tcW w:w="2269" w:type="dxa"/>
          </w:tcPr>
          <w:p w14:paraId="03F1DED6" w14:textId="77777777" w:rsidR="00FF25F7" w:rsidRPr="00353FDC" w:rsidRDefault="00FF25F7" w:rsidP="00E636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</w:tcPr>
          <w:p w14:paraId="70FE7C00" w14:textId="77777777" w:rsidR="00FF25F7" w:rsidRPr="00353FDC" w:rsidRDefault="00FF25F7" w:rsidP="00E636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F25F7">
              <w:rPr>
                <w:rFonts w:ascii="Arial" w:hAnsi="Arial" w:cs="Arial"/>
                <w:bCs/>
              </w:rPr>
              <w:t>SZP-271-31/25</w:t>
            </w:r>
          </w:p>
        </w:tc>
      </w:tr>
    </w:tbl>
    <w:p w14:paraId="7723BB7F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30DD00EE" w14:textId="60BB958C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FF25F7" w:rsidRPr="00FF25F7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FF25F7" w:rsidRPr="00FF25F7">
        <w:rPr>
          <w:rFonts w:ascii="Arial" w:hAnsi="Arial" w:cs="Arial"/>
        </w:rPr>
        <w:t>(t.j. Dz. U. z 2024 r. poz. 1320 z p</w:t>
      </w:r>
      <w:r w:rsidR="00F326C7">
        <w:rPr>
          <w:rFonts w:ascii="Arial" w:hAnsi="Arial" w:cs="Arial"/>
        </w:rPr>
        <w:t>óź</w:t>
      </w:r>
      <w:r w:rsidR="00FF25F7" w:rsidRPr="00FF25F7">
        <w:rPr>
          <w:rFonts w:ascii="Arial" w:hAnsi="Arial" w:cs="Arial"/>
        </w:rPr>
        <w:t>n.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F25F7" w:rsidRPr="00E1738E" w14:paraId="29D266BA" w14:textId="77777777" w:rsidTr="00E6361A">
        <w:trPr>
          <w:cantSplit/>
        </w:trPr>
        <w:tc>
          <w:tcPr>
            <w:tcW w:w="10080" w:type="dxa"/>
          </w:tcPr>
          <w:p w14:paraId="297985CD" w14:textId="77777777" w:rsidR="00FF25F7" w:rsidRDefault="00FF25F7" w:rsidP="00E6361A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F25F7">
              <w:rPr>
                <w:rFonts w:ascii="Arial" w:hAnsi="Arial" w:cs="Arial"/>
                <w:b/>
              </w:rPr>
              <w:t>Catermed Sp. z o.o.</w:t>
            </w:r>
          </w:p>
          <w:p w14:paraId="360ECD0F" w14:textId="77777777" w:rsidR="00FF25F7" w:rsidRPr="00AC1F4A" w:rsidRDefault="00FF25F7" w:rsidP="00E6361A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F25F7">
              <w:rPr>
                <w:rFonts w:ascii="Arial" w:hAnsi="Arial" w:cs="Arial"/>
                <w:bCs/>
              </w:rPr>
              <w:t>Ogrodowa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F25F7">
              <w:rPr>
                <w:rFonts w:ascii="Arial" w:hAnsi="Arial" w:cs="Arial"/>
                <w:bCs/>
              </w:rPr>
              <w:t>15A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70DD8C24" w14:textId="77777777" w:rsidR="00FF25F7" w:rsidRPr="00E1738E" w:rsidRDefault="00FF25F7" w:rsidP="00E6361A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FF25F7">
              <w:rPr>
                <w:rFonts w:ascii="Arial" w:hAnsi="Arial" w:cs="Arial"/>
                <w:bCs/>
              </w:rPr>
              <w:t>91-065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F25F7">
              <w:rPr>
                <w:rFonts w:ascii="Arial" w:hAnsi="Arial" w:cs="Arial"/>
                <w:bCs/>
              </w:rPr>
              <w:t>Łódź</w:t>
            </w:r>
          </w:p>
          <w:p w14:paraId="7E563D28" w14:textId="77777777" w:rsidR="00FF25F7" w:rsidRPr="00BC506C" w:rsidRDefault="00FF25F7" w:rsidP="00E6361A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FF25F7">
              <w:rPr>
                <w:rFonts w:ascii="Arial" w:hAnsi="Arial" w:cs="Arial"/>
                <w:b/>
              </w:rPr>
              <w:t>18 648 996.41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4D751FF1" w14:textId="77777777" w:rsidR="00FF25F7" w:rsidRPr="00E1738E" w:rsidRDefault="00FF25F7" w:rsidP="00E6361A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2157367F" w14:textId="77777777" w:rsidR="00FF25F7" w:rsidRPr="00E1738E" w:rsidRDefault="00FF25F7" w:rsidP="00E636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F25F7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 późn.zm.) oraz jest najkorzystniejsza w kryteriach określonych w SWZ, tj. Cena 90%, rodzaj opakowań 10%</w:t>
            </w:r>
          </w:p>
        </w:tc>
      </w:tr>
    </w:tbl>
    <w:p w14:paraId="07BBB714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1418"/>
        <w:gridCol w:w="2126"/>
        <w:gridCol w:w="2693"/>
      </w:tblGrid>
      <w:tr w:rsidR="00F326C7" w:rsidRPr="008567C7" w14:paraId="6A5EDB02" w14:textId="77777777" w:rsidTr="003E773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76B3502" w14:textId="77777777" w:rsidR="00F326C7" w:rsidRPr="00553EDC" w:rsidRDefault="00F326C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6DD7726" w14:textId="77777777" w:rsidR="00F326C7" w:rsidRPr="00553EDC" w:rsidRDefault="00F326C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2930DC73" w14:textId="77777777" w:rsidR="00F326C7" w:rsidRPr="00553EDC" w:rsidRDefault="00F326C7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25F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5285F421" w14:textId="77777777" w:rsidR="00F326C7" w:rsidRPr="00553EDC" w:rsidRDefault="00F326C7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25F7">
              <w:rPr>
                <w:rFonts w:ascii="Arial" w:hAnsi="Arial" w:cs="Arial"/>
                <w:bCs/>
                <w:sz w:val="24"/>
                <w:szCs w:val="24"/>
              </w:rPr>
              <w:t>Rodzaj opakowań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140DA425" w14:textId="77777777" w:rsidR="00F326C7" w:rsidRPr="00553EDC" w:rsidRDefault="00F326C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326C7" w:rsidRPr="008567C7" w14:paraId="72875E94" w14:textId="77777777" w:rsidTr="003E7732">
        <w:tc>
          <w:tcPr>
            <w:tcW w:w="851" w:type="dxa"/>
            <w:vAlign w:val="center"/>
          </w:tcPr>
          <w:p w14:paraId="5404C513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551" w:type="dxa"/>
            <w:vAlign w:val="center"/>
          </w:tcPr>
          <w:p w14:paraId="56095293" w14:textId="77777777" w:rsidR="00F326C7" w:rsidRPr="00553EDC" w:rsidRDefault="00F326C7" w:rsidP="00E6361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F25F7">
              <w:rPr>
                <w:rFonts w:ascii="Arial" w:hAnsi="Arial" w:cs="Arial"/>
                <w:b/>
                <w:sz w:val="22"/>
                <w:szCs w:val="22"/>
              </w:rPr>
              <w:t>Catermed Sp. z o.o.</w:t>
            </w:r>
          </w:p>
          <w:p w14:paraId="3EB1C817" w14:textId="77777777" w:rsidR="00F326C7" w:rsidRPr="00553EDC" w:rsidRDefault="00F326C7" w:rsidP="00E6361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F25F7">
              <w:rPr>
                <w:rFonts w:ascii="Arial" w:hAnsi="Arial" w:cs="Arial"/>
                <w:bCs/>
                <w:sz w:val="22"/>
                <w:szCs w:val="22"/>
              </w:rPr>
              <w:t>Ogrodowa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F25F7">
              <w:rPr>
                <w:rFonts w:ascii="Arial" w:hAnsi="Arial" w:cs="Arial"/>
                <w:bCs/>
                <w:sz w:val="22"/>
                <w:szCs w:val="22"/>
              </w:rPr>
              <w:t>15A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555E968" w14:textId="77777777" w:rsidR="00F326C7" w:rsidRPr="00553EDC" w:rsidRDefault="00F326C7" w:rsidP="00E6361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F25F7">
              <w:rPr>
                <w:rFonts w:ascii="Arial" w:hAnsi="Arial" w:cs="Arial"/>
                <w:bCs/>
                <w:sz w:val="22"/>
                <w:szCs w:val="22"/>
              </w:rPr>
              <w:t>91-065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F25F7">
              <w:rPr>
                <w:rFonts w:ascii="Arial" w:hAnsi="Arial" w:cs="Arial"/>
                <w:bCs/>
                <w:sz w:val="22"/>
                <w:szCs w:val="22"/>
              </w:rPr>
              <w:t>Łódź</w:t>
            </w:r>
          </w:p>
        </w:tc>
        <w:tc>
          <w:tcPr>
            <w:tcW w:w="1418" w:type="dxa"/>
            <w:vAlign w:val="center"/>
          </w:tcPr>
          <w:p w14:paraId="0BE80676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  <w:tc>
          <w:tcPr>
            <w:tcW w:w="2126" w:type="dxa"/>
            <w:vAlign w:val="center"/>
          </w:tcPr>
          <w:p w14:paraId="5F4CA1E0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2693" w:type="dxa"/>
            <w:vAlign w:val="center"/>
          </w:tcPr>
          <w:p w14:paraId="41EE6AE3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326C7" w:rsidRPr="008567C7" w14:paraId="18937516" w14:textId="77777777" w:rsidTr="003E7732">
        <w:tc>
          <w:tcPr>
            <w:tcW w:w="851" w:type="dxa"/>
            <w:vAlign w:val="center"/>
          </w:tcPr>
          <w:p w14:paraId="4E4444FB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551" w:type="dxa"/>
            <w:vAlign w:val="center"/>
          </w:tcPr>
          <w:p w14:paraId="2C173CB5" w14:textId="77777777" w:rsidR="00F326C7" w:rsidRPr="00553EDC" w:rsidRDefault="00F326C7" w:rsidP="00E6361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F25F7">
              <w:rPr>
                <w:rFonts w:ascii="Arial" w:hAnsi="Arial" w:cs="Arial"/>
                <w:b/>
                <w:sz w:val="22"/>
                <w:szCs w:val="22"/>
              </w:rPr>
              <w:t>Wojciech Dubiel Poler</w:t>
            </w:r>
          </w:p>
          <w:p w14:paraId="1280B855" w14:textId="77777777" w:rsidR="00F326C7" w:rsidRPr="00553EDC" w:rsidRDefault="00F326C7" w:rsidP="00E6361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F25F7">
              <w:rPr>
                <w:rFonts w:ascii="Arial" w:hAnsi="Arial" w:cs="Arial"/>
                <w:bCs/>
                <w:sz w:val="22"/>
                <w:szCs w:val="22"/>
              </w:rPr>
              <w:t>Pilotów 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F25F7">
              <w:rPr>
                <w:rFonts w:ascii="Arial" w:hAnsi="Arial" w:cs="Arial"/>
                <w:bCs/>
                <w:sz w:val="22"/>
                <w:szCs w:val="22"/>
              </w:rPr>
              <w:t>C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F25F7">
              <w:rPr>
                <w:rFonts w:ascii="Arial" w:hAnsi="Arial" w:cs="Arial"/>
                <w:bCs/>
                <w:sz w:val="22"/>
                <w:szCs w:val="22"/>
              </w:rPr>
              <w:t>/19</w:t>
            </w:r>
          </w:p>
          <w:p w14:paraId="6F2C60C7" w14:textId="77777777" w:rsidR="00F326C7" w:rsidRPr="00553EDC" w:rsidRDefault="00F326C7" w:rsidP="00E6361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F25F7">
              <w:rPr>
                <w:rFonts w:ascii="Arial" w:hAnsi="Arial" w:cs="Arial"/>
                <w:bCs/>
                <w:sz w:val="22"/>
                <w:szCs w:val="22"/>
              </w:rPr>
              <w:t>31-462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F25F7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418" w:type="dxa"/>
            <w:vAlign w:val="center"/>
          </w:tcPr>
          <w:p w14:paraId="1489B293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 xml:space="preserve">  86,35</w:t>
            </w:r>
          </w:p>
        </w:tc>
        <w:tc>
          <w:tcPr>
            <w:tcW w:w="2126" w:type="dxa"/>
            <w:vAlign w:val="center"/>
          </w:tcPr>
          <w:p w14:paraId="019463AF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2693" w:type="dxa"/>
            <w:vAlign w:val="center"/>
          </w:tcPr>
          <w:p w14:paraId="5B5CF798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 xml:space="preserve">  96,35</w:t>
            </w:r>
          </w:p>
        </w:tc>
      </w:tr>
      <w:tr w:rsidR="00F326C7" w:rsidRPr="008567C7" w14:paraId="04B9CC4A" w14:textId="77777777" w:rsidTr="003E7732">
        <w:tc>
          <w:tcPr>
            <w:tcW w:w="851" w:type="dxa"/>
            <w:vAlign w:val="center"/>
          </w:tcPr>
          <w:p w14:paraId="6BFF91ED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14:paraId="468E0F22" w14:textId="77777777" w:rsidR="00F326C7" w:rsidRPr="00553EDC" w:rsidRDefault="00F326C7" w:rsidP="00E6361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F25F7">
              <w:rPr>
                <w:rFonts w:ascii="Arial" w:hAnsi="Arial" w:cs="Arial"/>
                <w:b/>
                <w:sz w:val="22"/>
                <w:szCs w:val="22"/>
              </w:rPr>
              <w:t>NIRO Spółka z ograniczoną odpowiedzialnością</w:t>
            </w:r>
          </w:p>
          <w:p w14:paraId="52E763B1" w14:textId="77777777" w:rsidR="00F326C7" w:rsidRPr="00553EDC" w:rsidRDefault="00F326C7" w:rsidP="00E6361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F25F7">
              <w:rPr>
                <w:rFonts w:ascii="Arial" w:hAnsi="Arial" w:cs="Arial"/>
                <w:bCs/>
                <w:sz w:val="22"/>
                <w:szCs w:val="22"/>
              </w:rPr>
              <w:t>Ścinawska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F25F7">
              <w:rPr>
                <w:rFonts w:ascii="Arial" w:hAnsi="Arial" w:cs="Arial"/>
                <w:bCs/>
                <w:sz w:val="22"/>
                <w:szCs w:val="22"/>
              </w:rPr>
              <w:t>37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1E85D10" w14:textId="77777777" w:rsidR="00F326C7" w:rsidRPr="00553EDC" w:rsidRDefault="00F326C7" w:rsidP="00E6361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F25F7">
              <w:rPr>
                <w:rFonts w:ascii="Arial" w:hAnsi="Arial" w:cs="Arial"/>
                <w:bCs/>
                <w:sz w:val="22"/>
                <w:szCs w:val="22"/>
              </w:rPr>
              <w:t>59-300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F25F7">
              <w:rPr>
                <w:rFonts w:ascii="Arial" w:hAnsi="Arial" w:cs="Arial"/>
                <w:bCs/>
                <w:sz w:val="22"/>
                <w:szCs w:val="22"/>
              </w:rPr>
              <w:t>Lubin</w:t>
            </w:r>
          </w:p>
        </w:tc>
        <w:tc>
          <w:tcPr>
            <w:tcW w:w="1418" w:type="dxa"/>
            <w:vAlign w:val="center"/>
          </w:tcPr>
          <w:p w14:paraId="1A46E789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14:paraId="2D2D3981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2693" w:type="dxa"/>
            <w:vAlign w:val="center"/>
          </w:tcPr>
          <w:p w14:paraId="236C16F7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66DEDC17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0EAE5AD1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51DEAC16" w14:textId="77777777" w:rsidR="00B464D3" w:rsidRDefault="00B464D3" w:rsidP="00F326C7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04DD25C1" w14:textId="5C99421B" w:rsidR="001A76C1" w:rsidRDefault="001A76C1" w:rsidP="00F326C7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Dyrektor Szpitala</w:t>
      </w:r>
    </w:p>
    <w:p w14:paraId="555A6B69" w14:textId="3539C8E7" w:rsidR="001A76C1" w:rsidRDefault="001A76C1" w:rsidP="00F326C7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Dr n. o zdr. Jacek Żak</w:t>
      </w:r>
    </w:p>
    <w:p w14:paraId="58274B41" w14:textId="77777777" w:rsidR="00F326C7" w:rsidRPr="00081D13" w:rsidRDefault="00F326C7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</w:p>
    <w:p w14:paraId="667CAF9E" w14:textId="0E4B925D" w:rsidR="008642B3" w:rsidRPr="00005838" w:rsidRDefault="00FF25F7" w:rsidP="00005838">
      <w:pPr>
        <w:jc w:val="right"/>
        <w:rPr>
          <w:sz w:val="32"/>
          <w:szCs w:val="32"/>
        </w:rPr>
      </w:pPr>
      <w:r w:rsidRPr="00FF25F7">
        <w:rPr>
          <w:rFonts w:ascii="Arial" w:hAnsi="Arial" w:cs="Arial"/>
        </w:rPr>
        <w:t xml:space="preserve">  </w:t>
      </w:r>
      <w:bookmarkEnd w:id="0"/>
    </w:p>
    <w:sectPr w:rsidR="008642B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D4EA9" w14:textId="77777777" w:rsidR="001D7AB2" w:rsidRDefault="001D7AB2">
      <w:r>
        <w:separator/>
      </w:r>
    </w:p>
  </w:endnote>
  <w:endnote w:type="continuationSeparator" w:id="0">
    <w:p w14:paraId="30BFF04C" w14:textId="77777777" w:rsidR="001D7AB2" w:rsidRDefault="001D7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3B76F" w14:textId="77777777" w:rsidR="00FF25F7" w:rsidRDefault="00FF25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743C2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CEF25CB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46371" w14:textId="77777777" w:rsidR="00FF25F7" w:rsidRDefault="00FF25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F08DF" w14:textId="77777777" w:rsidR="001D7AB2" w:rsidRDefault="001D7AB2">
      <w:r>
        <w:separator/>
      </w:r>
    </w:p>
  </w:footnote>
  <w:footnote w:type="continuationSeparator" w:id="0">
    <w:p w14:paraId="288B8B7E" w14:textId="77777777" w:rsidR="001D7AB2" w:rsidRDefault="001D7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73D8E" w14:textId="77777777" w:rsidR="00FF25F7" w:rsidRDefault="00FF25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DCC3A" w14:textId="77777777" w:rsidR="00FF25F7" w:rsidRDefault="00FF25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33B8E" w14:textId="77777777" w:rsidR="00FF25F7" w:rsidRDefault="00FF25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696"/>
    <w:rsid w:val="00005838"/>
    <w:rsid w:val="00022322"/>
    <w:rsid w:val="00042497"/>
    <w:rsid w:val="00081D13"/>
    <w:rsid w:val="000C1E6F"/>
    <w:rsid w:val="000E4E56"/>
    <w:rsid w:val="001A1468"/>
    <w:rsid w:val="001A76C1"/>
    <w:rsid w:val="001B7815"/>
    <w:rsid w:val="001D7AB2"/>
    <w:rsid w:val="002B1E4F"/>
    <w:rsid w:val="002B6761"/>
    <w:rsid w:val="003445A0"/>
    <w:rsid w:val="003A0AFC"/>
    <w:rsid w:val="003D611C"/>
    <w:rsid w:val="003E7732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0171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07D19"/>
    <w:rsid w:val="00C13EA9"/>
    <w:rsid w:val="00C423DD"/>
    <w:rsid w:val="00C60D7B"/>
    <w:rsid w:val="00C65E53"/>
    <w:rsid w:val="00C87696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26C7"/>
    <w:rsid w:val="00F33C66"/>
    <w:rsid w:val="00F960D7"/>
    <w:rsid w:val="00FB7F50"/>
    <w:rsid w:val="00FF2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BCCDA4"/>
  <w15:chartTrackingRefBased/>
  <w15:docId w15:val="{C4EE8968-4A9B-4A54-9EA1-E5EE12C3A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1899-12-31T23:00:00Z</cp:lastPrinted>
  <dcterms:created xsi:type="dcterms:W3CDTF">2026-06-09T06:13:00Z</dcterms:created>
  <dcterms:modified xsi:type="dcterms:W3CDTF">2026-06-09T06:14:00Z</dcterms:modified>
</cp:coreProperties>
</file>