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C7FB3B" w14:textId="79BBB2B8" w:rsidR="00D665F5" w:rsidRDefault="00A96979" w:rsidP="00D665F5">
      <w:pPr>
        <w:spacing w:after="240"/>
        <w:jc w:val="right"/>
        <w:rPr>
          <w:sz w:val="22"/>
          <w:szCs w:val="22"/>
        </w:rPr>
      </w:pPr>
      <w:r w:rsidRPr="00A9697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96979">
        <w:rPr>
          <w:sz w:val="22"/>
          <w:szCs w:val="22"/>
        </w:rPr>
        <w:t>2026-06-08</w:t>
      </w:r>
    </w:p>
    <w:p w14:paraId="74FDEDC2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FBB2DE9" w14:textId="77777777" w:rsidR="00A96979" w:rsidRPr="00A96979" w:rsidRDefault="00A96979" w:rsidP="00577BC6">
      <w:pPr>
        <w:spacing w:after="40"/>
        <w:rPr>
          <w:b/>
          <w:bCs/>
          <w:sz w:val="22"/>
          <w:szCs w:val="22"/>
        </w:rPr>
      </w:pPr>
      <w:r w:rsidRPr="00A96979">
        <w:rPr>
          <w:b/>
          <w:bCs/>
          <w:sz w:val="22"/>
          <w:szCs w:val="22"/>
        </w:rPr>
        <w:t>Akademia Górniczo - Hutnicza</w:t>
      </w:r>
    </w:p>
    <w:p w14:paraId="4D3D0CB0" w14:textId="77777777" w:rsidR="00A96979" w:rsidRPr="00A96979" w:rsidRDefault="00A96979" w:rsidP="00577BC6">
      <w:pPr>
        <w:spacing w:after="40"/>
        <w:rPr>
          <w:b/>
          <w:bCs/>
          <w:sz w:val="22"/>
          <w:szCs w:val="22"/>
        </w:rPr>
      </w:pPr>
      <w:r w:rsidRPr="00A96979">
        <w:rPr>
          <w:b/>
          <w:bCs/>
          <w:sz w:val="22"/>
          <w:szCs w:val="22"/>
        </w:rPr>
        <w:t>im. Stanisława Staszica w Krakowie</w:t>
      </w:r>
    </w:p>
    <w:p w14:paraId="4C9717D3" w14:textId="3A1C97BA" w:rsidR="00D665F5" w:rsidRPr="00D91931" w:rsidRDefault="00A96979" w:rsidP="00577BC6">
      <w:pPr>
        <w:spacing w:after="40"/>
        <w:rPr>
          <w:b/>
          <w:bCs/>
          <w:sz w:val="22"/>
          <w:szCs w:val="22"/>
        </w:rPr>
      </w:pPr>
      <w:r w:rsidRPr="00A96979">
        <w:rPr>
          <w:b/>
          <w:bCs/>
          <w:sz w:val="22"/>
          <w:szCs w:val="22"/>
        </w:rPr>
        <w:t>Dział Zamówień Publicznych</w:t>
      </w:r>
    </w:p>
    <w:p w14:paraId="5B79C64D" w14:textId="44BBF7B1" w:rsidR="00D665F5" w:rsidRPr="00BD5546" w:rsidRDefault="00A96979" w:rsidP="00D665F5">
      <w:pPr>
        <w:rPr>
          <w:sz w:val="22"/>
          <w:szCs w:val="22"/>
        </w:rPr>
      </w:pPr>
      <w:r w:rsidRPr="00A9697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96979">
        <w:rPr>
          <w:sz w:val="22"/>
          <w:szCs w:val="22"/>
        </w:rPr>
        <w:t>30</w:t>
      </w:r>
    </w:p>
    <w:p w14:paraId="69B97134" w14:textId="78ACDF88" w:rsidR="00D665F5" w:rsidRPr="00BD5546" w:rsidRDefault="00A96979" w:rsidP="00D665F5">
      <w:pPr>
        <w:rPr>
          <w:sz w:val="22"/>
          <w:szCs w:val="22"/>
        </w:rPr>
      </w:pPr>
      <w:r w:rsidRPr="00A9697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96979">
        <w:rPr>
          <w:sz w:val="22"/>
          <w:szCs w:val="22"/>
        </w:rPr>
        <w:t>Kraków</w:t>
      </w:r>
    </w:p>
    <w:p w14:paraId="0A38D40D" w14:textId="2A145CEC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96979" w:rsidRPr="00A96979">
        <w:rPr>
          <w:b/>
          <w:sz w:val="22"/>
          <w:szCs w:val="22"/>
        </w:rPr>
        <w:t>KC-DE-zp.25.146.2026</w:t>
      </w:r>
      <w:r w:rsidR="00A80738">
        <w:rPr>
          <w:sz w:val="24"/>
        </w:rPr>
        <w:tab/>
        <w:t xml:space="preserve"> </w:t>
      </w:r>
    </w:p>
    <w:p w14:paraId="412BA96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30D999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BCB491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C0F45E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56B865A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90DFA1E" w14:textId="5D2B0713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96979" w:rsidRPr="00A96979">
        <w:rPr>
          <w:sz w:val="22"/>
          <w:szCs w:val="22"/>
        </w:rPr>
        <w:t xml:space="preserve">Tryb podstawowy bez negocjacji - art. 275 pkt. 1 ustawy </w:t>
      </w:r>
      <w:proofErr w:type="spellStart"/>
      <w:r w:rsidR="00A96979" w:rsidRPr="00A96979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38413F6B" w14:textId="58ECF941" w:rsidR="00A80738" w:rsidRPr="00577BC6" w:rsidRDefault="00A9697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96979">
        <w:rPr>
          <w:b/>
          <w:sz w:val="22"/>
          <w:szCs w:val="22"/>
        </w:rPr>
        <w:t>Remont  wraz z modernizacją sal wykładowych A nr 105 i B nr 104 w pawilonie D-10 na terenie  AGH w Krakowie - KC-DE-zp.25.146.2026</w:t>
      </w:r>
    </w:p>
    <w:p w14:paraId="3A2AC2A4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579CE18" w14:textId="199FFFED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96979" w:rsidRPr="00A96979">
        <w:rPr>
          <w:sz w:val="22"/>
          <w:szCs w:val="22"/>
        </w:rPr>
        <w:t>08/06/2026</w:t>
      </w:r>
      <w:r w:rsidR="00FF4AB1" w:rsidRPr="00577BC6">
        <w:rPr>
          <w:sz w:val="22"/>
          <w:szCs w:val="22"/>
        </w:rPr>
        <w:t xml:space="preserve"> o godz. </w:t>
      </w:r>
      <w:r w:rsidR="00A96979" w:rsidRPr="00A96979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F7CCF35" w14:textId="77777777" w:rsidTr="003F57CD">
        <w:tc>
          <w:tcPr>
            <w:tcW w:w="993" w:type="dxa"/>
            <w:vAlign w:val="center"/>
          </w:tcPr>
          <w:p w14:paraId="7CE4314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59426FD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64C9743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96979" w:rsidRPr="00493F8C" w14:paraId="749C92B1" w14:textId="77777777" w:rsidTr="00B70AA0">
        <w:tc>
          <w:tcPr>
            <w:tcW w:w="993" w:type="dxa"/>
            <w:vAlign w:val="center"/>
          </w:tcPr>
          <w:p w14:paraId="7BF500E7" w14:textId="6A3B20A4" w:rsidR="00A96979" w:rsidRPr="00490DC0" w:rsidRDefault="00A96979" w:rsidP="00B70AA0">
            <w:pPr>
              <w:spacing w:before="120" w:after="120"/>
              <w:jc w:val="center"/>
            </w:pPr>
            <w:r w:rsidRPr="00A96979">
              <w:t>1</w:t>
            </w:r>
          </w:p>
        </w:tc>
        <w:tc>
          <w:tcPr>
            <w:tcW w:w="5244" w:type="dxa"/>
          </w:tcPr>
          <w:p w14:paraId="01309881" w14:textId="78848A49" w:rsidR="00A96979" w:rsidRPr="00490DC0" w:rsidRDefault="00A96979" w:rsidP="00B70AA0">
            <w:pPr>
              <w:spacing w:before="40"/>
            </w:pPr>
            <w:r w:rsidRPr="00A96979">
              <w:t>Kapibara Sp. z o.o.</w:t>
            </w:r>
          </w:p>
          <w:p w14:paraId="405746A2" w14:textId="37DD0E50" w:rsidR="00A96979" w:rsidRPr="00490DC0" w:rsidRDefault="00A96979" w:rsidP="00B70AA0">
            <w:r w:rsidRPr="00A96979">
              <w:t>Floriana</w:t>
            </w:r>
            <w:r w:rsidRPr="00490DC0">
              <w:t xml:space="preserve"> </w:t>
            </w:r>
            <w:r w:rsidRPr="00A96979">
              <w:t>7</w:t>
            </w:r>
            <w:r w:rsidRPr="00490DC0">
              <w:t xml:space="preserve"> </w:t>
            </w:r>
          </w:p>
          <w:p w14:paraId="6F3D906A" w14:textId="6929F2DB" w:rsidR="00A96979" w:rsidRPr="00490DC0" w:rsidRDefault="00A96979" w:rsidP="00B70AA0">
            <w:pPr>
              <w:spacing w:after="40"/>
              <w:jc w:val="both"/>
            </w:pPr>
            <w:r w:rsidRPr="00A96979">
              <w:t>44-190</w:t>
            </w:r>
            <w:r w:rsidRPr="00490DC0">
              <w:t xml:space="preserve"> </w:t>
            </w:r>
            <w:r w:rsidRPr="00A96979">
              <w:t>Knurów</w:t>
            </w:r>
          </w:p>
        </w:tc>
        <w:tc>
          <w:tcPr>
            <w:tcW w:w="2835" w:type="dxa"/>
            <w:vAlign w:val="center"/>
          </w:tcPr>
          <w:p w14:paraId="27DA1677" w14:textId="5DA20E34" w:rsidR="00A96979" w:rsidRPr="00490DC0" w:rsidRDefault="00A96979" w:rsidP="00B70AA0">
            <w:pPr>
              <w:spacing w:before="120" w:after="120"/>
              <w:jc w:val="both"/>
            </w:pPr>
            <w:r w:rsidRPr="00A96979">
              <w:t>1 698 956.00 zł</w:t>
            </w:r>
          </w:p>
        </w:tc>
      </w:tr>
      <w:tr w:rsidR="00A96979" w:rsidRPr="00493F8C" w14:paraId="14B2ADB5" w14:textId="77777777" w:rsidTr="00B70AA0">
        <w:tc>
          <w:tcPr>
            <w:tcW w:w="993" w:type="dxa"/>
            <w:vAlign w:val="center"/>
          </w:tcPr>
          <w:p w14:paraId="2D07C17A" w14:textId="2234FED4" w:rsidR="00A96979" w:rsidRPr="00490DC0" w:rsidRDefault="00A96979" w:rsidP="00B70AA0">
            <w:pPr>
              <w:spacing w:before="120" w:after="120"/>
              <w:jc w:val="center"/>
            </w:pPr>
            <w:r w:rsidRPr="00A96979">
              <w:t>2</w:t>
            </w:r>
          </w:p>
        </w:tc>
        <w:tc>
          <w:tcPr>
            <w:tcW w:w="5244" w:type="dxa"/>
          </w:tcPr>
          <w:p w14:paraId="1D961DF8" w14:textId="12526CC6" w:rsidR="00A96979" w:rsidRPr="00490DC0" w:rsidRDefault="00A96979" w:rsidP="00B70AA0">
            <w:pPr>
              <w:spacing w:before="40"/>
            </w:pPr>
            <w:r w:rsidRPr="00A96979">
              <w:t>KARTO SP. Z O.O.</w:t>
            </w:r>
          </w:p>
          <w:p w14:paraId="230872DC" w14:textId="2460343A" w:rsidR="00A96979" w:rsidRPr="00490DC0" w:rsidRDefault="00A96979" w:rsidP="00B70AA0">
            <w:proofErr w:type="spellStart"/>
            <w:r w:rsidRPr="00A96979">
              <w:t>Jugowicka</w:t>
            </w:r>
            <w:proofErr w:type="spellEnd"/>
            <w:r w:rsidRPr="00490DC0">
              <w:t xml:space="preserve"> </w:t>
            </w:r>
            <w:r w:rsidRPr="00A96979">
              <w:t>17A</w:t>
            </w:r>
            <w:r w:rsidRPr="00490DC0">
              <w:t xml:space="preserve"> </w:t>
            </w:r>
          </w:p>
          <w:p w14:paraId="162B2B81" w14:textId="6410F49A" w:rsidR="00A96979" w:rsidRPr="00490DC0" w:rsidRDefault="00A96979" w:rsidP="00B70AA0">
            <w:pPr>
              <w:spacing w:after="40"/>
              <w:jc w:val="both"/>
            </w:pPr>
            <w:r w:rsidRPr="00A96979">
              <w:t>30-443</w:t>
            </w:r>
            <w:r w:rsidRPr="00490DC0">
              <w:t xml:space="preserve"> </w:t>
            </w:r>
            <w:r w:rsidRPr="00A96979">
              <w:t>Kraków</w:t>
            </w:r>
          </w:p>
        </w:tc>
        <w:tc>
          <w:tcPr>
            <w:tcW w:w="2835" w:type="dxa"/>
            <w:vAlign w:val="center"/>
          </w:tcPr>
          <w:p w14:paraId="1130B594" w14:textId="6EFED07F" w:rsidR="00A96979" w:rsidRPr="00490DC0" w:rsidRDefault="00A96979" w:rsidP="00B70AA0">
            <w:pPr>
              <w:spacing w:before="120" w:after="120"/>
              <w:jc w:val="both"/>
            </w:pPr>
            <w:r w:rsidRPr="00A96979">
              <w:t>1 405 022.81 zł</w:t>
            </w:r>
          </w:p>
        </w:tc>
      </w:tr>
      <w:tr w:rsidR="00A96979" w:rsidRPr="00493F8C" w14:paraId="3F2CE76C" w14:textId="77777777" w:rsidTr="00B70AA0">
        <w:tc>
          <w:tcPr>
            <w:tcW w:w="993" w:type="dxa"/>
            <w:vAlign w:val="center"/>
          </w:tcPr>
          <w:p w14:paraId="4091998A" w14:textId="5A741477" w:rsidR="00A96979" w:rsidRPr="00490DC0" w:rsidRDefault="00A96979" w:rsidP="00B70AA0">
            <w:pPr>
              <w:spacing w:before="120" w:after="120"/>
              <w:jc w:val="center"/>
            </w:pPr>
            <w:r w:rsidRPr="00A96979">
              <w:t>3</w:t>
            </w:r>
          </w:p>
        </w:tc>
        <w:tc>
          <w:tcPr>
            <w:tcW w:w="5244" w:type="dxa"/>
          </w:tcPr>
          <w:p w14:paraId="2CBC1149" w14:textId="29C00C90" w:rsidR="00A96979" w:rsidRPr="00490DC0" w:rsidRDefault="00A96979" w:rsidP="00B70AA0">
            <w:pPr>
              <w:spacing w:before="40"/>
            </w:pPr>
            <w:r w:rsidRPr="00A96979">
              <w:t>Mateusz Kopta MK-BUD</w:t>
            </w:r>
          </w:p>
          <w:p w14:paraId="45EFE24E" w14:textId="21D3257F" w:rsidR="00A96979" w:rsidRPr="00490DC0" w:rsidRDefault="00A96979" w:rsidP="00B70AA0">
            <w:r w:rsidRPr="00A96979">
              <w:t>A.DODOSZYNSKIEGO</w:t>
            </w:r>
            <w:r w:rsidRPr="00490DC0">
              <w:t xml:space="preserve"> </w:t>
            </w:r>
            <w:r w:rsidRPr="00A96979">
              <w:t>81</w:t>
            </w:r>
            <w:r w:rsidRPr="00490DC0">
              <w:t xml:space="preserve"> </w:t>
            </w:r>
          </w:p>
          <w:p w14:paraId="1EC99A70" w14:textId="57B35157" w:rsidR="00A96979" w:rsidRPr="00490DC0" w:rsidRDefault="00A96979" w:rsidP="00B70AA0">
            <w:pPr>
              <w:spacing w:after="40"/>
              <w:jc w:val="both"/>
            </w:pPr>
            <w:r w:rsidRPr="00A96979">
              <w:t>32031</w:t>
            </w:r>
            <w:r w:rsidRPr="00490DC0">
              <w:t xml:space="preserve"> </w:t>
            </w:r>
            <w:r w:rsidRPr="00A96979">
              <w:t>Mogilany</w:t>
            </w:r>
          </w:p>
        </w:tc>
        <w:tc>
          <w:tcPr>
            <w:tcW w:w="2835" w:type="dxa"/>
            <w:vAlign w:val="center"/>
          </w:tcPr>
          <w:p w14:paraId="373674D5" w14:textId="78E5F60C" w:rsidR="00A96979" w:rsidRPr="00490DC0" w:rsidRDefault="00A96979" w:rsidP="00B70AA0">
            <w:pPr>
              <w:spacing w:before="120" w:after="120"/>
              <w:jc w:val="both"/>
            </w:pPr>
            <w:r w:rsidRPr="00A96979">
              <w:t>1 352 666.08 zł</w:t>
            </w:r>
          </w:p>
        </w:tc>
      </w:tr>
      <w:tr w:rsidR="00A96979" w:rsidRPr="00493F8C" w14:paraId="077C3384" w14:textId="77777777" w:rsidTr="00B70AA0">
        <w:tc>
          <w:tcPr>
            <w:tcW w:w="993" w:type="dxa"/>
            <w:vAlign w:val="center"/>
          </w:tcPr>
          <w:p w14:paraId="291D2F82" w14:textId="6696704C" w:rsidR="00A96979" w:rsidRPr="00490DC0" w:rsidRDefault="00A96979" w:rsidP="00B70AA0">
            <w:pPr>
              <w:spacing w:before="120" w:after="120"/>
              <w:jc w:val="center"/>
            </w:pPr>
            <w:r w:rsidRPr="00A96979">
              <w:t>4</w:t>
            </w:r>
          </w:p>
        </w:tc>
        <w:tc>
          <w:tcPr>
            <w:tcW w:w="5244" w:type="dxa"/>
          </w:tcPr>
          <w:p w14:paraId="5FB45F86" w14:textId="39D93A2A" w:rsidR="00A96979" w:rsidRPr="00490DC0" w:rsidRDefault="00A96979" w:rsidP="00B70AA0">
            <w:pPr>
              <w:spacing w:before="40"/>
            </w:pPr>
            <w:r w:rsidRPr="00A96979">
              <w:t>Zakład Budowlano-Ślusarski TOMBUDOS Kazimierz Tomczyk</w:t>
            </w:r>
          </w:p>
          <w:p w14:paraId="25C17498" w14:textId="04BB1096" w:rsidR="00A96979" w:rsidRPr="00490DC0" w:rsidRDefault="00A96979" w:rsidP="00B70AA0">
            <w:r w:rsidRPr="00A96979">
              <w:t>Zręczyce</w:t>
            </w:r>
            <w:r w:rsidRPr="00490DC0">
              <w:t xml:space="preserve"> </w:t>
            </w:r>
            <w:r w:rsidRPr="00A96979">
              <w:t>60</w:t>
            </w:r>
            <w:r w:rsidRPr="00490DC0">
              <w:t xml:space="preserve"> </w:t>
            </w:r>
          </w:p>
          <w:p w14:paraId="09A2A7B1" w14:textId="51366F24" w:rsidR="00A96979" w:rsidRPr="00490DC0" w:rsidRDefault="00A96979" w:rsidP="00B70AA0">
            <w:pPr>
              <w:spacing w:after="40"/>
              <w:jc w:val="both"/>
            </w:pPr>
            <w:r w:rsidRPr="00A96979">
              <w:t>32-420</w:t>
            </w:r>
            <w:r w:rsidRPr="00490DC0">
              <w:t xml:space="preserve"> </w:t>
            </w:r>
            <w:r w:rsidRPr="00A96979">
              <w:t>Gdów</w:t>
            </w:r>
          </w:p>
        </w:tc>
        <w:tc>
          <w:tcPr>
            <w:tcW w:w="2835" w:type="dxa"/>
            <w:vAlign w:val="center"/>
          </w:tcPr>
          <w:p w14:paraId="4007D4D1" w14:textId="6CBA1EC3" w:rsidR="00A96979" w:rsidRPr="00490DC0" w:rsidRDefault="00A96979" w:rsidP="00B70AA0">
            <w:pPr>
              <w:spacing w:before="120" w:after="120"/>
              <w:jc w:val="both"/>
            </w:pPr>
            <w:r w:rsidRPr="00A96979">
              <w:t>1 928 781.16 zł</w:t>
            </w:r>
          </w:p>
        </w:tc>
      </w:tr>
      <w:tr w:rsidR="00A96979" w:rsidRPr="00493F8C" w14:paraId="31E4185D" w14:textId="77777777" w:rsidTr="00B70AA0">
        <w:tc>
          <w:tcPr>
            <w:tcW w:w="993" w:type="dxa"/>
            <w:vAlign w:val="center"/>
          </w:tcPr>
          <w:p w14:paraId="3B3B11B5" w14:textId="639975EE" w:rsidR="00A96979" w:rsidRPr="00490DC0" w:rsidRDefault="00A96979" w:rsidP="00B70AA0">
            <w:pPr>
              <w:spacing w:before="120" w:after="120"/>
              <w:jc w:val="center"/>
            </w:pPr>
            <w:r w:rsidRPr="00A96979">
              <w:t>5</w:t>
            </w:r>
          </w:p>
        </w:tc>
        <w:tc>
          <w:tcPr>
            <w:tcW w:w="5244" w:type="dxa"/>
          </w:tcPr>
          <w:p w14:paraId="642311C3" w14:textId="7BEE6CF5" w:rsidR="00A96979" w:rsidRPr="00490DC0" w:rsidRDefault="00A96979" w:rsidP="00B70AA0">
            <w:pPr>
              <w:spacing w:before="40"/>
            </w:pPr>
            <w:r w:rsidRPr="00A96979">
              <w:t>DIGITEC Grzegorz Kowalik</w:t>
            </w:r>
          </w:p>
          <w:p w14:paraId="306D4AD8" w14:textId="7C3C4525" w:rsidR="00A96979" w:rsidRPr="00490DC0" w:rsidRDefault="00A96979" w:rsidP="00B70AA0">
            <w:r w:rsidRPr="00A96979">
              <w:t>ul. Mrozowa</w:t>
            </w:r>
            <w:r w:rsidRPr="00490DC0">
              <w:t xml:space="preserve"> </w:t>
            </w:r>
            <w:r w:rsidRPr="00A96979">
              <w:t>6</w:t>
            </w:r>
            <w:r w:rsidRPr="00490DC0">
              <w:t xml:space="preserve"> </w:t>
            </w:r>
          </w:p>
          <w:p w14:paraId="6BDD149C" w14:textId="14EFD410" w:rsidR="00A96979" w:rsidRPr="00490DC0" w:rsidRDefault="00A96979" w:rsidP="00B70AA0">
            <w:pPr>
              <w:spacing w:after="40"/>
              <w:jc w:val="both"/>
            </w:pPr>
            <w:r w:rsidRPr="00A96979">
              <w:t>31-752</w:t>
            </w:r>
            <w:r w:rsidRPr="00490DC0">
              <w:t xml:space="preserve"> </w:t>
            </w:r>
            <w:r w:rsidRPr="00A96979">
              <w:t>Kraków</w:t>
            </w:r>
          </w:p>
        </w:tc>
        <w:tc>
          <w:tcPr>
            <w:tcW w:w="2835" w:type="dxa"/>
            <w:vAlign w:val="center"/>
          </w:tcPr>
          <w:p w14:paraId="1B6CA434" w14:textId="58215CCE" w:rsidR="00A96979" w:rsidRPr="00490DC0" w:rsidRDefault="00A96979" w:rsidP="00B70AA0">
            <w:pPr>
              <w:spacing w:before="120" w:after="120"/>
              <w:jc w:val="both"/>
            </w:pPr>
            <w:r w:rsidRPr="00A96979">
              <w:t>1 698 799.74 zł</w:t>
            </w:r>
          </w:p>
        </w:tc>
      </w:tr>
      <w:tr w:rsidR="00A96979" w:rsidRPr="00493F8C" w14:paraId="715BA650" w14:textId="77777777" w:rsidTr="00B70AA0">
        <w:tc>
          <w:tcPr>
            <w:tcW w:w="993" w:type="dxa"/>
            <w:vAlign w:val="center"/>
          </w:tcPr>
          <w:p w14:paraId="12F2317E" w14:textId="2CA3E861" w:rsidR="00A96979" w:rsidRPr="00490DC0" w:rsidRDefault="00A96979" w:rsidP="00B70AA0">
            <w:pPr>
              <w:spacing w:before="120" w:after="120"/>
              <w:jc w:val="center"/>
            </w:pPr>
            <w:r w:rsidRPr="00A96979">
              <w:t>6</w:t>
            </w:r>
          </w:p>
        </w:tc>
        <w:tc>
          <w:tcPr>
            <w:tcW w:w="5244" w:type="dxa"/>
          </w:tcPr>
          <w:p w14:paraId="5B533279" w14:textId="77777777" w:rsidR="003C0382" w:rsidRDefault="003C0382" w:rsidP="00B70AA0">
            <w:pPr>
              <w:spacing w:before="40"/>
            </w:pPr>
            <w:r>
              <w:t>Konsorcjum firm</w:t>
            </w:r>
          </w:p>
          <w:p w14:paraId="70615C67" w14:textId="341C23DD" w:rsidR="00A96979" w:rsidRPr="00490DC0" w:rsidRDefault="003C0382" w:rsidP="00B70AA0">
            <w:pPr>
              <w:spacing w:before="40"/>
            </w:pPr>
            <w:r>
              <w:t xml:space="preserve">Lider - </w:t>
            </w:r>
            <w:proofErr w:type="spellStart"/>
            <w:r w:rsidR="00A96979" w:rsidRPr="00A96979">
              <w:t>Stambud</w:t>
            </w:r>
            <w:proofErr w:type="spellEnd"/>
            <w:r w:rsidR="00A96979" w:rsidRPr="00A96979">
              <w:t xml:space="preserve"> Sp. z o.o.</w:t>
            </w:r>
          </w:p>
          <w:p w14:paraId="6222CD02" w14:textId="0FC3095F" w:rsidR="00A96979" w:rsidRPr="00490DC0" w:rsidRDefault="00A96979" w:rsidP="00B70AA0">
            <w:r w:rsidRPr="00A96979">
              <w:t>Św. Wojciecha</w:t>
            </w:r>
            <w:r w:rsidRPr="00490DC0">
              <w:t xml:space="preserve"> </w:t>
            </w:r>
            <w:r w:rsidRPr="00A96979">
              <w:t>89</w:t>
            </w:r>
            <w:r w:rsidRPr="00490DC0">
              <w:t xml:space="preserve"> </w:t>
            </w:r>
          </w:p>
          <w:p w14:paraId="18EB02AA" w14:textId="77777777" w:rsidR="00A96979" w:rsidRDefault="00A96979" w:rsidP="00B70AA0">
            <w:pPr>
              <w:spacing w:after="40"/>
              <w:jc w:val="both"/>
            </w:pPr>
            <w:r w:rsidRPr="00A96979">
              <w:t>32-085</w:t>
            </w:r>
            <w:r w:rsidRPr="00490DC0">
              <w:t xml:space="preserve"> </w:t>
            </w:r>
            <w:r w:rsidRPr="00A96979">
              <w:t>Modlnica</w:t>
            </w:r>
          </w:p>
          <w:p w14:paraId="49FD32BD" w14:textId="77777777" w:rsidR="003C0382" w:rsidRDefault="003C0382" w:rsidP="00B70AA0">
            <w:pPr>
              <w:spacing w:after="40"/>
              <w:jc w:val="both"/>
            </w:pPr>
            <w:r>
              <w:t>Partner - 2k Budownictwo sp. z o.o. sp.k.</w:t>
            </w:r>
          </w:p>
          <w:p w14:paraId="3984F760" w14:textId="77777777" w:rsidR="003C0382" w:rsidRPr="00490DC0" w:rsidRDefault="003C0382" w:rsidP="003C0382">
            <w:r w:rsidRPr="00A96979">
              <w:t>Św. Wojciecha</w:t>
            </w:r>
            <w:r w:rsidRPr="00490DC0">
              <w:t xml:space="preserve"> </w:t>
            </w:r>
            <w:r w:rsidRPr="00A96979">
              <w:t>89</w:t>
            </w:r>
            <w:r w:rsidRPr="00490DC0">
              <w:t xml:space="preserve"> </w:t>
            </w:r>
          </w:p>
          <w:p w14:paraId="3D12EC1A" w14:textId="77777777" w:rsidR="003C0382" w:rsidRDefault="003C0382" w:rsidP="003C0382">
            <w:pPr>
              <w:spacing w:after="40"/>
              <w:jc w:val="both"/>
            </w:pPr>
            <w:r w:rsidRPr="00A96979">
              <w:t>32-085</w:t>
            </w:r>
            <w:r w:rsidRPr="00490DC0">
              <w:t xml:space="preserve"> </w:t>
            </w:r>
            <w:r w:rsidRPr="00A96979">
              <w:t>Modlnica</w:t>
            </w:r>
          </w:p>
          <w:p w14:paraId="6C1FADA6" w14:textId="2F733A96" w:rsidR="003C0382" w:rsidRPr="00490DC0" w:rsidRDefault="003C0382" w:rsidP="00B70AA0">
            <w:pPr>
              <w:spacing w:after="40"/>
              <w:jc w:val="both"/>
            </w:pPr>
          </w:p>
        </w:tc>
        <w:tc>
          <w:tcPr>
            <w:tcW w:w="2835" w:type="dxa"/>
            <w:vAlign w:val="center"/>
          </w:tcPr>
          <w:p w14:paraId="1655B70A" w14:textId="2D92D78A" w:rsidR="00A96979" w:rsidRPr="00490DC0" w:rsidRDefault="00A96979" w:rsidP="00B70AA0">
            <w:pPr>
              <w:spacing w:before="120" w:after="120"/>
              <w:jc w:val="both"/>
            </w:pPr>
            <w:r w:rsidRPr="00A96979">
              <w:t>1 719 076.44 zł</w:t>
            </w:r>
          </w:p>
        </w:tc>
      </w:tr>
    </w:tbl>
    <w:p w14:paraId="6A956328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79A3D4" w14:textId="77777777" w:rsidR="00C600F9" w:rsidRDefault="00C600F9">
      <w:r>
        <w:separator/>
      </w:r>
    </w:p>
  </w:endnote>
  <w:endnote w:type="continuationSeparator" w:id="0">
    <w:p w14:paraId="38488DF2" w14:textId="77777777" w:rsidR="00C600F9" w:rsidRDefault="00C600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B69B8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79E21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B07A3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6AE9AF7">
        <v:line id="_x0000_s1025" style="position:absolute;left:0;text-align:left;z-index:251657728" from="-3.85pt,8.7pt" to="455.15pt,8.7pt"/>
      </w:pict>
    </w:r>
  </w:p>
  <w:p w14:paraId="494CCCC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EA91C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E81D98" w14:textId="77777777" w:rsidR="009F189D" w:rsidRDefault="009F189D">
    <w:pPr>
      <w:pStyle w:val="Stopka"/>
      <w:tabs>
        <w:tab w:val="clear" w:pos="4536"/>
      </w:tabs>
      <w:jc w:val="center"/>
    </w:pPr>
  </w:p>
  <w:p w14:paraId="2FC42BE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400B8C" w14:textId="77777777" w:rsidR="00C600F9" w:rsidRDefault="00C600F9">
      <w:r>
        <w:separator/>
      </w:r>
    </w:p>
  </w:footnote>
  <w:footnote w:type="continuationSeparator" w:id="0">
    <w:p w14:paraId="2332E932" w14:textId="77777777" w:rsidR="00C600F9" w:rsidRDefault="00C600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1C5B3" w14:textId="77777777" w:rsidR="00A96979" w:rsidRDefault="00A969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10E313" w14:textId="77777777" w:rsidR="00A96979" w:rsidRDefault="00A969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ACB0E" w14:textId="77777777" w:rsidR="00A96979" w:rsidRDefault="00A969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6AD2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C0382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876AD2"/>
    <w:rsid w:val="009C20BC"/>
    <w:rsid w:val="009D19BD"/>
    <w:rsid w:val="009F189D"/>
    <w:rsid w:val="00A120F7"/>
    <w:rsid w:val="00A67C20"/>
    <w:rsid w:val="00A80738"/>
    <w:rsid w:val="00A96979"/>
    <w:rsid w:val="00AA718D"/>
    <w:rsid w:val="00C236D3"/>
    <w:rsid w:val="00C600F9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08718E"/>
  <w15:chartTrackingRefBased/>
  <w15:docId w15:val="{53957124-6888-48B3-92DA-EC404414D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2026-06-08T13:14:00Z</cp:lastPrinted>
  <dcterms:created xsi:type="dcterms:W3CDTF">2026-06-08T13:14:00Z</dcterms:created>
  <dcterms:modified xsi:type="dcterms:W3CDTF">2026-06-08T13:14:00Z</dcterms:modified>
</cp:coreProperties>
</file>