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7A726" w14:textId="7B0636EB" w:rsidR="00D665F5" w:rsidRDefault="00592322" w:rsidP="00D665F5">
      <w:pPr>
        <w:spacing w:after="240"/>
        <w:jc w:val="right"/>
        <w:rPr>
          <w:sz w:val="22"/>
          <w:szCs w:val="22"/>
        </w:rPr>
      </w:pPr>
      <w:r w:rsidRPr="005923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2322">
        <w:rPr>
          <w:sz w:val="22"/>
          <w:szCs w:val="22"/>
        </w:rPr>
        <w:t>2026-06-08</w:t>
      </w:r>
    </w:p>
    <w:p w14:paraId="3EC434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D27A3C" w14:textId="77777777" w:rsidR="00592322" w:rsidRPr="00592322" w:rsidRDefault="00592322" w:rsidP="00577BC6">
      <w:pPr>
        <w:spacing w:after="40"/>
        <w:rPr>
          <w:b/>
          <w:bCs/>
          <w:sz w:val="22"/>
          <w:szCs w:val="22"/>
        </w:rPr>
      </w:pPr>
      <w:r w:rsidRPr="00592322">
        <w:rPr>
          <w:b/>
          <w:bCs/>
          <w:sz w:val="22"/>
          <w:szCs w:val="22"/>
        </w:rPr>
        <w:t>Akademia Górniczo - Hutnicza</w:t>
      </w:r>
    </w:p>
    <w:p w14:paraId="27AC196E" w14:textId="77777777" w:rsidR="00592322" w:rsidRPr="00592322" w:rsidRDefault="00592322" w:rsidP="00577BC6">
      <w:pPr>
        <w:spacing w:after="40"/>
        <w:rPr>
          <w:b/>
          <w:bCs/>
          <w:sz w:val="22"/>
          <w:szCs w:val="22"/>
        </w:rPr>
      </w:pPr>
      <w:r w:rsidRPr="00592322">
        <w:rPr>
          <w:b/>
          <w:bCs/>
          <w:sz w:val="22"/>
          <w:szCs w:val="22"/>
        </w:rPr>
        <w:t>im. Stanisława Staszica w Krakowie</w:t>
      </w:r>
    </w:p>
    <w:p w14:paraId="08152DC1" w14:textId="1058561F" w:rsidR="00D665F5" w:rsidRPr="00D91931" w:rsidRDefault="00592322" w:rsidP="00577BC6">
      <w:pPr>
        <w:spacing w:after="40"/>
        <w:rPr>
          <w:b/>
          <w:bCs/>
          <w:sz w:val="22"/>
          <w:szCs w:val="22"/>
        </w:rPr>
      </w:pPr>
      <w:r w:rsidRPr="00592322">
        <w:rPr>
          <w:b/>
          <w:bCs/>
          <w:sz w:val="22"/>
          <w:szCs w:val="22"/>
        </w:rPr>
        <w:t>Dział Zamówień Publicznych</w:t>
      </w:r>
    </w:p>
    <w:p w14:paraId="2F8908ED" w14:textId="03BB3E9E" w:rsidR="00D665F5" w:rsidRPr="00BD5546" w:rsidRDefault="00592322" w:rsidP="00D665F5">
      <w:pPr>
        <w:rPr>
          <w:sz w:val="22"/>
          <w:szCs w:val="22"/>
        </w:rPr>
      </w:pPr>
      <w:r w:rsidRPr="005923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2322">
        <w:rPr>
          <w:sz w:val="22"/>
          <w:szCs w:val="22"/>
        </w:rPr>
        <w:t>30</w:t>
      </w:r>
    </w:p>
    <w:p w14:paraId="37282E56" w14:textId="554ABF8F" w:rsidR="00D665F5" w:rsidRPr="00BD5546" w:rsidRDefault="00592322" w:rsidP="00D665F5">
      <w:pPr>
        <w:rPr>
          <w:sz w:val="22"/>
          <w:szCs w:val="22"/>
        </w:rPr>
      </w:pPr>
      <w:r w:rsidRPr="005923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2322">
        <w:rPr>
          <w:sz w:val="22"/>
          <w:szCs w:val="22"/>
        </w:rPr>
        <w:t>Kraków</w:t>
      </w:r>
    </w:p>
    <w:p w14:paraId="1B866299" w14:textId="3731BE2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2322" w:rsidRPr="00592322">
        <w:rPr>
          <w:b/>
          <w:sz w:val="22"/>
          <w:szCs w:val="22"/>
        </w:rPr>
        <w:t>KC-DE-zp.25.26.2026</w:t>
      </w:r>
      <w:r w:rsidR="00A80738">
        <w:rPr>
          <w:sz w:val="24"/>
        </w:rPr>
        <w:tab/>
        <w:t xml:space="preserve"> </w:t>
      </w:r>
    </w:p>
    <w:p w14:paraId="0D815A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8369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FF6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4CA0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BC6C0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893351" w14:textId="5BAFC68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2322" w:rsidRPr="005923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F827E0B" w14:textId="0C4C8BB9" w:rsidR="00A80738" w:rsidRPr="00577BC6" w:rsidRDefault="005923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2322">
        <w:rPr>
          <w:b/>
          <w:sz w:val="22"/>
          <w:szCs w:val="22"/>
        </w:rPr>
        <w:t>Usługa utrzymania czystości w pawilonach na terenie kampusu AGH wraz z myciem okien trudnodostępnych - KC-DE-zp.25.26.2026</w:t>
      </w:r>
    </w:p>
    <w:p w14:paraId="4C2A61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DC456B" w14:textId="2FCD783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2322" w:rsidRPr="00592322">
        <w:rPr>
          <w:sz w:val="22"/>
          <w:szCs w:val="22"/>
        </w:rPr>
        <w:t>08/06/2026</w:t>
      </w:r>
      <w:r w:rsidR="00FF4AB1" w:rsidRPr="00577BC6">
        <w:rPr>
          <w:sz w:val="22"/>
          <w:szCs w:val="22"/>
        </w:rPr>
        <w:t xml:space="preserve"> o godz. </w:t>
      </w:r>
      <w:r w:rsidR="00592322" w:rsidRPr="0059232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469D4F" w14:textId="77777777" w:rsidTr="003F57CD">
        <w:tc>
          <w:tcPr>
            <w:tcW w:w="993" w:type="dxa"/>
            <w:vAlign w:val="center"/>
          </w:tcPr>
          <w:p w14:paraId="6D5FCF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FBA3C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6AEF6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2322" w:rsidRPr="00493F8C" w14:paraId="1905F04B" w14:textId="77777777" w:rsidTr="006420E4">
        <w:tc>
          <w:tcPr>
            <w:tcW w:w="993" w:type="dxa"/>
            <w:vAlign w:val="center"/>
          </w:tcPr>
          <w:p w14:paraId="46536B07" w14:textId="19EDC874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1</w:t>
            </w:r>
          </w:p>
        </w:tc>
        <w:tc>
          <w:tcPr>
            <w:tcW w:w="5244" w:type="dxa"/>
          </w:tcPr>
          <w:p w14:paraId="093DD57F" w14:textId="0D940C1C" w:rsidR="00592322" w:rsidRPr="00490DC0" w:rsidRDefault="00592322" w:rsidP="006420E4">
            <w:pPr>
              <w:spacing w:before="40"/>
            </w:pPr>
            <w:r w:rsidRPr="00592322">
              <w:t>HEMAG H. GUZIAK SPÓŁKA JAWNA</w:t>
            </w:r>
          </w:p>
          <w:p w14:paraId="24342D79" w14:textId="6CCBDD39" w:rsidR="00592322" w:rsidRPr="00490DC0" w:rsidRDefault="00592322" w:rsidP="006420E4">
            <w:r w:rsidRPr="00592322">
              <w:t>KONECZNEGO</w:t>
            </w:r>
            <w:r w:rsidRPr="00490DC0">
              <w:t xml:space="preserve"> </w:t>
            </w:r>
            <w:r w:rsidRPr="00592322">
              <w:t>8</w:t>
            </w:r>
            <w:r w:rsidRPr="00490DC0">
              <w:t xml:space="preserve"> </w:t>
            </w:r>
          </w:p>
          <w:p w14:paraId="00C1479D" w14:textId="294DC732" w:rsidR="00592322" w:rsidRPr="00490DC0" w:rsidRDefault="00592322" w:rsidP="006420E4">
            <w:pPr>
              <w:spacing w:after="40"/>
              <w:jc w:val="both"/>
            </w:pPr>
            <w:r w:rsidRPr="00592322">
              <w:t>31-216</w:t>
            </w:r>
            <w:r w:rsidRPr="00490DC0">
              <w:t xml:space="preserve"> </w:t>
            </w:r>
            <w:r w:rsidRPr="00592322">
              <w:t>KRAKÓW</w:t>
            </w:r>
          </w:p>
        </w:tc>
        <w:tc>
          <w:tcPr>
            <w:tcW w:w="2835" w:type="dxa"/>
            <w:vAlign w:val="center"/>
          </w:tcPr>
          <w:p w14:paraId="11E4FE8C" w14:textId="45445FA9" w:rsidR="00592322" w:rsidRPr="00490DC0" w:rsidRDefault="00592322" w:rsidP="006420E4">
            <w:pPr>
              <w:spacing w:before="120" w:after="120"/>
              <w:jc w:val="both"/>
            </w:pPr>
            <w:r w:rsidRPr="00592322">
              <w:t>42 030 224.86 zł</w:t>
            </w:r>
          </w:p>
        </w:tc>
      </w:tr>
      <w:tr w:rsidR="00592322" w:rsidRPr="00493F8C" w14:paraId="0D0FE068" w14:textId="77777777" w:rsidTr="006420E4">
        <w:tc>
          <w:tcPr>
            <w:tcW w:w="993" w:type="dxa"/>
            <w:vAlign w:val="center"/>
          </w:tcPr>
          <w:p w14:paraId="6B16BEC4" w14:textId="3F103169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2</w:t>
            </w:r>
          </w:p>
        </w:tc>
        <w:tc>
          <w:tcPr>
            <w:tcW w:w="5244" w:type="dxa"/>
          </w:tcPr>
          <w:p w14:paraId="62A16661" w14:textId="38FAF634" w:rsidR="00592322" w:rsidRPr="00490DC0" w:rsidRDefault="00592322" w:rsidP="006420E4">
            <w:pPr>
              <w:spacing w:before="40"/>
            </w:pPr>
            <w:proofErr w:type="spellStart"/>
            <w:r w:rsidRPr="00592322">
              <w:t>Amlux</w:t>
            </w:r>
            <w:proofErr w:type="spellEnd"/>
            <w:r w:rsidRPr="00592322">
              <w:t xml:space="preserve"> sp. z o.o.</w:t>
            </w:r>
          </w:p>
          <w:p w14:paraId="64E176C5" w14:textId="62128B5A" w:rsidR="00592322" w:rsidRPr="00490DC0" w:rsidRDefault="00592322" w:rsidP="006420E4">
            <w:r w:rsidRPr="00592322">
              <w:t>Grójecka</w:t>
            </w:r>
            <w:r w:rsidRPr="00490DC0">
              <w:t xml:space="preserve"> </w:t>
            </w:r>
            <w:r w:rsidRPr="00592322">
              <w:t>77</w:t>
            </w:r>
            <w:r w:rsidRPr="00490DC0">
              <w:t xml:space="preserve"> </w:t>
            </w:r>
          </w:p>
          <w:p w14:paraId="3896541C" w14:textId="32C4E7CB" w:rsidR="00592322" w:rsidRPr="00490DC0" w:rsidRDefault="00592322" w:rsidP="006420E4">
            <w:pPr>
              <w:spacing w:after="40"/>
              <w:jc w:val="both"/>
            </w:pPr>
            <w:r w:rsidRPr="00592322">
              <w:t>02-094</w:t>
            </w:r>
            <w:r w:rsidRPr="00490DC0">
              <w:t xml:space="preserve"> </w:t>
            </w:r>
            <w:r w:rsidRPr="00592322">
              <w:t>Warszawy</w:t>
            </w:r>
          </w:p>
        </w:tc>
        <w:tc>
          <w:tcPr>
            <w:tcW w:w="2835" w:type="dxa"/>
            <w:vAlign w:val="center"/>
          </w:tcPr>
          <w:p w14:paraId="7A258944" w14:textId="789A0F0B" w:rsidR="00592322" w:rsidRPr="00490DC0" w:rsidRDefault="00592322" w:rsidP="006420E4">
            <w:pPr>
              <w:spacing w:before="120" w:after="120"/>
              <w:jc w:val="both"/>
            </w:pPr>
            <w:r w:rsidRPr="00592322">
              <w:t>40 313 432.42 zł</w:t>
            </w:r>
          </w:p>
        </w:tc>
      </w:tr>
      <w:tr w:rsidR="00592322" w:rsidRPr="00493F8C" w14:paraId="5763AC4E" w14:textId="77777777" w:rsidTr="006420E4">
        <w:tc>
          <w:tcPr>
            <w:tcW w:w="993" w:type="dxa"/>
            <w:vAlign w:val="center"/>
          </w:tcPr>
          <w:p w14:paraId="49400C9C" w14:textId="214440AA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3</w:t>
            </w:r>
          </w:p>
        </w:tc>
        <w:tc>
          <w:tcPr>
            <w:tcW w:w="5244" w:type="dxa"/>
          </w:tcPr>
          <w:p w14:paraId="3930A100" w14:textId="67F0A081" w:rsidR="00592322" w:rsidRPr="00AF5C1C" w:rsidRDefault="00592322" w:rsidP="006420E4">
            <w:pPr>
              <w:spacing w:before="40"/>
              <w:rPr>
                <w:lang w:val="en-US"/>
              </w:rPr>
            </w:pPr>
            <w:r w:rsidRPr="00AF5C1C">
              <w:rPr>
                <w:lang w:val="en-US"/>
              </w:rPr>
              <w:t>Ever Cleaning Sp. z o. o.</w:t>
            </w:r>
          </w:p>
          <w:p w14:paraId="199D5F29" w14:textId="5ACCE7A4" w:rsidR="00592322" w:rsidRPr="00490DC0" w:rsidRDefault="00592322" w:rsidP="006420E4">
            <w:r w:rsidRPr="00592322">
              <w:t>Arkuszowa</w:t>
            </w:r>
            <w:r w:rsidRPr="00490DC0">
              <w:t xml:space="preserve"> </w:t>
            </w:r>
            <w:r w:rsidRPr="00592322">
              <w:t>39</w:t>
            </w:r>
            <w:r w:rsidRPr="00490DC0">
              <w:t xml:space="preserve"> </w:t>
            </w:r>
          </w:p>
          <w:p w14:paraId="4558596C" w14:textId="0E8A8115" w:rsidR="00592322" w:rsidRPr="00490DC0" w:rsidRDefault="00592322" w:rsidP="006420E4">
            <w:pPr>
              <w:spacing w:after="40"/>
              <w:jc w:val="both"/>
            </w:pPr>
            <w:r w:rsidRPr="00592322">
              <w:t>01-934</w:t>
            </w:r>
            <w:r w:rsidRPr="00490DC0">
              <w:t xml:space="preserve"> </w:t>
            </w:r>
            <w:r w:rsidRPr="00592322">
              <w:t>Warszawa</w:t>
            </w:r>
          </w:p>
        </w:tc>
        <w:tc>
          <w:tcPr>
            <w:tcW w:w="2835" w:type="dxa"/>
            <w:vAlign w:val="center"/>
          </w:tcPr>
          <w:p w14:paraId="696B608B" w14:textId="3826F766" w:rsidR="00592322" w:rsidRPr="00490DC0" w:rsidRDefault="00592322" w:rsidP="006420E4">
            <w:pPr>
              <w:spacing w:before="120" w:after="120"/>
              <w:jc w:val="both"/>
            </w:pPr>
            <w:r w:rsidRPr="00592322">
              <w:t>41 201 971.98 zł</w:t>
            </w:r>
          </w:p>
        </w:tc>
      </w:tr>
      <w:tr w:rsidR="00592322" w:rsidRPr="00493F8C" w14:paraId="482B2B13" w14:textId="77777777" w:rsidTr="006420E4">
        <w:tc>
          <w:tcPr>
            <w:tcW w:w="993" w:type="dxa"/>
            <w:vAlign w:val="center"/>
          </w:tcPr>
          <w:p w14:paraId="49EDDEA5" w14:textId="6009CD6C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4</w:t>
            </w:r>
          </w:p>
        </w:tc>
        <w:tc>
          <w:tcPr>
            <w:tcW w:w="5244" w:type="dxa"/>
          </w:tcPr>
          <w:p w14:paraId="45832A92" w14:textId="5B30A23F" w:rsidR="00592322" w:rsidRPr="00AF5C1C" w:rsidRDefault="00592322" w:rsidP="006420E4">
            <w:pPr>
              <w:spacing w:before="40"/>
              <w:rPr>
                <w:lang w:val="en-US"/>
              </w:rPr>
            </w:pPr>
            <w:r w:rsidRPr="00AF5C1C">
              <w:rPr>
                <w:lang w:val="en-US"/>
              </w:rPr>
              <w:t xml:space="preserve">Impel Facility Services Sp. z </w:t>
            </w:r>
            <w:proofErr w:type="spellStart"/>
            <w:r w:rsidRPr="00AF5C1C">
              <w:rPr>
                <w:lang w:val="en-US"/>
              </w:rPr>
              <w:t>o.o.</w:t>
            </w:r>
            <w:proofErr w:type="spellEnd"/>
          </w:p>
          <w:p w14:paraId="5404F995" w14:textId="378CC8A7" w:rsidR="00592322" w:rsidRPr="00490DC0" w:rsidRDefault="00592322" w:rsidP="006420E4">
            <w:r w:rsidRPr="00592322">
              <w:t>Antoniego Słonimskiego</w:t>
            </w:r>
            <w:r w:rsidRPr="00490DC0">
              <w:t xml:space="preserve"> </w:t>
            </w:r>
            <w:r w:rsidRPr="00592322">
              <w:t>1/50-304</w:t>
            </w:r>
            <w:r w:rsidRPr="00490DC0">
              <w:t xml:space="preserve"> </w:t>
            </w:r>
          </w:p>
          <w:p w14:paraId="5DE79B19" w14:textId="159D0654" w:rsidR="00592322" w:rsidRPr="00490DC0" w:rsidRDefault="00592322" w:rsidP="006420E4">
            <w:pPr>
              <w:spacing w:after="40"/>
              <w:jc w:val="both"/>
            </w:pPr>
            <w:r w:rsidRPr="00592322">
              <w:t>50-304</w:t>
            </w:r>
            <w:r w:rsidRPr="00490DC0">
              <w:t xml:space="preserve"> </w:t>
            </w:r>
            <w:r w:rsidRPr="00592322">
              <w:t>Wrocław</w:t>
            </w:r>
          </w:p>
        </w:tc>
        <w:tc>
          <w:tcPr>
            <w:tcW w:w="2835" w:type="dxa"/>
            <w:vAlign w:val="center"/>
          </w:tcPr>
          <w:p w14:paraId="19360359" w14:textId="12C52A66" w:rsidR="00592322" w:rsidRPr="00490DC0" w:rsidRDefault="00592322" w:rsidP="006420E4">
            <w:pPr>
              <w:spacing w:before="120" w:after="120"/>
              <w:jc w:val="both"/>
            </w:pPr>
            <w:r w:rsidRPr="00592322">
              <w:t>38 104 019.10 zł</w:t>
            </w:r>
          </w:p>
        </w:tc>
      </w:tr>
      <w:tr w:rsidR="00592322" w:rsidRPr="00493F8C" w14:paraId="3A4B273D" w14:textId="77777777" w:rsidTr="006420E4">
        <w:tc>
          <w:tcPr>
            <w:tcW w:w="993" w:type="dxa"/>
            <w:vAlign w:val="center"/>
          </w:tcPr>
          <w:p w14:paraId="30F844AD" w14:textId="109EAA43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5</w:t>
            </w:r>
          </w:p>
        </w:tc>
        <w:tc>
          <w:tcPr>
            <w:tcW w:w="5244" w:type="dxa"/>
          </w:tcPr>
          <w:p w14:paraId="3F6F6E79" w14:textId="56BADBCE" w:rsidR="00592322" w:rsidRPr="00490DC0" w:rsidRDefault="00592322" w:rsidP="006420E4">
            <w:pPr>
              <w:spacing w:before="40"/>
            </w:pPr>
            <w:r w:rsidRPr="00592322">
              <w:t>AGRO-SERVICE Piotr Kulak</w:t>
            </w:r>
          </w:p>
          <w:p w14:paraId="30EDF8B1" w14:textId="33F8E8EA" w:rsidR="00592322" w:rsidRPr="00490DC0" w:rsidRDefault="00592322" w:rsidP="006420E4">
            <w:r w:rsidRPr="00592322">
              <w:t>Sarmacka</w:t>
            </w:r>
            <w:r w:rsidRPr="00490DC0">
              <w:t xml:space="preserve"> </w:t>
            </w:r>
            <w:r w:rsidRPr="00592322">
              <w:t>7</w:t>
            </w:r>
            <w:r w:rsidRPr="00490DC0">
              <w:t xml:space="preserve"> </w:t>
            </w:r>
          </w:p>
          <w:p w14:paraId="346A64E2" w14:textId="60EE8EFF" w:rsidR="00592322" w:rsidRPr="00490DC0" w:rsidRDefault="00592322" w:rsidP="006420E4">
            <w:pPr>
              <w:spacing w:after="40"/>
              <w:jc w:val="both"/>
            </w:pPr>
            <w:r w:rsidRPr="00592322">
              <w:t>40-607</w:t>
            </w:r>
            <w:r w:rsidRPr="00490DC0">
              <w:t xml:space="preserve"> </w:t>
            </w:r>
            <w:r w:rsidRPr="00592322">
              <w:t>Katowice</w:t>
            </w:r>
          </w:p>
        </w:tc>
        <w:tc>
          <w:tcPr>
            <w:tcW w:w="2835" w:type="dxa"/>
            <w:vAlign w:val="center"/>
          </w:tcPr>
          <w:p w14:paraId="70AD0FFC" w14:textId="415CB7E2" w:rsidR="00592322" w:rsidRPr="00490DC0" w:rsidRDefault="00592322" w:rsidP="006420E4">
            <w:pPr>
              <w:spacing w:before="120" w:after="120"/>
              <w:jc w:val="both"/>
            </w:pPr>
            <w:r w:rsidRPr="00592322">
              <w:t>36 843 397.06 zł</w:t>
            </w:r>
          </w:p>
        </w:tc>
      </w:tr>
      <w:tr w:rsidR="00592322" w:rsidRPr="00493F8C" w14:paraId="4CD4C2E2" w14:textId="77777777" w:rsidTr="006420E4">
        <w:tc>
          <w:tcPr>
            <w:tcW w:w="993" w:type="dxa"/>
            <w:vAlign w:val="center"/>
          </w:tcPr>
          <w:p w14:paraId="1D0733FE" w14:textId="0EE198FE" w:rsidR="00592322" w:rsidRPr="00490DC0" w:rsidRDefault="00592322" w:rsidP="006420E4">
            <w:pPr>
              <w:spacing w:before="120" w:after="120"/>
              <w:jc w:val="center"/>
            </w:pPr>
            <w:r w:rsidRPr="00592322">
              <w:t>6</w:t>
            </w:r>
          </w:p>
        </w:tc>
        <w:tc>
          <w:tcPr>
            <w:tcW w:w="5244" w:type="dxa"/>
          </w:tcPr>
          <w:p w14:paraId="0B447721" w14:textId="77777777" w:rsidR="00AF5C1C" w:rsidRPr="00F3093F" w:rsidRDefault="00AF5C1C" w:rsidP="006420E4">
            <w:pPr>
              <w:spacing w:before="40"/>
              <w:rPr>
                <w:lang w:val="en-US"/>
              </w:rPr>
            </w:pPr>
            <w:proofErr w:type="spellStart"/>
            <w:r w:rsidRPr="00F3093F">
              <w:rPr>
                <w:lang w:val="en-US"/>
              </w:rPr>
              <w:t>Konsorcjum</w:t>
            </w:r>
            <w:proofErr w:type="spellEnd"/>
            <w:r w:rsidRPr="00F3093F">
              <w:rPr>
                <w:lang w:val="en-US"/>
              </w:rPr>
              <w:t xml:space="preserve"> firm:</w:t>
            </w:r>
          </w:p>
          <w:p w14:paraId="2FC04391" w14:textId="639E2109" w:rsidR="00592322" w:rsidRDefault="00AF5C1C" w:rsidP="00AF5C1C">
            <w:pPr>
              <w:spacing w:before="40"/>
              <w:rPr>
                <w:lang w:val="en-US"/>
              </w:rPr>
            </w:pPr>
            <w:r w:rsidRPr="00AF5C1C">
              <w:rPr>
                <w:lang w:val="en-US"/>
              </w:rPr>
              <w:t xml:space="preserve">Lider - </w:t>
            </w:r>
            <w:r w:rsidR="00592322" w:rsidRPr="00AF5C1C">
              <w:rPr>
                <w:lang w:val="en-US"/>
              </w:rPr>
              <w:t xml:space="preserve">K.A. Investments and Developments </w:t>
            </w:r>
            <w:r w:rsidRPr="00AF5C1C">
              <w:rPr>
                <w:lang w:val="en-US"/>
              </w:rPr>
              <w:t>s</w:t>
            </w:r>
            <w:r>
              <w:rPr>
                <w:lang w:val="en-US"/>
              </w:rPr>
              <w:t xml:space="preserve">p. z </w:t>
            </w:r>
            <w:proofErr w:type="spellStart"/>
            <w:r>
              <w:rPr>
                <w:lang w:val="en-US"/>
              </w:rPr>
              <w:t>o.o.</w:t>
            </w:r>
            <w:proofErr w:type="spellEnd"/>
          </w:p>
          <w:p w14:paraId="224751B4" w14:textId="25DB0C1D" w:rsidR="00AF5C1C" w:rsidRPr="00F3093F" w:rsidRDefault="00AF5C1C" w:rsidP="00AF5C1C">
            <w:pPr>
              <w:spacing w:before="40"/>
            </w:pPr>
            <w:r w:rsidRPr="00F3093F">
              <w:t>Ul. Opolska 110</w:t>
            </w:r>
          </w:p>
          <w:p w14:paraId="61965671" w14:textId="77777777" w:rsidR="00592322" w:rsidRPr="00F3093F" w:rsidRDefault="00592322" w:rsidP="006420E4">
            <w:pPr>
              <w:spacing w:after="40"/>
              <w:jc w:val="both"/>
            </w:pPr>
            <w:r w:rsidRPr="00F3093F">
              <w:t>31-323 Kraków</w:t>
            </w:r>
          </w:p>
          <w:p w14:paraId="368F66D6" w14:textId="61BB9086" w:rsidR="00AF5C1C" w:rsidRPr="00F3093F" w:rsidRDefault="00AF5C1C" w:rsidP="006420E4">
            <w:pPr>
              <w:spacing w:after="40"/>
              <w:jc w:val="both"/>
            </w:pPr>
            <w:r w:rsidRPr="00F3093F">
              <w:t xml:space="preserve">Partner – </w:t>
            </w:r>
            <w:proofErr w:type="spellStart"/>
            <w:r w:rsidR="00F3093F" w:rsidRPr="00F3093F">
              <w:t>C</w:t>
            </w:r>
            <w:r w:rsidRPr="00F3093F">
              <w:t>lean</w:t>
            </w:r>
            <w:proofErr w:type="spellEnd"/>
            <w:r w:rsidRPr="00F3093F">
              <w:t xml:space="preserve"> </w:t>
            </w:r>
            <w:proofErr w:type="spellStart"/>
            <w:r w:rsidRPr="00F3093F">
              <w:t>Task</w:t>
            </w:r>
            <w:proofErr w:type="spellEnd"/>
            <w:r w:rsidRPr="00F3093F">
              <w:t xml:space="preserve"> Konrad Bębenek</w:t>
            </w:r>
          </w:p>
          <w:p w14:paraId="04D4AA41" w14:textId="77777777" w:rsidR="00AF5C1C" w:rsidRDefault="00AF5C1C" w:rsidP="006420E4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Ul. </w:t>
            </w:r>
            <w:proofErr w:type="spellStart"/>
            <w:r>
              <w:rPr>
                <w:lang w:val="en-US"/>
              </w:rPr>
              <w:t>Pogodna</w:t>
            </w:r>
            <w:proofErr w:type="spellEnd"/>
            <w:r>
              <w:rPr>
                <w:lang w:val="en-US"/>
              </w:rPr>
              <w:t xml:space="preserve"> 250</w:t>
            </w:r>
          </w:p>
          <w:p w14:paraId="7DECE524" w14:textId="0DDF0F7C" w:rsidR="00AF5C1C" w:rsidRPr="00AF5C1C" w:rsidRDefault="00AF5C1C" w:rsidP="006420E4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32-084 </w:t>
            </w:r>
            <w:proofErr w:type="spellStart"/>
            <w:r>
              <w:rPr>
                <w:lang w:val="en-US"/>
              </w:rPr>
              <w:t>Mników</w:t>
            </w:r>
            <w:proofErr w:type="spellEnd"/>
          </w:p>
        </w:tc>
        <w:tc>
          <w:tcPr>
            <w:tcW w:w="2835" w:type="dxa"/>
            <w:vAlign w:val="center"/>
          </w:tcPr>
          <w:p w14:paraId="041FA39F" w14:textId="03633EC2" w:rsidR="00592322" w:rsidRPr="00490DC0" w:rsidRDefault="00592322" w:rsidP="006420E4">
            <w:pPr>
              <w:spacing w:before="120" w:after="120"/>
              <w:jc w:val="both"/>
            </w:pPr>
            <w:r w:rsidRPr="00592322">
              <w:t>43 166 234.54 zł</w:t>
            </w:r>
          </w:p>
        </w:tc>
      </w:tr>
    </w:tbl>
    <w:p w14:paraId="3655BF1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F3667" w14:textId="77777777" w:rsidR="00265D5E" w:rsidRDefault="00265D5E">
      <w:r>
        <w:separator/>
      </w:r>
    </w:p>
  </w:endnote>
  <w:endnote w:type="continuationSeparator" w:id="0">
    <w:p w14:paraId="7A4285B0" w14:textId="77777777" w:rsidR="00265D5E" w:rsidRDefault="0026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269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542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F6D13" w14:textId="77777777" w:rsidR="009F189D" w:rsidRDefault="00265D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D1BB77">
        <v:line id="_x0000_s1025" style="position:absolute;left:0;text-align:left;z-index:251657728" from="-3.85pt,8.7pt" to="455.15pt,8.7pt"/>
      </w:pict>
    </w:r>
  </w:p>
  <w:p w14:paraId="07A82E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14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E4C5D0" w14:textId="77777777" w:rsidR="009F189D" w:rsidRDefault="009F189D">
    <w:pPr>
      <w:pStyle w:val="Stopka"/>
      <w:tabs>
        <w:tab w:val="clear" w:pos="4536"/>
      </w:tabs>
      <w:jc w:val="center"/>
    </w:pPr>
  </w:p>
  <w:p w14:paraId="7685995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C3F9B" w14:textId="77777777" w:rsidR="00265D5E" w:rsidRDefault="00265D5E">
      <w:r>
        <w:separator/>
      </w:r>
    </w:p>
  </w:footnote>
  <w:footnote w:type="continuationSeparator" w:id="0">
    <w:p w14:paraId="3384AE62" w14:textId="77777777" w:rsidR="00265D5E" w:rsidRDefault="00265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E7546" w14:textId="77777777" w:rsidR="00592322" w:rsidRDefault="00592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A9453" w14:textId="77777777" w:rsidR="00592322" w:rsidRDefault="00592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3028" w14:textId="77777777" w:rsidR="00592322" w:rsidRDefault="005923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76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65D5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2322"/>
    <w:rsid w:val="00601802"/>
    <w:rsid w:val="0069085C"/>
    <w:rsid w:val="006D03E2"/>
    <w:rsid w:val="006E3702"/>
    <w:rsid w:val="0073323E"/>
    <w:rsid w:val="00782425"/>
    <w:rsid w:val="007965DC"/>
    <w:rsid w:val="00843263"/>
    <w:rsid w:val="00861E75"/>
    <w:rsid w:val="00976597"/>
    <w:rsid w:val="009C20BC"/>
    <w:rsid w:val="009D19BD"/>
    <w:rsid w:val="009F189D"/>
    <w:rsid w:val="00A120F7"/>
    <w:rsid w:val="00A67C20"/>
    <w:rsid w:val="00A80738"/>
    <w:rsid w:val="00AA718D"/>
    <w:rsid w:val="00AF5C1C"/>
    <w:rsid w:val="00BA3D8E"/>
    <w:rsid w:val="00C236D3"/>
    <w:rsid w:val="00C659E2"/>
    <w:rsid w:val="00CB0802"/>
    <w:rsid w:val="00D20908"/>
    <w:rsid w:val="00D665F5"/>
    <w:rsid w:val="00D7128F"/>
    <w:rsid w:val="00E93607"/>
    <w:rsid w:val="00EA3476"/>
    <w:rsid w:val="00F0676F"/>
    <w:rsid w:val="00F3093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4C1CF"/>
  <w15:chartTrackingRefBased/>
  <w15:docId w15:val="{D2114EA4-4412-400A-8F81-B0A7EC54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2026-06-09T08:31:00Z</cp:lastPrinted>
  <dcterms:created xsi:type="dcterms:W3CDTF">2026-06-09T08:31:00Z</dcterms:created>
  <dcterms:modified xsi:type="dcterms:W3CDTF">2026-06-09T08:31:00Z</dcterms:modified>
</cp:coreProperties>
</file>