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27A0FB8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231D76">
        <w:rPr>
          <w:rFonts w:ascii="Verdana" w:hAnsi="Verdana"/>
          <w:b/>
          <w:sz w:val="18"/>
          <w:szCs w:val="18"/>
        </w:rPr>
        <w:t>242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7512713" w:rsidR="00B12BC7" w:rsidRPr="00231D76" w:rsidRDefault="00231D76" w:rsidP="00231D7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31D76">
        <w:rPr>
          <w:rFonts w:ascii="Verdana" w:hAnsi="Verdana"/>
          <w:b/>
          <w:sz w:val="18"/>
          <w:szCs w:val="18"/>
        </w:rPr>
        <w:t>dostawa ekstensometru optycznego dla WIMiIP - KC-DE-zp.25.242.2026</w:t>
      </w:r>
      <w:r w:rsidR="00AD2BA3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6625B" w14:textId="77777777" w:rsidR="005954F8" w:rsidRDefault="005954F8">
      <w:pPr>
        <w:spacing w:after="0" w:line="240" w:lineRule="auto"/>
      </w:pPr>
      <w:r>
        <w:separator/>
      </w:r>
    </w:p>
  </w:endnote>
  <w:endnote w:type="continuationSeparator" w:id="0">
    <w:p w14:paraId="5667B130" w14:textId="77777777" w:rsidR="005954F8" w:rsidRDefault="00595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954F8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746D" w14:textId="77777777" w:rsidR="00E07F60" w:rsidRDefault="00E07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1A23B" w14:textId="77777777" w:rsidR="005954F8" w:rsidRDefault="005954F8">
      <w:pPr>
        <w:spacing w:after="0" w:line="240" w:lineRule="auto"/>
      </w:pPr>
      <w:r>
        <w:separator/>
      </w:r>
    </w:p>
  </w:footnote>
  <w:footnote w:type="continuationSeparator" w:id="0">
    <w:p w14:paraId="72DC9860" w14:textId="77777777" w:rsidR="005954F8" w:rsidRDefault="005954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93C92" w14:textId="77777777" w:rsidR="00E07F60" w:rsidRDefault="00E07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44600FB5" w:rsidR="008C0748" w:rsidRDefault="00BE64A2" w:rsidP="009F528A">
    <w:pPr>
      <w:pStyle w:val="Nagwek"/>
      <w:jc w:val="center"/>
    </w:pPr>
    <w:r>
      <w:rPr>
        <w:noProof/>
      </w:rPr>
      <w:pict w14:anchorId="409244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6A0E" w14:textId="77777777" w:rsidR="00E07F60" w:rsidRDefault="00E07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0F6A55"/>
    <w:rsid w:val="0014026F"/>
    <w:rsid w:val="001A7A53"/>
    <w:rsid w:val="001B0B91"/>
    <w:rsid w:val="001F4E82"/>
    <w:rsid w:val="002303FA"/>
    <w:rsid w:val="00231D76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430DE"/>
    <w:rsid w:val="005540B6"/>
    <w:rsid w:val="005741C5"/>
    <w:rsid w:val="00592A03"/>
    <w:rsid w:val="005954F8"/>
    <w:rsid w:val="005E5BD1"/>
    <w:rsid w:val="00623F70"/>
    <w:rsid w:val="0067784D"/>
    <w:rsid w:val="006E4A4C"/>
    <w:rsid w:val="00724265"/>
    <w:rsid w:val="007D106A"/>
    <w:rsid w:val="008020EB"/>
    <w:rsid w:val="0084447B"/>
    <w:rsid w:val="00893E73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65471"/>
    <w:rsid w:val="00AA63A3"/>
    <w:rsid w:val="00AD2BA3"/>
    <w:rsid w:val="00AE7922"/>
    <w:rsid w:val="00B12BC7"/>
    <w:rsid w:val="00BC579B"/>
    <w:rsid w:val="00BE64A2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E07F60"/>
    <w:rsid w:val="00E46DED"/>
    <w:rsid w:val="00E5470B"/>
    <w:rsid w:val="00E67EFE"/>
    <w:rsid w:val="00F65269"/>
    <w:rsid w:val="00F85EA7"/>
    <w:rsid w:val="00FB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cp:lastPrinted>2026-01-02T11:14:00Z</cp:lastPrinted>
  <dcterms:created xsi:type="dcterms:W3CDTF">2026-03-16T09:57:00Z</dcterms:created>
  <dcterms:modified xsi:type="dcterms:W3CDTF">2026-06-02T06:49:00Z</dcterms:modified>
</cp:coreProperties>
</file>