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3130" w14:textId="3FBDEABA" w:rsidR="00890B92" w:rsidRDefault="00934931" w:rsidP="00890B92">
      <w:pPr>
        <w:spacing w:after="240"/>
        <w:jc w:val="right"/>
        <w:rPr>
          <w:sz w:val="22"/>
          <w:szCs w:val="22"/>
        </w:rPr>
      </w:pPr>
      <w:r w:rsidRPr="0093493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4931">
        <w:rPr>
          <w:sz w:val="22"/>
          <w:szCs w:val="22"/>
        </w:rPr>
        <w:t>2026-06-08</w:t>
      </w:r>
    </w:p>
    <w:p w14:paraId="13DE8C5F" w14:textId="77777777" w:rsidR="00934931" w:rsidRPr="00934931" w:rsidRDefault="00934931" w:rsidP="00890B92">
      <w:pPr>
        <w:rPr>
          <w:b/>
          <w:bCs/>
          <w:sz w:val="22"/>
          <w:szCs w:val="22"/>
        </w:rPr>
      </w:pPr>
      <w:r w:rsidRPr="00934931">
        <w:rPr>
          <w:b/>
          <w:bCs/>
          <w:sz w:val="22"/>
          <w:szCs w:val="22"/>
        </w:rPr>
        <w:t>Akademia Górniczo - Hutnicza</w:t>
      </w:r>
    </w:p>
    <w:p w14:paraId="51A9B6C2" w14:textId="77777777" w:rsidR="00934931" w:rsidRPr="00934931" w:rsidRDefault="00934931" w:rsidP="00890B92">
      <w:pPr>
        <w:rPr>
          <w:b/>
          <w:bCs/>
          <w:sz w:val="22"/>
          <w:szCs w:val="22"/>
        </w:rPr>
      </w:pPr>
      <w:r w:rsidRPr="00934931">
        <w:rPr>
          <w:b/>
          <w:bCs/>
          <w:sz w:val="22"/>
          <w:szCs w:val="22"/>
        </w:rPr>
        <w:t>im. Stanisława Staszica w Krakowie</w:t>
      </w:r>
    </w:p>
    <w:p w14:paraId="6CEFD128" w14:textId="76D5133B" w:rsidR="00890B92" w:rsidRPr="00D91931" w:rsidRDefault="00934931" w:rsidP="00890B92">
      <w:pPr>
        <w:rPr>
          <w:b/>
          <w:bCs/>
          <w:sz w:val="22"/>
          <w:szCs w:val="22"/>
        </w:rPr>
      </w:pPr>
      <w:r w:rsidRPr="00934931">
        <w:rPr>
          <w:b/>
          <w:bCs/>
          <w:sz w:val="22"/>
          <w:szCs w:val="22"/>
        </w:rPr>
        <w:t>Dział Zamówień Publicznych</w:t>
      </w:r>
    </w:p>
    <w:p w14:paraId="4737D9C0" w14:textId="130D6824" w:rsidR="00890B92" w:rsidRPr="00BD5546" w:rsidRDefault="00934931" w:rsidP="00890B92">
      <w:pPr>
        <w:rPr>
          <w:sz w:val="22"/>
          <w:szCs w:val="22"/>
        </w:rPr>
      </w:pPr>
      <w:r w:rsidRPr="0093493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4931">
        <w:rPr>
          <w:sz w:val="22"/>
          <w:szCs w:val="22"/>
        </w:rPr>
        <w:t>30</w:t>
      </w:r>
    </w:p>
    <w:p w14:paraId="44A97C15" w14:textId="665C0717" w:rsidR="00890B92" w:rsidRPr="00BD5546" w:rsidRDefault="00934931" w:rsidP="00890B92">
      <w:pPr>
        <w:rPr>
          <w:sz w:val="22"/>
          <w:szCs w:val="22"/>
        </w:rPr>
      </w:pPr>
      <w:r w:rsidRPr="0093493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4931">
        <w:rPr>
          <w:sz w:val="22"/>
          <w:szCs w:val="22"/>
        </w:rPr>
        <w:t>Kraków</w:t>
      </w:r>
    </w:p>
    <w:p w14:paraId="350A0999" w14:textId="67A55D7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4931" w:rsidRPr="00934931">
        <w:rPr>
          <w:b/>
          <w:sz w:val="22"/>
          <w:szCs w:val="22"/>
        </w:rPr>
        <w:t>KC-DE-zp.25.26.2026</w:t>
      </w:r>
      <w:r w:rsidR="00A80738" w:rsidRPr="00890B92">
        <w:rPr>
          <w:sz w:val="22"/>
          <w:szCs w:val="22"/>
        </w:rPr>
        <w:tab/>
        <w:t xml:space="preserve"> </w:t>
      </w:r>
    </w:p>
    <w:p w14:paraId="5D1EEF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6CE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C95F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6FEB7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9A82A9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376A2D9" w14:textId="5C769D6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4931" w:rsidRPr="0093493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95216F4" w14:textId="3BD3569E" w:rsidR="00A80738" w:rsidRPr="00890B92" w:rsidRDefault="0093493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4931">
        <w:rPr>
          <w:b/>
          <w:sz w:val="22"/>
          <w:szCs w:val="22"/>
        </w:rPr>
        <w:t>Usługa utrzymania czystości w pawilonach na terenie kampusu AGH wraz z myciem okien trudnodostępnych - KC-DE-zp.25.26.2026</w:t>
      </w:r>
    </w:p>
    <w:p w14:paraId="6D476A5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7C7E51F" w14:textId="0E91F2A9" w:rsidR="0069085C" w:rsidRPr="00890B92" w:rsidRDefault="00934931" w:rsidP="00A80738">
      <w:pPr>
        <w:spacing w:before="120" w:after="120"/>
        <w:jc w:val="both"/>
        <w:rPr>
          <w:sz w:val="22"/>
          <w:szCs w:val="22"/>
        </w:rPr>
      </w:pPr>
      <w:r w:rsidRPr="00934931">
        <w:rPr>
          <w:b/>
          <w:sz w:val="22"/>
          <w:szCs w:val="22"/>
        </w:rPr>
        <w:t>44 280 000.00</w:t>
      </w:r>
      <w:r w:rsidR="00890B92" w:rsidRPr="00890B92">
        <w:rPr>
          <w:sz w:val="22"/>
          <w:szCs w:val="22"/>
        </w:rPr>
        <w:t xml:space="preserve"> zł brutto.</w:t>
      </w:r>
    </w:p>
    <w:p w14:paraId="7AADBBC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0A12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858A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74E23" w14:textId="77777777" w:rsidR="005464DF" w:rsidRDefault="005464DF">
      <w:r>
        <w:separator/>
      </w:r>
    </w:p>
  </w:endnote>
  <w:endnote w:type="continuationSeparator" w:id="0">
    <w:p w14:paraId="45EFC9D3" w14:textId="77777777" w:rsidR="005464DF" w:rsidRDefault="0054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1B3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BDF6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17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44A13E">
        <v:line id="_x0000_s1025" style="position:absolute;left:0;text-align:left;z-index:251657728" from="-3.85pt,8.7pt" to="455.15pt,8.7pt"/>
      </w:pict>
    </w:r>
  </w:p>
  <w:p w14:paraId="4AB38F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11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F204D" w14:textId="77777777" w:rsidR="009F189D" w:rsidRDefault="009F189D">
    <w:pPr>
      <w:pStyle w:val="Stopka"/>
      <w:tabs>
        <w:tab w:val="clear" w:pos="4536"/>
      </w:tabs>
      <w:jc w:val="center"/>
    </w:pPr>
  </w:p>
  <w:p w14:paraId="6916F3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384CF0" w14:textId="77777777" w:rsidR="005464DF" w:rsidRDefault="005464DF">
      <w:r>
        <w:separator/>
      </w:r>
    </w:p>
  </w:footnote>
  <w:footnote w:type="continuationSeparator" w:id="0">
    <w:p w14:paraId="4970F8A7" w14:textId="77777777" w:rsidR="005464DF" w:rsidRDefault="0054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1FE3" w14:textId="77777777" w:rsidR="00934931" w:rsidRDefault="00934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8E6A" w14:textId="77777777" w:rsidR="00934931" w:rsidRDefault="00934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0759F" w14:textId="77777777" w:rsidR="00934931" w:rsidRDefault="009349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43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64DF"/>
    <w:rsid w:val="0058211B"/>
    <w:rsid w:val="0069085C"/>
    <w:rsid w:val="00782432"/>
    <w:rsid w:val="00843263"/>
    <w:rsid w:val="00861E75"/>
    <w:rsid w:val="00890B92"/>
    <w:rsid w:val="008B5475"/>
    <w:rsid w:val="00933BDB"/>
    <w:rsid w:val="00934931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5CB187"/>
  <w15:chartTrackingRefBased/>
  <w15:docId w15:val="{230595E0-1037-49C6-A776-F712F0D1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2026-06-08T09:58:00Z</dcterms:created>
  <dcterms:modified xsi:type="dcterms:W3CDTF">2026-06-08T09:58:00Z</dcterms:modified>
</cp:coreProperties>
</file>