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7EC64" w14:textId="7A494642" w:rsidR="00081D13" w:rsidRPr="00B73673" w:rsidRDefault="0019528D" w:rsidP="00B73673">
      <w:pPr>
        <w:spacing w:after="600" w:line="276" w:lineRule="auto"/>
        <w:jc w:val="right"/>
      </w:pPr>
      <w:bookmarkStart w:id="0" w:name="_Hlk53520193"/>
      <w:r w:rsidRPr="00B73673">
        <w:t>Kraków</w:t>
      </w:r>
      <w:r w:rsidR="00081D13" w:rsidRPr="00B73673">
        <w:t xml:space="preserve"> dnia: </w:t>
      </w:r>
      <w:r w:rsidR="009D7148">
        <w:t>08.06.2026 r.</w:t>
      </w:r>
    </w:p>
    <w:p w14:paraId="6B14A7BF" w14:textId="77777777" w:rsidR="0019528D" w:rsidRPr="00B73673" w:rsidRDefault="0019528D" w:rsidP="00B73673">
      <w:pPr>
        <w:spacing w:line="276" w:lineRule="auto"/>
        <w:ind w:right="3969"/>
        <w:rPr>
          <w:b/>
          <w:bCs/>
        </w:rPr>
      </w:pPr>
      <w:r w:rsidRPr="00B73673">
        <w:rPr>
          <w:b/>
          <w:bCs/>
        </w:rPr>
        <w:t>Szpital Miejski Specjalistyczny</w:t>
      </w:r>
    </w:p>
    <w:p w14:paraId="12742820" w14:textId="77777777" w:rsidR="0019528D" w:rsidRPr="00B73673" w:rsidRDefault="0019528D" w:rsidP="00B73673">
      <w:pPr>
        <w:spacing w:line="276" w:lineRule="auto"/>
        <w:ind w:right="3969"/>
        <w:rPr>
          <w:b/>
          <w:bCs/>
        </w:rPr>
      </w:pPr>
      <w:r w:rsidRPr="00B73673">
        <w:rPr>
          <w:b/>
          <w:bCs/>
        </w:rPr>
        <w:t>im. Gabriela Narutowicza w Krakowie</w:t>
      </w:r>
    </w:p>
    <w:p w14:paraId="215A329A" w14:textId="77777777" w:rsidR="00081D13" w:rsidRPr="00B73673" w:rsidRDefault="0019528D" w:rsidP="00B73673">
      <w:pPr>
        <w:spacing w:line="276" w:lineRule="auto"/>
        <w:ind w:right="3969"/>
      </w:pPr>
      <w:r w:rsidRPr="00B73673">
        <w:t>ul. Prądnicka</w:t>
      </w:r>
      <w:r w:rsidR="00081D13" w:rsidRPr="00B73673">
        <w:t xml:space="preserve"> </w:t>
      </w:r>
      <w:r w:rsidRPr="00B73673">
        <w:t>35-37</w:t>
      </w:r>
    </w:p>
    <w:p w14:paraId="1C53F52C" w14:textId="77777777" w:rsidR="00081D13" w:rsidRPr="00B73673" w:rsidRDefault="0019528D" w:rsidP="00B73673">
      <w:pPr>
        <w:spacing w:line="276" w:lineRule="auto"/>
        <w:ind w:right="3969"/>
      </w:pPr>
      <w:r w:rsidRPr="00B73673">
        <w:t>31-202</w:t>
      </w:r>
      <w:r w:rsidR="00081D13" w:rsidRPr="00B73673">
        <w:t xml:space="preserve"> </w:t>
      </w:r>
      <w:r w:rsidRPr="00B73673">
        <w:t>Kraków</w:t>
      </w:r>
    </w:p>
    <w:p w14:paraId="2958FCD9" w14:textId="77777777" w:rsidR="00081D13" w:rsidRPr="00B73673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73673" w14:paraId="2B56E384" w14:textId="77777777" w:rsidTr="00C13EA9">
        <w:tc>
          <w:tcPr>
            <w:tcW w:w="10065" w:type="dxa"/>
            <w:shd w:val="clear" w:color="auto" w:fill="F2F2F2"/>
            <w:hideMark/>
          </w:tcPr>
          <w:p w14:paraId="55E8EC52" w14:textId="7FC0753B" w:rsidR="00081D13" w:rsidRPr="00B73673" w:rsidRDefault="00B7367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3BED74F" w14:textId="77777777" w:rsidR="00081D13" w:rsidRPr="00B7367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7367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F63156C" w14:textId="77777777" w:rsidR="00081D13" w:rsidRPr="00B73673" w:rsidRDefault="00081D13" w:rsidP="00081D13">
      <w:pPr>
        <w:keepNext/>
        <w:spacing w:after="240"/>
        <w:outlineLvl w:val="0"/>
        <w:rPr>
          <w:b/>
        </w:rPr>
      </w:pPr>
    </w:p>
    <w:p w14:paraId="57399B3D" w14:textId="77777777" w:rsidR="00081D13" w:rsidRPr="00B73673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B73673">
        <w:rPr>
          <w:rFonts w:eastAsia="Calibri"/>
          <w:lang w:eastAsia="en-US"/>
        </w:rPr>
        <w:t xml:space="preserve">Dotyczy </w:t>
      </w:r>
      <w:r w:rsidRPr="00B73673">
        <w:t>postępowania o udzielenie zamówienia publicznego</w:t>
      </w:r>
      <w:r w:rsidRPr="00B73673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73673" w14:paraId="1BCF5DD3" w14:textId="77777777" w:rsidTr="00081D13">
        <w:tc>
          <w:tcPr>
            <w:tcW w:w="2269" w:type="dxa"/>
          </w:tcPr>
          <w:p w14:paraId="5805462E" w14:textId="77777777" w:rsidR="00081D13" w:rsidRPr="00B7367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73673">
              <w:t>Nazwa zamówienia:</w:t>
            </w:r>
          </w:p>
        </w:tc>
        <w:tc>
          <w:tcPr>
            <w:tcW w:w="7796" w:type="dxa"/>
          </w:tcPr>
          <w:p w14:paraId="5D623670" w14:textId="77777777" w:rsidR="00081D13" w:rsidRPr="00B73673" w:rsidRDefault="0019528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</w:rPr>
            </w:pPr>
            <w:r w:rsidRPr="00B73673">
              <w:rPr>
                <w:bCs/>
                <w:i/>
                <w:iCs/>
              </w:rPr>
              <w:t>Zakup i dostawa leku do programu lekowego - leczenie pacjentów z rakiem urotelialnym</w:t>
            </w:r>
          </w:p>
        </w:tc>
      </w:tr>
      <w:tr w:rsidR="0019528D" w:rsidRPr="00B73673" w14:paraId="58767584" w14:textId="77777777" w:rsidTr="004521FD">
        <w:tc>
          <w:tcPr>
            <w:tcW w:w="2269" w:type="dxa"/>
          </w:tcPr>
          <w:p w14:paraId="7D4F3A25" w14:textId="77777777" w:rsidR="0019528D" w:rsidRPr="00B73673" w:rsidRDefault="0019528D" w:rsidP="004521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73673">
              <w:t>Numer referencyjny:</w:t>
            </w:r>
          </w:p>
        </w:tc>
        <w:tc>
          <w:tcPr>
            <w:tcW w:w="7796" w:type="dxa"/>
          </w:tcPr>
          <w:p w14:paraId="63769D1E" w14:textId="77777777" w:rsidR="0019528D" w:rsidRPr="00B73673" w:rsidRDefault="0019528D" w:rsidP="004521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B73673">
              <w:rPr>
                <w:b/>
              </w:rPr>
              <w:t>ZP/28/2026</w:t>
            </w:r>
          </w:p>
        </w:tc>
      </w:tr>
    </w:tbl>
    <w:p w14:paraId="53873F30" w14:textId="77777777" w:rsidR="00081D13" w:rsidRPr="00B73673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1E4B3E6A" w14:textId="69CA2B48" w:rsidR="00081D13" w:rsidRPr="00B73673" w:rsidRDefault="00C65E53" w:rsidP="00B7367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</w:pPr>
      <w:r w:rsidRPr="00B73673">
        <w:t xml:space="preserve">Zamawiający, działając na podstawie art. 253 </w:t>
      </w:r>
      <w:r w:rsidR="00A17CDB" w:rsidRPr="00B73673">
        <w:t xml:space="preserve">ust. 1 pkt. 1 i </w:t>
      </w:r>
      <w:r w:rsidRPr="00B73673">
        <w:t xml:space="preserve">ust. </w:t>
      </w:r>
      <w:r w:rsidR="00A17CDB" w:rsidRPr="00B73673">
        <w:t>2</w:t>
      </w:r>
      <w:r w:rsidRPr="00B73673">
        <w:t xml:space="preserve"> </w:t>
      </w:r>
      <w:r w:rsidR="00081D13" w:rsidRPr="00B73673">
        <w:t>ustawy z dnia 11 września 2019r. Prawo zamówień publicznych</w:t>
      </w:r>
      <w:r w:rsidR="00B73673">
        <w:t xml:space="preserve">, </w:t>
      </w:r>
      <w:r w:rsidR="00081D13" w:rsidRPr="00B73673">
        <w:t>zwanej dalej „ustawą Pzp”, informuje, że w toczącym się postępowaniu o udzielenie zamówienia publicznego, jako najkorzystniejsza wybrana została oferta złożona przez wykonawcę</w:t>
      </w:r>
      <w:r w:rsidR="00081D13" w:rsidRPr="00B73673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9528D" w:rsidRPr="00B73673" w14:paraId="33A9C62B" w14:textId="77777777" w:rsidTr="00B73673">
        <w:trPr>
          <w:cantSplit/>
        </w:trPr>
        <w:tc>
          <w:tcPr>
            <w:tcW w:w="10080" w:type="dxa"/>
          </w:tcPr>
          <w:p w14:paraId="47A63C47" w14:textId="77777777" w:rsidR="0019528D" w:rsidRPr="00B73673" w:rsidRDefault="0019528D" w:rsidP="00B73673">
            <w:pPr>
              <w:spacing w:before="80"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B73673">
              <w:rPr>
                <w:b/>
                <w:sz w:val="22"/>
                <w:szCs w:val="22"/>
              </w:rPr>
              <w:t>Urtica Sp. z o.o.</w:t>
            </w:r>
          </w:p>
          <w:p w14:paraId="4F634C7B" w14:textId="7B4DD599" w:rsidR="0019528D" w:rsidRPr="00B73673" w:rsidRDefault="00B73673" w:rsidP="00B73673">
            <w:pPr>
              <w:spacing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B73673">
              <w:rPr>
                <w:bCs/>
                <w:sz w:val="22"/>
                <w:szCs w:val="22"/>
              </w:rPr>
              <w:t xml:space="preserve">ul. </w:t>
            </w:r>
            <w:r w:rsidR="0019528D" w:rsidRPr="00B73673">
              <w:rPr>
                <w:bCs/>
                <w:sz w:val="22"/>
                <w:szCs w:val="22"/>
              </w:rPr>
              <w:t xml:space="preserve">Krzemieniecka 120 </w:t>
            </w:r>
          </w:p>
          <w:p w14:paraId="7077AEE9" w14:textId="3AB0A3B5" w:rsidR="0019528D" w:rsidRPr="00B73673" w:rsidRDefault="0019528D" w:rsidP="00B73673">
            <w:pPr>
              <w:spacing w:line="276" w:lineRule="auto"/>
              <w:ind w:left="-75"/>
              <w:jc w:val="both"/>
              <w:rPr>
                <w:bCs/>
                <w:sz w:val="22"/>
                <w:szCs w:val="22"/>
              </w:rPr>
            </w:pPr>
            <w:r w:rsidRPr="00B73673">
              <w:rPr>
                <w:bCs/>
                <w:sz w:val="22"/>
                <w:szCs w:val="22"/>
              </w:rPr>
              <w:t>54-640 Wrocław</w:t>
            </w:r>
          </w:p>
          <w:p w14:paraId="14239221" w14:textId="4A1B1F85" w:rsidR="0019528D" w:rsidRPr="00B73673" w:rsidRDefault="0019528D" w:rsidP="00B73673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B73673">
              <w:rPr>
                <w:color w:val="000000"/>
                <w:sz w:val="22"/>
                <w:szCs w:val="22"/>
              </w:rPr>
              <w:t>Uzasadnienie wyboru:</w:t>
            </w:r>
            <w:r w:rsidR="00B73673" w:rsidRPr="00B73673">
              <w:rPr>
                <w:color w:val="000000"/>
                <w:sz w:val="22"/>
                <w:szCs w:val="22"/>
              </w:rPr>
              <w:t xml:space="preserve"> </w:t>
            </w:r>
            <w:r w:rsidRPr="00B73673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132432B8" w14:textId="12F1C4F1" w:rsidR="00081D13" w:rsidRDefault="00B73673" w:rsidP="00081D13">
      <w:pPr>
        <w:spacing w:before="240" w:after="120"/>
        <w:jc w:val="both"/>
        <w:rPr>
          <w:color w:val="000000"/>
        </w:rPr>
      </w:pPr>
      <w:r>
        <w:rPr>
          <w:b/>
          <w:bCs/>
          <w:color w:val="000000"/>
        </w:rPr>
        <w:br/>
      </w:r>
      <w:r w:rsidR="00081D13" w:rsidRPr="00B73673">
        <w:rPr>
          <w:b/>
          <w:bCs/>
          <w:color w:val="000000"/>
        </w:rPr>
        <w:t>Punktacja przyznana ofertom w każdym kryterium oceny ofert wraz z łączną punktacją</w:t>
      </w:r>
      <w:r w:rsidR="00081D13" w:rsidRPr="00B73673">
        <w:rPr>
          <w:color w:val="000000"/>
        </w:rPr>
        <w:t>:</w:t>
      </w:r>
    </w:p>
    <w:p w14:paraId="22322217" w14:textId="77777777" w:rsidR="00B73673" w:rsidRPr="00B73673" w:rsidRDefault="00B73673" w:rsidP="00B73673">
      <w:pPr>
        <w:spacing w:after="120"/>
        <w:jc w:val="both"/>
        <w:rPr>
          <w:color w:val="000000"/>
        </w:rPr>
      </w:pPr>
    </w:p>
    <w:tbl>
      <w:tblPr>
        <w:tblW w:w="6730" w:type="dxa"/>
        <w:tblInd w:w="1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2775"/>
        <w:gridCol w:w="1295"/>
        <w:gridCol w:w="1742"/>
      </w:tblGrid>
      <w:tr w:rsidR="00B73673" w:rsidRPr="00B73673" w14:paraId="4299A0DD" w14:textId="77777777" w:rsidTr="00B73673">
        <w:trPr>
          <w:trHeight w:val="510"/>
        </w:trPr>
        <w:tc>
          <w:tcPr>
            <w:tcW w:w="918" w:type="dxa"/>
            <w:shd w:val="clear" w:color="auto" w:fill="F2F2F2"/>
            <w:vAlign w:val="center"/>
          </w:tcPr>
          <w:p w14:paraId="6EBA812D" w14:textId="77777777" w:rsidR="00B73673" w:rsidRPr="00B73673" w:rsidRDefault="00B73673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B73673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775" w:type="dxa"/>
            <w:shd w:val="clear" w:color="auto" w:fill="F2F2F2"/>
            <w:vAlign w:val="center"/>
          </w:tcPr>
          <w:p w14:paraId="03FA8E5E" w14:textId="77777777" w:rsidR="00B73673" w:rsidRPr="00B73673" w:rsidRDefault="00B73673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3673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295" w:type="dxa"/>
            <w:shd w:val="clear" w:color="auto" w:fill="F2F2F2"/>
            <w:vAlign w:val="center"/>
          </w:tcPr>
          <w:p w14:paraId="3E3458BB" w14:textId="77777777" w:rsidR="00B73673" w:rsidRPr="00B73673" w:rsidRDefault="00B7367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73673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742" w:type="dxa"/>
            <w:shd w:val="clear" w:color="auto" w:fill="F2F2F2"/>
            <w:vAlign w:val="center"/>
          </w:tcPr>
          <w:p w14:paraId="72585AA0" w14:textId="77777777" w:rsidR="00B73673" w:rsidRPr="00B73673" w:rsidRDefault="00B73673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3673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B73673" w:rsidRPr="00B73673" w14:paraId="0BEFCF4E" w14:textId="77777777" w:rsidTr="00B73673">
        <w:trPr>
          <w:trHeight w:val="1017"/>
        </w:trPr>
        <w:tc>
          <w:tcPr>
            <w:tcW w:w="918" w:type="dxa"/>
            <w:vAlign w:val="center"/>
          </w:tcPr>
          <w:p w14:paraId="1ABD1820" w14:textId="77777777" w:rsidR="00B73673" w:rsidRPr="00B73673" w:rsidRDefault="00B73673" w:rsidP="004521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367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75" w:type="dxa"/>
            <w:vAlign w:val="center"/>
          </w:tcPr>
          <w:p w14:paraId="6353554C" w14:textId="77777777" w:rsidR="00B73673" w:rsidRPr="00B73673" w:rsidRDefault="00B73673" w:rsidP="004521F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73673">
              <w:rPr>
                <w:rFonts w:ascii="Times New Roman" w:hAnsi="Times New Roman" w:cs="Times New Roman"/>
                <w:b/>
                <w:sz w:val="22"/>
                <w:szCs w:val="22"/>
              </w:rPr>
              <w:t>Urtica Sp. z o.o.</w:t>
            </w:r>
          </w:p>
          <w:p w14:paraId="0EFC1E01" w14:textId="6287EE94" w:rsidR="00B73673" w:rsidRPr="00B73673" w:rsidRDefault="00B73673" w:rsidP="004521F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B7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Krzemieniecka 120 </w:t>
            </w:r>
          </w:p>
          <w:p w14:paraId="7917B439" w14:textId="77777777" w:rsidR="00B73673" w:rsidRPr="00B73673" w:rsidRDefault="00B73673" w:rsidP="004521F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73673">
              <w:rPr>
                <w:rFonts w:ascii="Times New Roman" w:hAnsi="Times New Roman" w:cs="Times New Roman"/>
                <w:bCs/>
                <w:sz w:val="22"/>
                <w:szCs w:val="22"/>
              </w:rPr>
              <w:t>54-640 Wrocław</w:t>
            </w:r>
          </w:p>
        </w:tc>
        <w:tc>
          <w:tcPr>
            <w:tcW w:w="1295" w:type="dxa"/>
            <w:vAlign w:val="center"/>
          </w:tcPr>
          <w:p w14:paraId="1D69E0D3" w14:textId="77777777" w:rsidR="00B73673" w:rsidRPr="00B73673" w:rsidRDefault="00B73673" w:rsidP="004521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3673">
              <w:rPr>
                <w:rFonts w:ascii="Times New Roman" w:hAnsi="Times New Roman" w:cs="Times New Roman"/>
                <w:sz w:val="22"/>
                <w:szCs w:val="22"/>
              </w:rPr>
              <w:t xml:space="preserve">  400,00</w:t>
            </w:r>
          </w:p>
        </w:tc>
        <w:tc>
          <w:tcPr>
            <w:tcW w:w="1742" w:type="dxa"/>
            <w:vAlign w:val="center"/>
          </w:tcPr>
          <w:p w14:paraId="4E396BF7" w14:textId="77777777" w:rsidR="00B73673" w:rsidRPr="00B73673" w:rsidRDefault="00B73673" w:rsidP="004521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3673">
              <w:rPr>
                <w:rFonts w:ascii="Times New Roman" w:hAnsi="Times New Roman" w:cs="Times New Roman"/>
                <w:sz w:val="22"/>
                <w:szCs w:val="22"/>
              </w:rPr>
              <w:t xml:space="preserve">  400,00</w:t>
            </w:r>
          </w:p>
        </w:tc>
      </w:tr>
    </w:tbl>
    <w:p w14:paraId="09F09E62" w14:textId="77777777" w:rsidR="00E85D70" w:rsidRPr="00B7367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6EF8CE2B" w14:textId="77777777" w:rsidR="00F960D7" w:rsidRPr="00B73673" w:rsidRDefault="00F960D7" w:rsidP="00F33C66">
      <w:pPr>
        <w:spacing w:line="276" w:lineRule="auto"/>
        <w:jc w:val="both"/>
      </w:pPr>
    </w:p>
    <w:bookmarkEnd w:id="0"/>
    <w:p w14:paraId="583E524A" w14:textId="174AD70D" w:rsidR="008642B3" w:rsidRPr="00B73673" w:rsidRDefault="008642B3" w:rsidP="00005838">
      <w:pPr>
        <w:jc w:val="right"/>
        <w:rPr>
          <w:sz w:val="32"/>
          <w:szCs w:val="32"/>
        </w:rPr>
      </w:pPr>
    </w:p>
    <w:sectPr w:rsidR="008642B3" w:rsidRPr="00B73673" w:rsidSect="00081D13">
      <w:footerReference w:type="default" r:id="rId6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DFEC6" w14:textId="77777777" w:rsidR="00F866E5" w:rsidRDefault="00F866E5">
      <w:r>
        <w:separator/>
      </w:r>
    </w:p>
  </w:endnote>
  <w:endnote w:type="continuationSeparator" w:id="0">
    <w:p w14:paraId="4677654D" w14:textId="77777777" w:rsidR="00F866E5" w:rsidRDefault="00F8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2A87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5E53598" w14:textId="3A40C865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4F966" w14:textId="77777777" w:rsidR="00F866E5" w:rsidRDefault="00F866E5">
      <w:r>
        <w:separator/>
      </w:r>
    </w:p>
  </w:footnote>
  <w:footnote w:type="continuationSeparator" w:id="0">
    <w:p w14:paraId="452CFCE3" w14:textId="77777777" w:rsidR="00F866E5" w:rsidRDefault="00F866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6E5"/>
    <w:rsid w:val="00005838"/>
    <w:rsid w:val="00021477"/>
    <w:rsid w:val="00022322"/>
    <w:rsid w:val="00042497"/>
    <w:rsid w:val="00081D13"/>
    <w:rsid w:val="000C1E6F"/>
    <w:rsid w:val="000E4E56"/>
    <w:rsid w:val="000F4D23"/>
    <w:rsid w:val="0019528D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7148"/>
    <w:rsid w:val="009F0E5C"/>
    <w:rsid w:val="00A029B8"/>
    <w:rsid w:val="00A17CDB"/>
    <w:rsid w:val="00AA02AC"/>
    <w:rsid w:val="00B32D12"/>
    <w:rsid w:val="00B464D3"/>
    <w:rsid w:val="00B7367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62F2"/>
    <w:rsid w:val="00F33C66"/>
    <w:rsid w:val="00F866E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355074"/>
  <w15:chartTrackingRefBased/>
  <w15:docId w15:val="{BADEC544-2665-496D-9F75-E24E24739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2026-05-29T11:47:00Z</cp:lastPrinted>
  <dcterms:created xsi:type="dcterms:W3CDTF">2026-05-29T11:14:00Z</dcterms:created>
  <dcterms:modified xsi:type="dcterms:W3CDTF">2026-06-08T09:24:00Z</dcterms:modified>
</cp:coreProperties>
</file>