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22ECE" w14:textId="77777777" w:rsidR="0065757A" w:rsidRPr="002245BE" w:rsidRDefault="0065757A" w:rsidP="0065757A">
      <w:pPr>
        <w:spacing w:after="240"/>
        <w:jc w:val="right"/>
        <w:rPr>
          <w:sz w:val="22"/>
          <w:szCs w:val="22"/>
        </w:rPr>
      </w:pPr>
      <w:bookmarkStart w:id="0" w:name="_Hlk53520193"/>
      <w:r w:rsidRPr="006B0496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6B0496">
        <w:rPr>
          <w:sz w:val="22"/>
          <w:szCs w:val="22"/>
        </w:rPr>
        <w:t>2026-06-08</w:t>
      </w:r>
    </w:p>
    <w:p w14:paraId="318A6C47" w14:textId="77777777" w:rsidR="0065757A" w:rsidRPr="006B0496" w:rsidRDefault="0065757A" w:rsidP="0065757A">
      <w:pPr>
        <w:spacing w:after="40"/>
        <w:rPr>
          <w:b/>
          <w:bCs/>
          <w:sz w:val="22"/>
          <w:szCs w:val="22"/>
        </w:rPr>
      </w:pPr>
      <w:r w:rsidRPr="006B0496">
        <w:rPr>
          <w:b/>
          <w:bCs/>
          <w:sz w:val="22"/>
          <w:szCs w:val="22"/>
        </w:rPr>
        <w:t>Akademia Górniczo - Hutnicza</w:t>
      </w:r>
    </w:p>
    <w:p w14:paraId="2668B8A9" w14:textId="77777777" w:rsidR="0065757A" w:rsidRPr="006B0496" w:rsidRDefault="0065757A" w:rsidP="0065757A">
      <w:pPr>
        <w:spacing w:after="40"/>
        <w:rPr>
          <w:b/>
          <w:bCs/>
          <w:sz w:val="22"/>
          <w:szCs w:val="22"/>
        </w:rPr>
      </w:pPr>
      <w:r w:rsidRPr="006B0496">
        <w:rPr>
          <w:b/>
          <w:bCs/>
          <w:sz w:val="22"/>
          <w:szCs w:val="22"/>
        </w:rPr>
        <w:t>im. Stanisława Staszica w Krakowie</w:t>
      </w:r>
    </w:p>
    <w:p w14:paraId="1A80EF35" w14:textId="77777777" w:rsidR="0065757A" w:rsidRPr="002245BE" w:rsidRDefault="0065757A" w:rsidP="0065757A">
      <w:pPr>
        <w:spacing w:after="40"/>
        <w:rPr>
          <w:b/>
          <w:bCs/>
          <w:sz w:val="22"/>
          <w:szCs w:val="22"/>
        </w:rPr>
      </w:pPr>
      <w:r w:rsidRPr="006B0496">
        <w:rPr>
          <w:b/>
          <w:bCs/>
          <w:sz w:val="22"/>
          <w:szCs w:val="22"/>
        </w:rPr>
        <w:t>Dział Zamówień Publicznych</w:t>
      </w:r>
    </w:p>
    <w:p w14:paraId="5F65867D" w14:textId="77777777" w:rsidR="0065757A" w:rsidRPr="002245BE" w:rsidRDefault="0065757A" w:rsidP="0065757A">
      <w:pPr>
        <w:rPr>
          <w:sz w:val="22"/>
          <w:szCs w:val="22"/>
        </w:rPr>
      </w:pPr>
      <w:r w:rsidRPr="006B0496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6B0496">
        <w:rPr>
          <w:sz w:val="22"/>
          <w:szCs w:val="22"/>
        </w:rPr>
        <w:t>30</w:t>
      </w:r>
    </w:p>
    <w:p w14:paraId="54E55921" w14:textId="77777777" w:rsidR="0065757A" w:rsidRPr="002245BE" w:rsidRDefault="0065757A" w:rsidP="0065757A">
      <w:pPr>
        <w:rPr>
          <w:sz w:val="22"/>
          <w:szCs w:val="22"/>
        </w:rPr>
      </w:pPr>
      <w:r w:rsidRPr="006B0496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6B0496">
        <w:rPr>
          <w:sz w:val="22"/>
          <w:szCs w:val="22"/>
        </w:rPr>
        <w:t>Kraków</w:t>
      </w:r>
    </w:p>
    <w:p w14:paraId="7D991A28" w14:textId="77777777" w:rsidR="0065757A" w:rsidRDefault="0065757A" w:rsidP="0065757A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6B0496">
        <w:rPr>
          <w:bCs/>
          <w:sz w:val="22"/>
          <w:szCs w:val="22"/>
        </w:rPr>
        <w:t>KC-DE-zp.25.193.2026</w:t>
      </w:r>
    </w:p>
    <w:p w14:paraId="758D6232" w14:textId="77777777" w:rsidR="0065757A" w:rsidRDefault="0065757A" w:rsidP="0065757A">
      <w:pPr>
        <w:spacing w:line="276" w:lineRule="auto"/>
        <w:rPr>
          <w:sz w:val="22"/>
          <w:szCs w:val="22"/>
        </w:rPr>
      </w:pPr>
    </w:p>
    <w:p w14:paraId="4BFD0722" w14:textId="77777777" w:rsidR="0065757A" w:rsidRPr="00E62859" w:rsidRDefault="0065757A" w:rsidP="0065757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5077DA4" w14:textId="77777777" w:rsidR="0065757A" w:rsidRPr="00C65E53" w:rsidRDefault="0065757A" w:rsidP="0065757A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B6BD1B2" w14:textId="18A5D212" w:rsidR="0065757A" w:rsidRDefault="0065757A" w:rsidP="0065757A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5880B2" w14:textId="77777777" w:rsidR="0065757A" w:rsidRDefault="0065757A" w:rsidP="0065757A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5757A" w:rsidRPr="00607F9B" w14:paraId="7FEE7FCE" w14:textId="77777777" w:rsidTr="00D35335">
        <w:trPr>
          <w:trHeight w:val="638"/>
        </w:trPr>
        <w:tc>
          <w:tcPr>
            <w:tcW w:w="959" w:type="dxa"/>
          </w:tcPr>
          <w:p w14:paraId="184DD6C7" w14:textId="77777777" w:rsidR="0065757A" w:rsidRPr="00607F9B" w:rsidRDefault="0065757A" w:rsidP="00D353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D3546EA" w14:textId="77777777" w:rsidR="0065757A" w:rsidRPr="00607F9B" w:rsidRDefault="0065757A" w:rsidP="00D353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B049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B049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0496">
              <w:rPr>
                <w:b/>
                <w:bCs/>
                <w:sz w:val="22"/>
                <w:szCs w:val="22"/>
              </w:rPr>
              <w:t xml:space="preserve">Usługa dostarczania karnetów na usługi rekreacyjne i sportowe dla AGH, ACK </w:t>
            </w:r>
            <w:proofErr w:type="spellStart"/>
            <w:r w:rsidRPr="006B0496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6B0496">
              <w:rPr>
                <w:b/>
                <w:bCs/>
                <w:sz w:val="22"/>
                <w:szCs w:val="22"/>
              </w:rPr>
              <w:t xml:space="preserve"> AGH i NCN - KC-DE-zp.25.193.2026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BAA0B53" w14:textId="795422F9" w:rsidR="0065757A" w:rsidRDefault="0065757A" w:rsidP="0065757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>
        <w:rPr>
          <w:sz w:val="22"/>
          <w:szCs w:val="22"/>
        </w:rPr>
        <w:t xml:space="preserve"> i 2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5757A" w14:paraId="339633C1" w14:textId="77777777" w:rsidTr="00D35335">
        <w:trPr>
          <w:cantSplit/>
        </w:trPr>
        <w:tc>
          <w:tcPr>
            <w:tcW w:w="10150" w:type="dxa"/>
          </w:tcPr>
          <w:p w14:paraId="45817B58" w14:textId="77777777" w:rsidR="0065757A" w:rsidRPr="002A13A6" w:rsidRDefault="0065757A" w:rsidP="00D35335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2A13A6">
              <w:rPr>
                <w:b/>
                <w:sz w:val="22"/>
                <w:szCs w:val="22"/>
                <w:lang w:val="en-US"/>
              </w:rPr>
              <w:t>Benefit Systems S.A.</w:t>
            </w:r>
          </w:p>
          <w:p w14:paraId="1365B31E" w14:textId="77777777" w:rsidR="0065757A" w:rsidRPr="002A13A6" w:rsidRDefault="0065757A" w:rsidP="00D35335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2A13A6">
              <w:rPr>
                <w:bCs/>
                <w:sz w:val="22"/>
                <w:szCs w:val="22"/>
                <w:lang w:val="en-US"/>
              </w:rPr>
              <w:t>Plac</w:t>
            </w:r>
            <w:proofErr w:type="spellEnd"/>
            <w:r w:rsidRPr="002A13A6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3A6">
              <w:rPr>
                <w:bCs/>
                <w:sz w:val="22"/>
                <w:szCs w:val="22"/>
                <w:lang w:val="en-US"/>
              </w:rPr>
              <w:t>Europejski</w:t>
            </w:r>
            <w:proofErr w:type="spellEnd"/>
            <w:r w:rsidRPr="002A13A6">
              <w:rPr>
                <w:bCs/>
                <w:sz w:val="22"/>
                <w:szCs w:val="22"/>
                <w:lang w:val="en-US"/>
              </w:rPr>
              <w:t xml:space="preserve"> 2 </w:t>
            </w:r>
          </w:p>
          <w:p w14:paraId="3F9538B3" w14:textId="77777777" w:rsidR="0065757A" w:rsidRPr="009F0E5C" w:rsidRDefault="0065757A" w:rsidP="00D35335">
            <w:pPr>
              <w:jc w:val="both"/>
              <w:rPr>
                <w:bCs/>
                <w:sz w:val="22"/>
                <w:szCs w:val="22"/>
              </w:rPr>
            </w:pPr>
            <w:r w:rsidRPr="006B0496">
              <w:rPr>
                <w:bCs/>
                <w:sz w:val="22"/>
                <w:szCs w:val="22"/>
              </w:rPr>
              <w:t>00-844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496">
              <w:rPr>
                <w:bCs/>
                <w:sz w:val="22"/>
                <w:szCs w:val="22"/>
              </w:rPr>
              <w:t>Warszawa</w:t>
            </w:r>
          </w:p>
          <w:p w14:paraId="5AAD0AB6" w14:textId="77777777" w:rsidR="0065757A" w:rsidRPr="00D26ED6" w:rsidRDefault="0065757A" w:rsidP="00D353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80C03C" w14:textId="77777777" w:rsidR="0065757A" w:rsidRPr="00D26ED6" w:rsidRDefault="0065757A" w:rsidP="00D3533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B0496">
              <w:rPr>
                <w:sz w:val="22"/>
                <w:szCs w:val="22"/>
              </w:rPr>
              <w:t xml:space="preserve">Usługa dostarczania karnetów na usługi rekreacyjne i sportowe dla AGH, ACK </w:t>
            </w:r>
            <w:proofErr w:type="spellStart"/>
            <w:r w:rsidRPr="006B0496">
              <w:rPr>
                <w:sz w:val="22"/>
                <w:szCs w:val="22"/>
              </w:rPr>
              <w:t>Cyfronet</w:t>
            </w:r>
            <w:proofErr w:type="spellEnd"/>
            <w:r w:rsidRPr="006B0496">
              <w:rPr>
                <w:sz w:val="22"/>
                <w:szCs w:val="22"/>
              </w:rPr>
              <w:t xml:space="preserve"> AGH i NCN - KC-DE-zp.25.193.2026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B0496">
              <w:rPr>
                <w:b/>
                <w:sz w:val="22"/>
                <w:szCs w:val="22"/>
              </w:rPr>
              <w:t>2 494 020.00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5B88A6" w14:textId="77777777" w:rsidR="0065757A" w:rsidRDefault="0065757A" w:rsidP="00D3533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4C38B9" w14:textId="77777777" w:rsidR="0065757A" w:rsidRPr="00756CDA" w:rsidRDefault="0065757A" w:rsidP="0065757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65757A" w:rsidRPr="008567C7" w14:paraId="4369682F" w14:textId="77777777" w:rsidTr="00D35335">
        <w:trPr>
          <w:trHeight w:val="510"/>
        </w:trPr>
        <w:tc>
          <w:tcPr>
            <w:tcW w:w="500" w:type="pct"/>
            <w:vAlign w:val="center"/>
          </w:tcPr>
          <w:p w14:paraId="1B28E13C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0A556DFA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A68C59F" w14:textId="77777777" w:rsidR="0065757A" w:rsidRPr="008567C7" w:rsidRDefault="0065757A" w:rsidP="00D3533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bCs/>
                <w:sz w:val="18"/>
                <w:szCs w:val="18"/>
              </w:rPr>
              <w:t>Ilość obiektów w Małopolsce</w:t>
            </w:r>
          </w:p>
        </w:tc>
        <w:tc>
          <w:tcPr>
            <w:tcW w:w="800" w:type="pct"/>
            <w:vAlign w:val="center"/>
          </w:tcPr>
          <w:p w14:paraId="70722845" w14:textId="77777777" w:rsidR="0065757A" w:rsidRPr="008567C7" w:rsidRDefault="0065757A" w:rsidP="00D3533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667FD227" w14:textId="2BCE9DC6" w:rsidR="0065757A" w:rsidRPr="008567C7" w:rsidRDefault="0065757A" w:rsidP="00D3533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Ilość obiektów rekreacyjno-sportowych na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</w:t>
            </w:r>
            <w:r w:rsidRPr="006B0496">
              <w:rPr>
                <w:rFonts w:ascii="Times New Roman" w:hAnsi="Times New Roman" w:cs="Times New Roman"/>
                <w:bCs/>
                <w:sz w:val="18"/>
                <w:szCs w:val="18"/>
              </w:rPr>
              <w:t>erenie państw europejskich</w:t>
            </w:r>
          </w:p>
        </w:tc>
        <w:tc>
          <w:tcPr>
            <w:tcW w:w="600" w:type="pct"/>
            <w:vAlign w:val="center"/>
          </w:tcPr>
          <w:p w14:paraId="50AE225F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5757A" w:rsidRPr="008567C7" w14:paraId="20A58FBF" w14:textId="77777777" w:rsidTr="00D35335">
        <w:tc>
          <w:tcPr>
            <w:tcW w:w="500" w:type="pct"/>
            <w:vAlign w:val="center"/>
          </w:tcPr>
          <w:p w14:paraId="3DCEAC77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3CBB1F75" w14:textId="77777777" w:rsidR="0065757A" w:rsidRPr="002A13A6" w:rsidRDefault="0065757A" w:rsidP="00D353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2A13A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Benefit Systems S.A.</w:t>
            </w:r>
          </w:p>
          <w:p w14:paraId="71B29741" w14:textId="77777777" w:rsidR="0065757A" w:rsidRPr="002A13A6" w:rsidRDefault="0065757A" w:rsidP="00D353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A13A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Plac</w:t>
            </w:r>
            <w:proofErr w:type="spellEnd"/>
            <w:r w:rsidRPr="002A13A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A13A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Europejski</w:t>
            </w:r>
            <w:proofErr w:type="spellEnd"/>
            <w:r w:rsidRPr="002A13A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2 </w:t>
            </w:r>
          </w:p>
          <w:p w14:paraId="6B618AF4" w14:textId="77777777" w:rsidR="0065757A" w:rsidRPr="001B7815" w:rsidRDefault="0065757A" w:rsidP="00D353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bCs/>
                <w:sz w:val="18"/>
                <w:szCs w:val="18"/>
              </w:rPr>
              <w:t>00-844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049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181C93AD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800" w:type="pct"/>
            <w:vAlign w:val="center"/>
          </w:tcPr>
          <w:p w14:paraId="1B5A1005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69253DD2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54C18F5C" w14:textId="77777777" w:rsidR="0065757A" w:rsidRPr="008567C7" w:rsidRDefault="0065757A" w:rsidP="00D353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049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A884544" w14:textId="77777777" w:rsidR="0065757A" w:rsidRDefault="0065757A" w:rsidP="0065757A">
      <w:pPr>
        <w:spacing w:before="120"/>
        <w:ind w:firstLine="709"/>
        <w:jc w:val="both"/>
        <w:rPr>
          <w:color w:val="000000"/>
        </w:rPr>
      </w:pPr>
    </w:p>
    <w:bookmarkEnd w:id="0"/>
    <w:p w14:paraId="28D601FE" w14:textId="77777777" w:rsidR="0065757A" w:rsidRPr="00B464D3" w:rsidRDefault="0065757A" w:rsidP="0065757A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7966B275" w14:textId="77777777" w:rsidR="00F960D7" w:rsidRPr="0065757A" w:rsidRDefault="00F960D7" w:rsidP="0065757A"/>
    <w:sectPr w:rsidR="00F960D7" w:rsidRPr="0065757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2A0F5" w14:textId="77777777" w:rsidR="00C62497" w:rsidRDefault="00C62497">
      <w:r>
        <w:separator/>
      </w:r>
    </w:p>
  </w:endnote>
  <w:endnote w:type="continuationSeparator" w:id="0">
    <w:p w14:paraId="60D35D5A" w14:textId="77777777" w:rsidR="00C62497" w:rsidRDefault="00C6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BF2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D6B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9EF4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28735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743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CAFC2" w14:textId="77777777" w:rsidR="00C62497" w:rsidRDefault="00C62497">
      <w:r>
        <w:separator/>
      </w:r>
    </w:p>
  </w:footnote>
  <w:footnote w:type="continuationSeparator" w:id="0">
    <w:p w14:paraId="335F25C1" w14:textId="77777777" w:rsidR="00C62497" w:rsidRDefault="00C62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539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233B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C9A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ED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41D6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57A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2497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6ED8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714D3"/>
  <w15:chartTrackingRefBased/>
  <w15:docId w15:val="{AD74A72F-172C-4E2E-8CC3-FB3B96F63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757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2026-06-08T09:00:00Z</cp:lastPrinted>
  <dcterms:created xsi:type="dcterms:W3CDTF">2026-06-08T09:00:00Z</dcterms:created>
  <dcterms:modified xsi:type="dcterms:W3CDTF">2026-06-08T09:00:00Z</dcterms:modified>
</cp:coreProperties>
</file>