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3254" w14:textId="77777777" w:rsidR="00B36EDA" w:rsidRPr="00353FDC" w:rsidRDefault="00B076E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076E2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B076E2">
        <w:rPr>
          <w:rFonts w:ascii="Arial" w:hAnsi="Arial" w:cs="Arial"/>
        </w:rPr>
        <w:t>2026-06-03</w:t>
      </w:r>
    </w:p>
    <w:p w14:paraId="3BAD6322" w14:textId="77777777" w:rsidR="00B36EDA" w:rsidRPr="00353FDC" w:rsidRDefault="00B076E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076E2">
        <w:rPr>
          <w:rFonts w:ascii="Arial" w:hAnsi="Arial" w:cs="Arial"/>
          <w:b/>
          <w:bCs/>
        </w:rPr>
        <w:t>Szpital Specjalistyczny im. Stefana Żeromskiego SP ZOZ w Krakowie</w:t>
      </w:r>
    </w:p>
    <w:p w14:paraId="05C0E60D" w14:textId="77777777" w:rsidR="00B36EDA" w:rsidRPr="00353FDC" w:rsidRDefault="00B076E2" w:rsidP="00B36EDA">
      <w:pPr>
        <w:spacing w:line="360" w:lineRule="auto"/>
        <w:ind w:right="3969"/>
        <w:rPr>
          <w:rFonts w:ascii="Arial" w:hAnsi="Arial" w:cs="Arial"/>
        </w:rPr>
      </w:pPr>
      <w:r w:rsidRPr="00B076E2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B076E2">
        <w:rPr>
          <w:rFonts w:ascii="Arial" w:hAnsi="Arial" w:cs="Arial"/>
        </w:rPr>
        <w:t>66</w:t>
      </w:r>
    </w:p>
    <w:p w14:paraId="5446218A" w14:textId="77777777" w:rsidR="00B36EDA" w:rsidRPr="00353FDC" w:rsidRDefault="00B076E2" w:rsidP="00B36EDA">
      <w:pPr>
        <w:ind w:right="3969"/>
        <w:rPr>
          <w:rFonts w:ascii="Arial" w:hAnsi="Arial" w:cs="Arial"/>
        </w:rPr>
      </w:pPr>
      <w:r w:rsidRPr="00B076E2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B076E2">
        <w:rPr>
          <w:rFonts w:ascii="Arial" w:hAnsi="Arial" w:cs="Arial"/>
        </w:rPr>
        <w:t>Kraków</w:t>
      </w:r>
    </w:p>
    <w:p w14:paraId="21819A67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0D3125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B1C2F5E" w14:textId="276E2222" w:rsidR="000F4F10" w:rsidRPr="000F4F10" w:rsidRDefault="000F4F10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0F4F10">
        <w:rPr>
          <w:rFonts w:ascii="Arial" w:hAnsi="Arial" w:cs="Arial"/>
          <w:bCs/>
        </w:rPr>
        <w:t>DZP-271-8/26-</w:t>
      </w:r>
      <w:r w:rsidR="004A2482">
        <w:rPr>
          <w:rFonts w:ascii="Arial" w:hAnsi="Arial" w:cs="Arial"/>
          <w:bCs/>
        </w:rPr>
        <w:t>628.UG</w:t>
      </w:r>
    </w:p>
    <w:p w14:paraId="0923161C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C67AAC3" w14:textId="77777777" w:rsidTr="00B36EDA">
        <w:tc>
          <w:tcPr>
            <w:tcW w:w="9923" w:type="dxa"/>
            <w:shd w:val="clear" w:color="auto" w:fill="F2F2F2"/>
            <w:hideMark/>
          </w:tcPr>
          <w:p w14:paraId="2213F675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2E2A88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00F00B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A9C1CEA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D7CEFED" w14:textId="77777777" w:rsidTr="00B36EDA">
        <w:tc>
          <w:tcPr>
            <w:tcW w:w="2269" w:type="dxa"/>
          </w:tcPr>
          <w:p w14:paraId="620E171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5197F41D" w14:textId="77777777" w:rsidR="00B36EDA" w:rsidRPr="00353FDC" w:rsidRDefault="00B076E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Dostawa produktów leczniczych w ramach programów lekowych</w:t>
            </w:r>
          </w:p>
        </w:tc>
      </w:tr>
      <w:tr w:rsidR="00B076E2" w:rsidRPr="00353FDC" w14:paraId="76DF409E" w14:textId="77777777" w:rsidTr="008E1462">
        <w:tc>
          <w:tcPr>
            <w:tcW w:w="2269" w:type="dxa"/>
          </w:tcPr>
          <w:p w14:paraId="4D0D2672" w14:textId="77777777" w:rsidR="00B076E2" w:rsidRPr="00353FDC" w:rsidRDefault="00B076E2" w:rsidP="008E14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0C88CAF8" w14:textId="77777777" w:rsidR="00B076E2" w:rsidRPr="00353FDC" w:rsidRDefault="00B076E2" w:rsidP="008E14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DZP-271-8/26</w:t>
            </w:r>
          </w:p>
        </w:tc>
      </w:tr>
    </w:tbl>
    <w:p w14:paraId="6DBED3E6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CD40AFA" w14:textId="29AE13CA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076E2" w:rsidRPr="00B076E2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076E2" w:rsidRPr="00B076E2">
        <w:rPr>
          <w:rFonts w:ascii="Arial" w:hAnsi="Arial" w:cs="Arial"/>
        </w:rPr>
        <w:t>(</w:t>
      </w:r>
      <w:proofErr w:type="spellStart"/>
      <w:r w:rsidR="00B076E2" w:rsidRPr="00B076E2">
        <w:rPr>
          <w:rFonts w:ascii="Arial" w:hAnsi="Arial" w:cs="Arial"/>
        </w:rPr>
        <w:t>t.j</w:t>
      </w:r>
      <w:proofErr w:type="spellEnd"/>
      <w:r w:rsidR="00B076E2" w:rsidRPr="00B076E2">
        <w:rPr>
          <w:rFonts w:ascii="Arial" w:hAnsi="Arial" w:cs="Arial"/>
        </w:rPr>
        <w:t xml:space="preserve">. Dz. U. z 2024 r. poz. 1320 z </w:t>
      </w:r>
      <w:proofErr w:type="spellStart"/>
      <w:r w:rsidR="00B076E2" w:rsidRPr="00B076E2">
        <w:rPr>
          <w:rFonts w:ascii="Arial" w:hAnsi="Arial" w:cs="Arial"/>
        </w:rPr>
        <w:t>p</w:t>
      </w:r>
      <w:r w:rsidR="00992871">
        <w:rPr>
          <w:rFonts w:ascii="Arial" w:hAnsi="Arial" w:cs="Arial"/>
        </w:rPr>
        <w:t>óź</w:t>
      </w:r>
      <w:r w:rsidR="00B076E2" w:rsidRPr="00B076E2">
        <w:rPr>
          <w:rFonts w:ascii="Arial" w:hAnsi="Arial" w:cs="Arial"/>
        </w:rPr>
        <w:t>n</w:t>
      </w:r>
      <w:proofErr w:type="spellEnd"/>
      <w:r w:rsidR="00B076E2" w:rsidRPr="00B076E2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B076E2" w14:paraId="24E7049E" w14:textId="77777777" w:rsidTr="00B076E2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EC5D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Satralizumabum</w:t>
            </w:r>
            <w:proofErr w:type="spellEnd"/>
          </w:p>
          <w:p w14:paraId="473999EE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Roche Polska Sp. z o.o.</w:t>
            </w:r>
          </w:p>
          <w:p w14:paraId="07D319E7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956F9C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27E79275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318 722.69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EA63B9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00AC84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1B2D2D06" w14:textId="77777777" w:rsidTr="00B076E2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F1DF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Ocrelizumabum</w:t>
            </w:r>
            <w:proofErr w:type="spellEnd"/>
          </w:p>
          <w:p w14:paraId="6553D4FF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Roche Polska Sp. z o.o.</w:t>
            </w:r>
          </w:p>
          <w:p w14:paraId="5C1F246F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1C5A272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05F5CD61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286 940.02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D4AD2C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044DE6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0628E533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090F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Fremanezumab</w:t>
            </w:r>
            <w:proofErr w:type="spellEnd"/>
          </w:p>
          <w:p w14:paraId="3AD96209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Asclepios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S.A.</w:t>
            </w:r>
          </w:p>
          <w:p w14:paraId="4092C817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B076E2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12E582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21FB8D30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147 777.44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641F90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1BA8D5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1A8200E0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85B4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076E2">
              <w:rPr>
                <w:rFonts w:ascii="Arial" w:hAnsi="Arial" w:cs="Arial"/>
              </w:rPr>
              <w:t>Toksyna botulinowa</w:t>
            </w:r>
          </w:p>
          <w:p w14:paraId="582F42B9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281FA879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8EE7B2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425B8B47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119 380.50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CFB070C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54A328C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44740323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46F4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Dupilumabum</w:t>
            </w:r>
            <w:proofErr w:type="spellEnd"/>
          </w:p>
          <w:p w14:paraId="2376AD40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Sanofi Sp. z o.o.</w:t>
            </w:r>
          </w:p>
          <w:p w14:paraId="1AE122FB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07A989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22FFC902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2 992 512.06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CF1C34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979E5DC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69F0860C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23DE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Entekawir</w:t>
            </w:r>
            <w:proofErr w:type="spellEnd"/>
          </w:p>
          <w:p w14:paraId="40D1C06F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OPTIFARMA SPÓŁKA Z OGRANICZONĄ ODPOWIEDZIALNOŚCIĄ SPÓŁKA KOMANDYTOWA</w:t>
            </w:r>
          </w:p>
          <w:p w14:paraId="49D0326C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Sokołowska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/-</w:t>
            </w:r>
          </w:p>
          <w:p w14:paraId="532B39BE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05-806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Sokołów</w:t>
            </w:r>
          </w:p>
          <w:p w14:paraId="3C530611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24 624.00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1C7E0F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1CF504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0176EDAF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7444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Ofatumumab</w:t>
            </w:r>
            <w:proofErr w:type="spellEnd"/>
          </w:p>
          <w:p w14:paraId="5BA042D9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2E31591F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34CF62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2304A344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313 350.12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F8382E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8FF355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6F0B3CE7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8F1F8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Ryzankizumab</w:t>
            </w:r>
            <w:proofErr w:type="spellEnd"/>
          </w:p>
          <w:p w14:paraId="02B7950F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Abbvie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57DE16D9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1F57BA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137563B3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918 499.82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97E7783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BB99E2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5E354720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66E7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Dimethylis</w:t>
            </w:r>
            <w:proofErr w:type="spellEnd"/>
            <w:r w:rsidRPr="00B076E2">
              <w:rPr>
                <w:rFonts w:ascii="Arial" w:hAnsi="Arial" w:cs="Arial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</w:rPr>
              <w:t>fumaras</w:t>
            </w:r>
            <w:proofErr w:type="spellEnd"/>
          </w:p>
          <w:p w14:paraId="4B745E7F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Farmacol Logistyka Sp. z o.o.</w:t>
            </w:r>
          </w:p>
          <w:p w14:paraId="4A59F8EA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8AF0D7C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Katowice</w:t>
            </w:r>
          </w:p>
          <w:p w14:paraId="6EA53E23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7 561.99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4DBABA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014EB5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7B90A3DC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7A81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Mepolizumabum</w:t>
            </w:r>
            <w:proofErr w:type="spellEnd"/>
          </w:p>
          <w:p w14:paraId="56C68592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GSK Services Sp. z o.o.</w:t>
            </w:r>
          </w:p>
          <w:p w14:paraId="18FF22A9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Grunwaldzka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189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E16119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60-322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Poznań</w:t>
            </w:r>
          </w:p>
          <w:p w14:paraId="7756BC4B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625 060.80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5827CA2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F44891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3D1C6304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B302C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Afliberceptum</w:t>
            </w:r>
            <w:proofErr w:type="spellEnd"/>
          </w:p>
          <w:p w14:paraId="3CD325D5" w14:textId="77777777" w:rsidR="0040231A" w:rsidRDefault="0040231A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Konsorcjum: </w:t>
            </w:r>
          </w:p>
          <w:p w14:paraId="37A3EE90" w14:textId="2247F01C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076E2">
              <w:rPr>
                <w:rFonts w:ascii="Arial" w:hAnsi="Arial" w:cs="Arial"/>
                <w:b/>
              </w:rPr>
              <w:t>Bayer Sp. z o.o.</w:t>
            </w:r>
          </w:p>
          <w:p w14:paraId="2703D76A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6BD3D3" w14:textId="77777777" w:rsidR="00B076E2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02-326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7EC726D1" w14:textId="77777777" w:rsidR="0040231A" w:rsidRPr="00F245C5" w:rsidRDefault="0040231A" w:rsidP="0040231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3929156A" w14:textId="77777777" w:rsidR="0040231A" w:rsidRPr="00F245C5" w:rsidRDefault="0040231A" w:rsidP="004023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C95B7A" w14:textId="78275627" w:rsidR="0040231A" w:rsidRPr="00F245C5" w:rsidRDefault="0040231A" w:rsidP="0040231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18AA2916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346 249.73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F6E5E4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DE3ECE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16D4832D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F65CD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Guselkumab</w:t>
            </w:r>
            <w:proofErr w:type="spellEnd"/>
          </w:p>
          <w:p w14:paraId="3AC118AE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Janssen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b/>
              </w:rPr>
              <w:t>Cilag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Polska sp. z o.o.</w:t>
            </w:r>
          </w:p>
          <w:p w14:paraId="1CDC8F53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/budynek F</w:t>
            </w:r>
          </w:p>
          <w:p w14:paraId="54731AE6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5EDBC8C9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943 031.54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B2C20E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4CB504D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00260E80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09B8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Upadacitinibum</w:t>
            </w:r>
            <w:proofErr w:type="spellEnd"/>
          </w:p>
          <w:p w14:paraId="62B6D6C5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Abbvie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1B5A3862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Postępu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21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F31C1E5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02-676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Warszawa</w:t>
            </w:r>
          </w:p>
          <w:p w14:paraId="62E8542B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288 748.80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F1D7B5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9ECE551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5E1DA4BA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EF35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Sofosbuwirum</w:t>
            </w:r>
            <w:proofErr w:type="spellEnd"/>
            <w:r w:rsidRPr="00B076E2">
              <w:rPr>
                <w:rFonts w:ascii="Arial" w:hAnsi="Arial" w:cs="Arial"/>
              </w:rPr>
              <w:t xml:space="preserve"> + </w:t>
            </w:r>
            <w:proofErr w:type="spellStart"/>
            <w:r w:rsidRPr="00B076E2">
              <w:rPr>
                <w:rFonts w:ascii="Arial" w:hAnsi="Arial" w:cs="Arial"/>
              </w:rPr>
              <w:t>Welpataswirum</w:t>
            </w:r>
            <w:proofErr w:type="spellEnd"/>
          </w:p>
          <w:p w14:paraId="5813B2A0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06B87B58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60A2ED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0C5754A3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1 627 500.92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56B27B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09D42D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B076E2" w14:paraId="1080D391" w14:textId="77777777" w:rsidTr="00B076E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605E" w14:textId="77777777" w:rsidR="00B076E2" w:rsidRPr="00F245C5" w:rsidRDefault="00B076E2" w:rsidP="008E146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076E2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B076E2">
              <w:rPr>
                <w:rFonts w:ascii="Arial" w:hAnsi="Arial" w:cs="Arial"/>
              </w:rPr>
              <w:t>Ritlecitinibum</w:t>
            </w:r>
            <w:proofErr w:type="spellEnd"/>
          </w:p>
          <w:p w14:paraId="2A8EC619" w14:textId="77777777" w:rsidR="00B076E2" w:rsidRPr="00F245C5" w:rsidRDefault="00B076E2" w:rsidP="008E146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076E2">
              <w:rPr>
                <w:rFonts w:ascii="Arial" w:hAnsi="Arial" w:cs="Arial"/>
                <w:b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</w:rPr>
              <w:t xml:space="preserve"> Sp. z o.o.</w:t>
            </w:r>
          </w:p>
          <w:p w14:paraId="42527FA7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F809F3" w14:textId="77777777" w:rsidR="00B076E2" w:rsidRPr="00F245C5" w:rsidRDefault="00B076E2" w:rsidP="008E146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076E2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076E2">
              <w:rPr>
                <w:rFonts w:ascii="Arial" w:hAnsi="Arial" w:cs="Arial"/>
                <w:bCs/>
              </w:rPr>
              <w:t>Wrocław</w:t>
            </w:r>
          </w:p>
          <w:p w14:paraId="53A298C7" w14:textId="77777777" w:rsidR="00B076E2" w:rsidRPr="00F245C5" w:rsidRDefault="00B076E2" w:rsidP="008E146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076E2">
              <w:rPr>
                <w:rFonts w:ascii="Arial" w:hAnsi="Arial" w:cs="Arial"/>
                <w:b/>
              </w:rPr>
              <w:t>322 491.78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CBDA8B" w14:textId="77777777" w:rsidR="00B076E2" w:rsidRPr="00F245C5" w:rsidRDefault="00B076E2" w:rsidP="008E146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8BCE93" w14:textId="77777777" w:rsidR="00B076E2" w:rsidRPr="00F245C5" w:rsidRDefault="00B076E2" w:rsidP="008E146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076E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</w:tbl>
    <w:p w14:paraId="3941265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14:paraId="352107B0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678D3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A1AC7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61DBC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39EC0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076E2" w14:paraId="1582FD7C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AC6D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Satralizumabum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A200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387A89A8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4FFFB996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9B3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54A4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16D61102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32B8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Ocrelizumabum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B148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2086FB56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7564E689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CFCDF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CE74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064D27EE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3D8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Fremanezumab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9960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1689AD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50A09D1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88BD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B77D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28B476AA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19021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76E2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2472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F99F6D1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09E7BC1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6E0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1237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1671EDAB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1174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76E2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63BC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C81FFE9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2435499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7250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- 99.93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1CEF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99,93</w:t>
            </w:r>
          </w:p>
        </w:tc>
      </w:tr>
      <w:tr w:rsidR="00B076E2" w14:paraId="65519EBE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81B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76E2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896C9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0BD6B2C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DC53BC5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C4AB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- 99.01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8E43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99,01</w:t>
            </w:r>
          </w:p>
        </w:tc>
      </w:tr>
      <w:tr w:rsidR="00B076E2" w14:paraId="544CA7AE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C95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76E2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2B81" w14:textId="2D9031AB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</w:t>
            </w:r>
            <w:r w:rsidR="0040231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40231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BE1DB58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72A86C86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3B4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E518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B076E2" w14:paraId="3990DFE8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8F83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Dupilumabum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34B24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13B6608C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6A2A4BD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C43F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79B6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66BAACFC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A83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07A7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71433CD3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3B815C78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3E22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96AF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6FA664CD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3197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32D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97E2D4A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89C4406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A99B5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- 97.19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9470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97,19</w:t>
            </w:r>
          </w:p>
        </w:tc>
      </w:tr>
      <w:tr w:rsidR="00B076E2" w14:paraId="48B7F928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5FDB0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23476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DF35F73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CA16451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5156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- 94.34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4F40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94,34</w:t>
            </w:r>
          </w:p>
        </w:tc>
      </w:tr>
      <w:tr w:rsidR="00B076E2" w14:paraId="5FEA3F4C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4221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DA94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F1D63DE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58CF81D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60C7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- 68.69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9007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68,69</w:t>
            </w:r>
          </w:p>
        </w:tc>
      </w:tr>
      <w:tr w:rsidR="00B076E2" w14:paraId="463B232A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2FE2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D2CF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7C23A5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C703F9D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5F99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- 67.95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4A45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67,95</w:t>
            </w:r>
          </w:p>
        </w:tc>
      </w:tr>
      <w:tr w:rsidR="00B076E2" w14:paraId="13E7E6C1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E3E3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6F4E" w14:textId="0FCE2CE3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40231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1D01D622" w14:textId="739CCA0B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Wolskie, ul.</w:t>
            </w:r>
            <w:r w:rsidR="004023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A80A52D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8C7B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- 67.47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426C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67,47</w:t>
            </w:r>
          </w:p>
        </w:tc>
      </w:tr>
      <w:tr w:rsidR="00B076E2" w14:paraId="5445F608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3276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Ofatumumab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A320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16B654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45D74BB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F6F6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60AB8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4992270F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6BCC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Ryzankizumab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313F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82E2A4F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2E19EC2C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14CC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B485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0A6435EB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5500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9FB6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D3A0A98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6B53E44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7066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CDA6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78B4C898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3F54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B53E1" w14:textId="60FFF012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40231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2F9DBAD4" w14:textId="55A9C7EB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Wolskie, ul.</w:t>
            </w:r>
            <w:r w:rsidR="004023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115138F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25CC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- 97.69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DC92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97,69</w:t>
            </w:r>
          </w:p>
        </w:tc>
      </w:tr>
      <w:tr w:rsidR="00B076E2" w14:paraId="2ECA4752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5D4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7B347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5F58B01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7E26188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72C7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- 97.37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03FF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97,37</w:t>
            </w:r>
          </w:p>
        </w:tc>
      </w:tr>
      <w:tr w:rsidR="00B076E2" w14:paraId="76BA24BB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EE08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6932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367728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6862B1F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2C30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- 81.11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04CF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81,11</w:t>
            </w:r>
          </w:p>
        </w:tc>
      </w:tr>
      <w:tr w:rsidR="00B076E2" w14:paraId="0201A0C1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083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8814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BB50D7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BD335D2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A915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- 46.26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64C5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46,26</w:t>
            </w:r>
          </w:p>
        </w:tc>
      </w:tr>
      <w:tr w:rsidR="00B076E2" w14:paraId="5714115D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AEA9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Dimethylis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fumaras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32C2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DDD1125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4E79C05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5505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- 5.55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5532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5,55</w:t>
            </w:r>
          </w:p>
        </w:tc>
      </w:tr>
      <w:tr w:rsidR="00B076E2" w14:paraId="4A4BD52A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1173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lastRenderedPageBreak/>
              <w:t>Mepolizumabum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3B7F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GSK Services Sp. z o.o.</w:t>
            </w:r>
          </w:p>
          <w:p w14:paraId="0D3C655C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lastRenderedPageBreak/>
              <w:t>Grunwaldzka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189</w:t>
            </w:r>
          </w:p>
          <w:p w14:paraId="61093550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60-322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356D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57A3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33699B99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9B00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Afliberceptum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3AAD" w14:textId="2C72C39C" w:rsidR="00B076E2" w:rsidRPr="007D7932" w:rsidRDefault="0040231A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Konsorcjum: </w:t>
            </w:r>
            <w:r w:rsidR="00B076E2"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Bayer Sp. z o.o.</w:t>
            </w:r>
          </w:p>
          <w:p w14:paraId="5487B2FF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4C02ECFB" w14:textId="77777777" w:rsidR="00B076E2" w:rsidRDefault="00B076E2" w:rsidP="008E1462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274A49BA" w14:textId="77777777" w:rsidR="0040231A" w:rsidRPr="007D7932" w:rsidRDefault="0040231A" w:rsidP="004023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7FB37AA" w14:textId="77777777" w:rsidR="0040231A" w:rsidRPr="007D7932" w:rsidRDefault="0040231A" w:rsidP="0040231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4EACAA8" w14:textId="2B935F75" w:rsidR="0040231A" w:rsidRPr="007D7932" w:rsidRDefault="0040231A" w:rsidP="0040231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D900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6131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25CE959E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0DBA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Guselkumab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8DE9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FFAE881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24/budynek F</w:t>
            </w:r>
          </w:p>
          <w:p w14:paraId="17B673EF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4DD9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563F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3E39C855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8301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Upadacitinibum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5E1C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E9B1A1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6F45837A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E152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E654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251CD469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37F9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Sofosbuwirum</w:t>
            </w:r>
            <w:proofErr w:type="spellEnd"/>
            <w:r w:rsidRPr="00B076E2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Welpataswirum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3627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B19692E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8E50306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1B3A8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E988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6E2" w14:paraId="315560BA" w14:textId="77777777" w:rsidTr="004023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76FE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B076E2">
              <w:rPr>
                <w:rFonts w:ascii="Arial" w:hAnsi="Arial" w:cs="Arial"/>
                <w:sz w:val="22"/>
                <w:szCs w:val="22"/>
              </w:rPr>
              <w:t>Ritlecitinibum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C69D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076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DC254CB" w14:textId="77777777" w:rsidR="00B076E2" w:rsidRPr="007D7932" w:rsidRDefault="00B076E2" w:rsidP="008E14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33BCED6" w14:textId="77777777" w:rsidR="00B076E2" w:rsidRPr="007D7932" w:rsidRDefault="00B076E2" w:rsidP="008E146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6E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881D" w14:textId="77777777" w:rsidR="00B076E2" w:rsidRPr="007D7932" w:rsidRDefault="00B076E2" w:rsidP="008E146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85FE" w14:textId="77777777" w:rsidR="00B076E2" w:rsidRPr="007D7932" w:rsidRDefault="00B076E2" w:rsidP="008E146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76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36C985D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681DE4A0" w14:textId="4FC1D828" w:rsidR="008642B3" w:rsidRPr="00B36EDA" w:rsidRDefault="00B076E2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B076E2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45D18" w14:textId="77777777" w:rsidR="00BE217F" w:rsidRDefault="00BE217F">
      <w:r>
        <w:separator/>
      </w:r>
    </w:p>
  </w:endnote>
  <w:endnote w:type="continuationSeparator" w:id="0">
    <w:p w14:paraId="2239555D" w14:textId="77777777" w:rsidR="00BE217F" w:rsidRDefault="00BE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B4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83D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E1E7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7C4A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302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E6CFD" w14:textId="77777777" w:rsidR="00BE217F" w:rsidRDefault="00BE217F">
      <w:r>
        <w:separator/>
      </w:r>
    </w:p>
  </w:footnote>
  <w:footnote w:type="continuationSeparator" w:id="0">
    <w:p w14:paraId="4E0C6D6B" w14:textId="77777777" w:rsidR="00BE217F" w:rsidRDefault="00BE2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BE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269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582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17F"/>
    <w:rsid w:val="00022322"/>
    <w:rsid w:val="00042497"/>
    <w:rsid w:val="000C1E6F"/>
    <w:rsid w:val="000E4E56"/>
    <w:rsid w:val="000F4F10"/>
    <w:rsid w:val="001A1468"/>
    <w:rsid w:val="001B7815"/>
    <w:rsid w:val="00211A34"/>
    <w:rsid w:val="002B1E4F"/>
    <w:rsid w:val="002B6761"/>
    <w:rsid w:val="003445A0"/>
    <w:rsid w:val="003A0AFC"/>
    <w:rsid w:val="003D611C"/>
    <w:rsid w:val="0040231A"/>
    <w:rsid w:val="00431C0B"/>
    <w:rsid w:val="00437CAD"/>
    <w:rsid w:val="004657DA"/>
    <w:rsid w:val="004A248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92871"/>
    <w:rsid w:val="009F0E5C"/>
    <w:rsid w:val="00A029B8"/>
    <w:rsid w:val="00A91321"/>
    <w:rsid w:val="00AA02AC"/>
    <w:rsid w:val="00B076E2"/>
    <w:rsid w:val="00B32D12"/>
    <w:rsid w:val="00B36EDA"/>
    <w:rsid w:val="00B464D3"/>
    <w:rsid w:val="00B8185B"/>
    <w:rsid w:val="00BC6F7F"/>
    <w:rsid w:val="00BD2174"/>
    <w:rsid w:val="00BE217F"/>
    <w:rsid w:val="00C0677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77719"/>
  <w15:chartTrackingRefBased/>
  <w15:docId w15:val="{661F0346-D347-479F-8785-8E7B6B90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231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11</Pages>
  <Words>1906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7</cp:revision>
  <cp:lastPrinted>2026-06-03T07:48:00Z</cp:lastPrinted>
  <dcterms:created xsi:type="dcterms:W3CDTF">2026-06-03T07:47:00Z</dcterms:created>
  <dcterms:modified xsi:type="dcterms:W3CDTF">2026-06-03T09:04:00Z</dcterms:modified>
</cp:coreProperties>
</file>