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5B33D" w14:textId="52671E53" w:rsidR="00FB7F50" w:rsidRPr="002245BE" w:rsidRDefault="00AC0F0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C0F0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C0F09">
        <w:rPr>
          <w:sz w:val="22"/>
          <w:szCs w:val="22"/>
        </w:rPr>
        <w:t>2026-06-03</w:t>
      </w:r>
    </w:p>
    <w:p w14:paraId="4669E0F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963C5E0" w14:textId="77777777" w:rsidR="00AC0F09" w:rsidRPr="00AC0F09" w:rsidRDefault="00AC0F09" w:rsidP="00FB7F50">
      <w:pPr>
        <w:spacing w:after="40"/>
        <w:rPr>
          <w:b/>
          <w:bCs/>
          <w:sz w:val="22"/>
          <w:szCs w:val="22"/>
        </w:rPr>
      </w:pPr>
      <w:r w:rsidRPr="00AC0F09">
        <w:rPr>
          <w:b/>
          <w:bCs/>
          <w:sz w:val="22"/>
          <w:szCs w:val="22"/>
        </w:rPr>
        <w:t>Akademia Górniczo - Hutnicza</w:t>
      </w:r>
    </w:p>
    <w:p w14:paraId="4691227D" w14:textId="77777777" w:rsidR="00AC0F09" w:rsidRPr="00AC0F09" w:rsidRDefault="00AC0F09" w:rsidP="00FB7F50">
      <w:pPr>
        <w:spacing w:after="40"/>
        <w:rPr>
          <w:b/>
          <w:bCs/>
          <w:sz w:val="22"/>
          <w:szCs w:val="22"/>
        </w:rPr>
      </w:pPr>
      <w:r w:rsidRPr="00AC0F09">
        <w:rPr>
          <w:b/>
          <w:bCs/>
          <w:sz w:val="22"/>
          <w:szCs w:val="22"/>
        </w:rPr>
        <w:t>im. Stanisława Staszica w Krakowie</w:t>
      </w:r>
    </w:p>
    <w:p w14:paraId="66E800E0" w14:textId="48E502BB" w:rsidR="00FB7F50" w:rsidRPr="002245BE" w:rsidRDefault="00AC0F09" w:rsidP="00FB7F50">
      <w:pPr>
        <w:spacing w:after="40"/>
        <w:rPr>
          <w:b/>
          <w:bCs/>
          <w:sz w:val="22"/>
          <w:szCs w:val="22"/>
        </w:rPr>
      </w:pPr>
      <w:r w:rsidRPr="00AC0F09">
        <w:rPr>
          <w:b/>
          <w:bCs/>
          <w:sz w:val="22"/>
          <w:szCs w:val="22"/>
        </w:rPr>
        <w:t>Dział Zamówień Publicznych</w:t>
      </w:r>
    </w:p>
    <w:p w14:paraId="6D768476" w14:textId="5E5C66ED" w:rsidR="00FB7F50" w:rsidRPr="002245BE" w:rsidRDefault="00AC0F09" w:rsidP="00FB7F50">
      <w:pPr>
        <w:rPr>
          <w:sz w:val="22"/>
          <w:szCs w:val="22"/>
        </w:rPr>
      </w:pPr>
      <w:r w:rsidRPr="00AC0F0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C0F09">
        <w:rPr>
          <w:sz w:val="22"/>
          <w:szCs w:val="22"/>
        </w:rPr>
        <w:t>30</w:t>
      </w:r>
    </w:p>
    <w:p w14:paraId="76C4A311" w14:textId="5561CEF7" w:rsidR="00FB7F50" w:rsidRPr="002245BE" w:rsidRDefault="00AC0F09" w:rsidP="00FB7F50">
      <w:pPr>
        <w:rPr>
          <w:sz w:val="22"/>
          <w:szCs w:val="22"/>
        </w:rPr>
      </w:pPr>
      <w:r w:rsidRPr="00AC0F0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C0F09">
        <w:rPr>
          <w:sz w:val="22"/>
          <w:szCs w:val="22"/>
        </w:rPr>
        <w:t>Kraków</w:t>
      </w:r>
    </w:p>
    <w:p w14:paraId="70B0BB4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70DBFF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C0F09" w:rsidRPr="00607F9B" w14:paraId="2D28F2C8" w14:textId="77777777" w:rsidTr="006E38B8">
        <w:trPr>
          <w:trHeight w:val="638"/>
        </w:trPr>
        <w:tc>
          <w:tcPr>
            <w:tcW w:w="959" w:type="dxa"/>
          </w:tcPr>
          <w:p w14:paraId="51AD7E8A" w14:textId="77777777" w:rsidR="00AC0F09" w:rsidRPr="00607F9B" w:rsidRDefault="00AC0F09" w:rsidP="006E38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7DC655A" w14:textId="1AD8FA68" w:rsidR="00AC0F09" w:rsidRPr="00607F9B" w:rsidRDefault="00AC0F09" w:rsidP="006E38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C0F09">
              <w:rPr>
                <w:sz w:val="22"/>
                <w:szCs w:val="22"/>
              </w:rPr>
              <w:t>podstawowy</w:t>
            </w:r>
            <w:r w:rsidR="00CE3C99">
              <w:rPr>
                <w:sz w:val="22"/>
                <w:szCs w:val="22"/>
              </w:rPr>
              <w:t>m</w:t>
            </w:r>
            <w:r w:rsidRPr="00AC0F0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C0F0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0F09">
              <w:rPr>
                <w:b/>
                <w:bCs/>
                <w:sz w:val="22"/>
                <w:szCs w:val="22"/>
              </w:rPr>
              <w:t xml:space="preserve">Dostawa i montaż sprzętu multimedialnego na potrzeby </w:t>
            </w:r>
            <w:proofErr w:type="spellStart"/>
            <w:r w:rsidRPr="00AC0F09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0F09">
              <w:rPr>
                <w:b/>
                <w:sz w:val="22"/>
                <w:szCs w:val="22"/>
              </w:rPr>
              <w:t>KC-DE-zp.25.199.2026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38BF3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0F09" w14:paraId="76DE9F26" w14:textId="77777777" w:rsidTr="006E38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E2BE455" w14:textId="09F5AE18" w:rsidR="00AC0F09" w:rsidRPr="00D26ED6" w:rsidRDefault="00AC0F09" w:rsidP="006E38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C0F09">
              <w:rPr>
                <w:b/>
                <w:sz w:val="22"/>
                <w:szCs w:val="22"/>
              </w:rPr>
              <w:t xml:space="preserve">MULTICOM Mateusz </w:t>
            </w:r>
            <w:proofErr w:type="spellStart"/>
            <w:r w:rsidRPr="00AC0F09">
              <w:rPr>
                <w:b/>
                <w:sz w:val="22"/>
                <w:szCs w:val="22"/>
              </w:rPr>
              <w:t>Botkiewicz</w:t>
            </w:r>
            <w:proofErr w:type="spellEnd"/>
          </w:p>
          <w:p w14:paraId="54E37F8C" w14:textId="0063F01C" w:rsidR="00AC0F09" w:rsidRPr="009F0E5C" w:rsidRDefault="00AC0F09" w:rsidP="006E38B8">
            <w:pPr>
              <w:jc w:val="both"/>
              <w:rPr>
                <w:bCs/>
                <w:sz w:val="22"/>
                <w:szCs w:val="22"/>
              </w:rPr>
            </w:pPr>
            <w:r w:rsidRPr="00AC0F09">
              <w:rPr>
                <w:bCs/>
                <w:sz w:val="22"/>
                <w:szCs w:val="22"/>
              </w:rPr>
              <w:t>ul. Mszczonowa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F09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A10290" w14:textId="2A0B870C" w:rsidR="00AC0F09" w:rsidRPr="009F0E5C" w:rsidRDefault="00AC0F09" w:rsidP="006E38B8">
            <w:pPr>
              <w:jc w:val="both"/>
              <w:rPr>
                <w:bCs/>
                <w:sz w:val="22"/>
                <w:szCs w:val="22"/>
              </w:rPr>
            </w:pPr>
            <w:r w:rsidRPr="00AC0F09">
              <w:rPr>
                <w:bCs/>
                <w:sz w:val="22"/>
                <w:szCs w:val="22"/>
              </w:rPr>
              <w:t>05-830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0F09">
              <w:rPr>
                <w:bCs/>
                <w:sz w:val="22"/>
                <w:szCs w:val="22"/>
              </w:rPr>
              <w:t>Nadarzyn</w:t>
            </w:r>
          </w:p>
          <w:p w14:paraId="59EC2CF2" w14:textId="77777777" w:rsidR="00AC0F09" w:rsidRPr="00D26ED6" w:rsidRDefault="00AC0F09" w:rsidP="006E38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852990" w14:textId="75AAFBE8" w:rsidR="00AC0F09" w:rsidRDefault="00AC0F09" w:rsidP="006E38B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C0F09">
              <w:rPr>
                <w:sz w:val="22"/>
                <w:szCs w:val="22"/>
              </w:rPr>
              <w:t>Dostaw</w:t>
            </w:r>
            <w:r w:rsidR="00CE3C99">
              <w:rPr>
                <w:sz w:val="22"/>
                <w:szCs w:val="22"/>
              </w:rPr>
              <w:t>ę</w:t>
            </w:r>
            <w:r w:rsidRPr="00AC0F09">
              <w:rPr>
                <w:sz w:val="22"/>
                <w:szCs w:val="22"/>
              </w:rPr>
              <w:t xml:space="preserve"> i montaż sprzętu multimedialnego na potrzeby </w:t>
            </w:r>
            <w:proofErr w:type="spellStart"/>
            <w:r w:rsidRPr="00AC0F09">
              <w:rPr>
                <w:sz w:val="22"/>
                <w:szCs w:val="22"/>
              </w:rPr>
              <w:t>WILiGZ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3985780" w14:textId="49B565CE" w:rsidR="00AC0F09" w:rsidRPr="00D26ED6" w:rsidRDefault="00AC0F09" w:rsidP="006E38B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C0F09">
              <w:rPr>
                <w:b/>
                <w:sz w:val="22"/>
                <w:szCs w:val="22"/>
              </w:rPr>
              <w:t>18 757.50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6618956" w14:textId="77777777" w:rsidR="00AC0F09" w:rsidRDefault="00AC0F09" w:rsidP="006E38B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81D35E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898AF5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3AAA0B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3E52BD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9CF548F" w14:textId="55C9045F" w:rsidR="002B6761" w:rsidRPr="008567C7" w:rsidRDefault="00AC0F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1EBC50C" w14:textId="39817EE9" w:rsidR="002B6761" w:rsidRPr="008567C7" w:rsidRDefault="00AC0F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4CF321B2" w14:textId="37EE76C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607652" w14:textId="524F8AB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DA7EB4C" w14:textId="508A0AF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DFAB5B4" w14:textId="5AD46AB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6196DD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C0F09" w:rsidRPr="008567C7" w14:paraId="0C1E8AE3" w14:textId="77777777" w:rsidTr="006E38B8">
        <w:tc>
          <w:tcPr>
            <w:tcW w:w="709" w:type="dxa"/>
            <w:vAlign w:val="center"/>
          </w:tcPr>
          <w:p w14:paraId="15596C2F" w14:textId="714F374A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229806FD" w14:textId="7DB219A8" w:rsidR="00AC0F09" w:rsidRPr="002B6761" w:rsidRDefault="00AC0F09" w:rsidP="006E38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MULTICOM Mateusz </w:t>
            </w:r>
            <w:proofErr w:type="spellStart"/>
            <w:r w:rsidRPr="00AC0F09">
              <w:rPr>
                <w:rFonts w:ascii="Times New Roman" w:hAnsi="Times New Roman" w:cs="Times New Roman"/>
                <w:b/>
                <w:sz w:val="18"/>
                <w:szCs w:val="18"/>
              </w:rPr>
              <w:t>Botkiewicz</w:t>
            </w:r>
            <w:proofErr w:type="spellEnd"/>
          </w:p>
          <w:p w14:paraId="3D50EF6D" w14:textId="5AF7F36C" w:rsidR="00AC0F09" w:rsidRPr="008567C7" w:rsidRDefault="00AC0F09" w:rsidP="006E38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ul. Mszczonowa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4FE086E" w14:textId="6BD2B5C6" w:rsidR="00AC0F09" w:rsidRPr="001B7815" w:rsidRDefault="00AC0F09" w:rsidP="006E38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05-830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Nadarzyn</w:t>
            </w:r>
          </w:p>
        </w:tc>
        <w:tc>
          <w:tcPr>
            <w:tcW w:w="1134" w:type="dxa"/>
            <w:vAlign w:val="center"/>
          </w:tcPr>
          <w:p w14:paraId="00964A04" w14:textId="1281BF39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0A23E11" w14:textId="6B93BD3C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B33D803" w14:textId="1DCFA2BB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F2B528" w14:textId="41A2A432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1C9B5C" w14:textId="1781D7DA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480CFB9" w14:textId="6B4276D2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CADA1A1" w14:textId="65BA5913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C0F09" w:rsidRPr="008567C7" w14:paraId="4253AF55" w14:textId="77777777" w:rsidTr="006E38B8">
        <w:tc>
          <w:tcPr>
            <w:tcW w:w="709" w:type="dxa"/>
            <w:vAlign w:val="center"/>
          </w:tcPr>
          <w:p w14:paraId="38F81454" w14:textId="2B465909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030BFF9" w14:textId="5B0A33DC" w:rsidR="00AC0F09" w:rsidRPr="002B6761" w:rsidRDefault="00AC0F09" w:rsidP="006E38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/>
                <w:sz w:val="18"/>
                <w:szCs w:val="18"/>
              </w:rPr>
              <w:t>ALTARE SPÓŁKA Z OGRANICZONĄ ODPOWIEDZIALNOŚCIĄ</w:t>
            </w:r>
          </w:p>
          <w:p w14:paraId="094164B0" w14:textId="2A7E8968" w:rsidR="00AC0F09" w:rsidRPr="008567C7" w:rsidRDefault="00AC0F09" w:rsidP="006E38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151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CC07461" w14:textId="446023F1" w:rsidR="00AC0F09" w:rsidRPr="001B7815" w:rsidRDefault="00AC0F09" w:rsidP="006E38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25-547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6E3D68CE" w14:textId="04FC39DC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59,45</w:t>
            </w:r>
          </w:p>
        </w:tc>
        <w:tc>
          <w:tcPr>
            <w:tcW w:w="1134" w:type="dxa"/>
            <w:vAlign w:val="center"/>
          </w:tcPr>
          <w:p w14:paraId="44EA902F" w14:textId="6A04D149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5AA43E5" w14:textId="55DDBCFA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FBACD1" w14:textId="36A7AC65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2194E3" w14:textId="598D75E8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4597C77" w14:textId="22F12F9B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08BD51" w14:textId="60C3DF28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99,45</w:t>
            </w:r>
          </w:p>
        </w:tc>
      </w:tr>
      <w:tr w:rsidR="00AC0F09" w:rsidRPr="008567C7" w14:paraId="48216F9C" w14:textId="77777777" w:rsidTr="006E38B8">
        <w:tc>
          <w:tcPr>
            <w:tcW w:w="709" w:type="dxa"/>
            <w:vAlign w:val="center"/>
          </w:tcPr>
          <w:p w14:paraId="5554FBD0" w14:textId="7860E00C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84D4530" w14:textId="47EA6823" w:rsidR="00AC0F09" w:rsidRPr="002B6761" w:rsidRDefault="00AC0F09" w:rsidP="006E38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C0F09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AC0F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C0F09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AC0F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07640820" w14:textId="4D72F4BE" w:rsidR="00AC0F09" w:rsidRPr="008567C7" w:rsidRDefault="00AC0F09" w:rsidP="006E38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3986441" w14:textId="03D6B117" w:rsidR="00AC0F09" w:rsidRPr="001B7815" w:rsidRDefault="00AC0F09" w:rsidP="006E38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134" w:type="dxa"/>
            <w:vAlign w:val="center"/>
          </w:tcPr>
          <w:p w14:paraId="284AE709" w14:textId="6AB490CE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49,11</w:t>
            </w:r>
          </w:p>
        </w:tc>
        <w:tc>
          <w:tcPr>
            <w:tcW w:w="1134" w:type="dxa"/>
            <w:vAlign w:val="center"/>
          </w:tcPr>
          <w:p w14:paraId="5C8DFA71" w14:textId="005EC4A4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DCDA767" w14:textId="4EAA750F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59BF8E7" w14:textId="7C59A41A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BA891A2" w14:textId="15F97801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CE7B3E9" w14:textId="1E7D69E6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FEDFD76" w14:textId="5C9FD145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89,11</w:t>
            </w:r>
          </w:p>
        </w:tc>
      </w:tr>
      <w:tr w:rsidR="00AC0F09" w:rsidRPr="008567C7" w14:paraId="0B68F049" w14:textId="77777777" w:rsidTr="006E38B8">
        <w:tc>
          <w:tcPr>
            <w:tcW w:w="709" w:type="dxa"/>
            <w:vAlign w:val="center"/>
          </w:tcPr>
          <w:p w14:paraId="7A2C374E" w14:textId="7230FF15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D52931D" w14:textId="6BCD5EEA" w:rsidR="00AC0F09" w:rsidRPr="002B6761" w:rsidRDefault="00AC0F09" w:rsidP="006E38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AC0F09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33E2890A" w14:textId="0321B575" w:rsidR="00AC0F09" w:rsidRPr="008567C7" w:rsidRDefault="00AC0F09" w:rsidP="006E38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14B025BE" w14:textId="2A8848E9" w:rsidR="00AC0F09" w:rsidRPr="001B7815" w:rsidRDefault="00AC0F09" w:rsidP="006E38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4A4AD16" w14:textId="4C3028ED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47,78</w:t>
            </w:r>
          </w:p>
        </w:tc>
        <w:tc>
          <w:tcPr>
            <w:tcW w:w="1134" w:type="dxa"/>
            <w:vAlign w:val="center"/>
          </w:tcPr>
          <w:p w14:paraId="7C90EE45" w14:textId="61BCB04A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F11BFA1" w14:textId="1EC3E239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6F1795A" w14:textId="5BCA684A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8C940D2" w14:textId="7F0FD8F0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BC88AF0" w14:textId="1E026B45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786DA13" w14:textId="10761668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87,78</w:t>
            </w:r>
          </w:p>
        </w:tc>
      </w:tr>
      <w:tr w:rsidR="00AC0F09" w:rsidRPr="008567C7" w14:paraId="4115A31F" w14:textId="77777777" w:rsidTr="006E38B8">
        <w:tc>
          <w:tcPr>
            <w:tcW w:w="709" w:type="dxa"/>
            <w:vAlign w:val="center"/>
          </w:tcPr>
          <w:p w14:paraId="1D464D67" w14:textId="39633793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D14360C" w14:textId="7BD7061F" w:rsidR="00AC0F09" w:rsidRPr="002B6761" w:rsidRDefault="00AC0F09" w:rsidP="006E38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/>
                <w:sz w:val="18"/>
                <w:szCs w:val="18"/>
              </w:rPr>
              <w:t>AV Multimedia Małysz i Spółka Sp. J.</w:t>
            </w:r>
          </w:p>
          <w:p w14:paraId="7B6A24BA" w14:textId="396091D0" w:rsidR="00AC0F09" w:rsidRPr="008567C7" w:rsidRDefault="00AC0F09" w:rsidP="006E38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ul. Głowackiego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14:paraId="320FE084" w14:textId="337DC801" w:rsidR="00AC0F09" w:rsidRPr="001B7815" w:rsidRDefault="00AC0F09" w:rsidP="006E38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25-368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0F09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262505FD" w14:textId="5D7CF87A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38,17</w:t>
            </w:r>
          </w:p>
        </w:tc>
        <w:tc>
          <w:tcPr>
            <w:tcW w:w="1134" w:type="dxa"/>
            <w:vAlign w:val="center"/>
          </w:tcPr>
          <w:p w14:paraId="7563932C" w14:textId="49B2E564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811FE24" w14:textId="6F16FE53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54F67FF" w14:textId="60279D8D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2556EF7" w14:textId="6AD41D89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28EBE96" w14:textId="667DFF83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9327DED" w14:textId="0A0E1499" w:rsidR="00AC0F09" w:rsidRPr="008567C7" w:rsidRDefault="00AC0F09" w:rsidP="006E38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F09">
              <w:rPr>
                <w:rFonts w:ascii="Times New Roman" w:hAnsi="Times New Roman" w:cs="Times New Roman"/>
                <w:sz w:val="18"/>
                <w:szCs w:val="18"/>
              </w:rPr>
              <w:t xml:space="preserve">  78,17</w:t>
            </w:r>
          </w:p>
        </w:tc>
      </w:tr>
    </w:tbl>
    <w:p w14:paraId="7E5BA71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D26BC6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216B68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A1813" w14:textId="77777777" w:rsidR="00BD140F" w:rsidRDefault="00BD140F">
      <w:r>
        <w:separator/>
      </w:r>
    </w:p>
  </w:endnote>
  <w:endnote w:type="continuationSeparator" w:id="0">
    <w:p w14:paraId="5C283CDD" w14:textId="77777777" w:rsidR="00BD140F" w:rsidRDefault="00BD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7E2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61FA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4964E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B172F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E558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C858B" w14:textId="77777777" w:rsidR="00BD140F" w:rsidRDefault="00BD140F">
      <w:r>
        <w:separator/>
      </w:r>
    </w:p>
  </w:footnote>
  <w:footnote w:type="continuationSeparator" w:id="0">
    <w:p w14:paraId="776C780A" w14:textId="77777777" w:rsidR="00BD140F" w:rsidRDefault="00BD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0C04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62B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BFE2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4B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464B8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0F09"/>
    <w:rsid w:val="00B32D12"/>
    <w:rsid w:val="00B464D3"/>
    <w:rsid w:val="00B8185B"/>
    <w:rsid w:val="00BD140F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E3C99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F26917"/>
  <w15:chartTrackingRefBased/>
  <w15:docId w15:val="{A825372C-7ED1-4A25-A323-7F3650A58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2026-06-03T10:44:00Z</cp:lastPrinted>
  <dcterms:created xsi:type="dcterms:W3CDTF">2026-06-03T10:43:00Z</dcterms:created>
  <dcterms:modified xsi:type="dcterms:W3CDTF">2026-06-03T10:44:00Z</dcterms:modified>
</cp:coreProperties>
</file>