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22C7944F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12828" w:rsidRPr="00712828">
        <w:rPr>
          <w:rFonts w:ascii="Verdana" w:hAnsi="Verdana"/>
          <w:b/>
          <w:sz w:val="20"/>
          <w:szCs w:val="20"/>
        </w:rPr>
        <w:t xml:space="preserve">Remont  wraz z modernizacją </w:t>
      </w:r>
      <w:r w:rsidR="00712828" w:rsidRPr="00712828">
        <w:rPr>
          <w:rFonts w:ascii="Verdana" w:hAnsi="Verdana"/>
          <w:b/>
          <w:bCs/>
          <w:sz w:val="20"/>
          <w:szCs w:val="20"/>
        </w:rPr>
        <w:t>kompleksu laboratoriów nr: 1H÷5H w pawilonie HB-6 na terenie AGH w Krakowie</w:t>
      </w:r>
      <w:r w:rsidR="00712828" w:rsidRPr="00712828">
        <w:rPr>
          <w:rFonts w:ascii="Verdana" w:hAnsi="Verdana"/>
          <w:b/>
          <w:sz w:val="20"/>
          <w:szCs w:val="20"/>
        </w:rPr>
        <w:t xml:space="preserve"> - KC-DE-zp.25.251.2026</w:t>
      </w:r>
      <w:r w:rsidRPr="00947470">
        <w:rPr>
          <w:rFonts w:ascii="Verdana" w:hAnsi="Verdana"/>
          <w:b/>
          <w:sz w:val="20"/>
          <w:szCs w:val="20"/>
        </w:rPr>
        <w:t>,</w:t>
      </w:r>
      <w:r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(tj. Etap I </w:t>
      </w:r>
      <w:proofErr w:type="spellStart"/>
      <w:r w:rsidRPr="00DC39F3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DC39F3">
        <w:rPr>
          <w:rFonts w:ascii="Verdana" w:hAnsi="Verdana"/>
          <w:b/>
          <w:bCs/>
          <w:sz w:val="20"/>
          <w:szCs w:val="20"/>
        </w:rPr>
        <w:t xml:space="preserve">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1985"/>
        <w:gridCol w:w="2040"/>
      </w:tblGrid>
      <w:tr w:rsidR="008E6A48" w:rsidRPr="008E6A48" w14:paraId="2AA053FD" w14:textId="77777777" w:rsidTr="007128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7128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712828">
            <w:pPr>
              <w:tabs>
                <w:tab w:val="left" w:pos="426"/>
              </w:tabs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7BEC8DD6" w:rsidR="004E29FB" w:rsidRPr="008E6A48" w:rsidRDefault="004E29FB" w:rsidP="00712828">
            <w:pPr>
              <w:tabs>
                <w:tab w:val="left" w:pos="426"/>
              </w:tabs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</w:t>
            </w:r>
            <w:r w:rsidR="0071282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 kompleksu laboratoriów </w:t>
            </w:r>
            <w:r w:rsidR="00712828" w:rsidRPr="00712828">
              <w:rPr>
                <w:rFonts w:ascii="Verdana" w:hAnsi="Verdana"/>
                <w:b/>
                <w:bCs/>
                <w:sz w:val="20"/>
                <w:szCs w:val="20"/>
              </w:rPr>
              <w:t>1H÷5H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712828">
        <w:trPr>
          <w:trHeight w:val="23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712828">
            <w:pPr>
              <w:tabs>
                <w:tab w:val="left" w:pos="426"/>
              </w:tabs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4D350B51" w:rsidR="004E29FB" w:rsidRPr="008E6A48" w:rsidRDefault="00712828" w:rsidP="00712828">
            <w:pPr>
              <w:tabs>
                <w:tab w:val="left" w:pos="426"/>
              </w:tabs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Wykonanie instalacji wentylacji, klimatyzacji, gazów laboratoryjnych w kompleksie laboratoriów </w:t>
            </w:r>
            <w:r w:rsidRPr="00712828">
              <w:rPr>
                <w:rFonts w:ascii="Verdana" w:hAnsi="Verdana"/>
                <w:b/>
                <w:bCs/>
                <w:sz w:val="20"/>
                <w:szCs w:val="20"/>
              </w:rPr>
              <w:t>1H÷5H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2ED07B83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 w:rsidR="00712828">
        <w:rPr>
          <w:rFonts w:ascii="Verdana" w:hAnsi="Verdana"/>
          <w:sz w:val="20"/>
          <w:szCs w:val="20"/>
        </w:rPr>
        <w:t>168</w:t>
      </w:r>
      <w:r w:rsidR="00947470">
        <w:rPr>
          <w:rFonts w:ascii="Verdana" w:hAnsi="Verdana"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 xml:space="preserve">dni  </w:t>
      </w:r>
      <w:r w:rsidRPr="008E6A48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712828" w:rsidRDefault="008E6A48" w:rsidP="008E6A48">
      <w:pPr>
        <w:tabs>
          <w:tab w:val="left" w:pos="426"/>
        </w:tabs>
        <w:jc w:val="both"/>
        <w:rPr>
          <w:rFonts w:ascii="Verdana" w:hAnsi="Verdana"/>
          <w:color w:val="FF0000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</w:t>
      </w:r>
      <w:r w:rsidRPr="00712828">
        <w:rPr>
          <w:rFonts w:ascii="Verdana" w:hAnsi="Verdana"/>
          <w:color w:val="FF0000"/>
          <w:sz w:val="20"/>
          <w:szCs w:val="20"/>
        </w:rPr>
        <w:t>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C59E4" w14:textId="77777777" w:rsidR="00CB2914" w:rsidRDefault="00CB2914">
      <w:r>
        <w:separator/>
      </w:r>
    </w:p>
  </w:endnote>
  <w:endnote w:type="continuationSeparator" w:id="0">
    <w:p w14:paraId="6479611E" w14:textId="77777777" w:rsidR="00CB2914" w:rsidRDefault="00CB2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0EC33" w14:textId="77777777" w:rsidR="00CB2914" w:rsidRDefault="00CB2914">
      <w:r>
        <w:separator/>
      </w:r>
    </w:p>
  </w:footnote>
  <w:footnote w:type="continuationSeparator" w:id="0">
    <w:p w14:paraId="54FC062E" w14:textId="77777777" w:rsidR="00CB2914" w:rsidRDefault="00CB2914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5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2432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723B0"/>
    <w:rsid w:val="00315A4A"/>
    <w:rsid w:val="004376F4"/>
    <w:rsid w:val="004A2D84"/>
    <w:rsid w:val="004B7300"/>
    <w:rsid w:val="004C079A"/>
    <w:rsid w:val="004C6753"/>
    <w:rsid w:val="004E29FB"/>
    <w:rsid w:val="00541864"/>
    <w:rsid w:val="00595C87"/>
    <w:rsid w:val="005966C7"/>
    <w:rsid w:val="005D2C65"/>
    <w:rsid w:val="005E448E"/>
    <w:rsid w:val="005E6D94"/>
    <w:rsid w:val="0063384F"/>
    <w:rsid w:val="00643C6F"/>
    <w:rsid w:val="00646202"/>
    <w:rsid w:val="0065290F"/>
    <w:rsid w:val="006815F6"/>
    <w:rsid w:val="006B4B0C"/>
    <w:rsid w:val="00712828"/>
    <w:rsid w:val="007748F0"/>
    <w:rsid w:val="0079138C"/>
    <w:rsid w:val="007A4321"/>
    <w:rsid w:val="00833933"/>
    <w:rsid w:val="00853083"/>
    <w:rsid w:val="008B2F0C"/>
    <w:rsid w:val="008B4928"/>
    <w:rsid w:val="008D2AB8"/>
    <w:rsid w:val="008E6A48"/>
    <w:rsid w:val="008F1C66"/>
    <w:rsid w:val="00947470"/>
    <w:rsid w:val="00970FE4"/>
    <w:rsid w:val="009B1B8B"/>
    <w:rsid w:val="00A0022B"/>
    <w:rsid w:val="00A346FE"/>
    <w:rsid w:val="00A34B20"/>
    <w:rsid w:val="00A47B4D"/>
    <w:rsid w:val="00A83018"/>
    <w:rsid w:val="00AA2D34"/>
    <w:rsid w:val="00B06EC7"/>
    <w:rsid w:val="00B774DC"/>
    <w:rsid w:val="00BB4DCE"/>
    <w:rsid w:val="00C969A6"/>
    <w:rsid w:val="00CA7D36"/>
    <w:rsid w:val="00CB2914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5</cp:revision>
  <cp:lastPrinted>2026-04-21T08:13:00Z</cp:lastPrinted>
  <dcterms:created xsi:type="dcterms:W3CDTF">2026-04-21T08:13:00Z</dcterms:created>
  <dcterms:modified xsi:type="dcterms:W3CDTF">2026-06-02T08:31:00Z</dcterms:modified>
</cp:coreProperties>
</file>