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D2C5A" w14:textId="6DDDBF91" w:rsidR="00FB7F50" w:rsidRPr="002245BE" w:rsidRDefault="00BB78B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B78B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B78BC">
        <w:rPr>
          <w:sz w:val="22"/>
          <w:szCs w:val="22"/>
        </w:rPr>
        <w:t>2026-06-03</w:t>
      </w:r>
    </w:p>
    <w:p w14:paraId="415B455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FAF7D38" w14:textId="77777777" w:rsidR="00BB78BC" w:rsidRPr="00BB78BC" w:rsidRDefault="00BB78BC" w:rsidP="00FB7F50">
      <w:pPr>
        <w:spacing w:after="40"/>
        <w:rPr>
          <w:b/>
          <w:bCs/>
          <w:sz w:val="22"/>
          <w:szCs w:val="22"/>
        </w:rPr>
      </w:pPr>
      <w:r w:rsidRPr="00BB78BC">
        <w:rPr>
          <w:b/>
          <w:bCs/>
          <w:sz w:val="22"/>
          <w:szCs w:val="22"/>
        </w:rPr>
        <w:t>Akademia Górniczo - Hutnicza</w:t>
      </w:r>
    </w:p>
    <w:p w14:paraId="6CBB201D" w14:textId="77777777" w:rsidR="00BB78BC" w:rsidRPr="00BB78BC" w:rsidRDefault="00BB78BC" w:rsidP="00FB7F50">
      <w:pPr>
        <w:spacing w:after="40"/>
        <w:rPr>
          <w:b/>
          <w:bCs/>
          <w:sz w:val="22"/>
          <w:szCs w:val="22"/>
        </w:rPr>
      </w:pPr>
      <w:r w:rsidRPr="00BB78BC">
        <w:rPr>
          <w:b/>
          <w:bCs/>
          <w:sz w:val="22"/>
          <w:szCs w:val="22"/>
        </w:rPr>
        <w:t>im. Stanisława Staszica w Krakowie</w:t>
      </w:r>
    </w:p>
    <w:p w14:paraId="65803A33" w14:textId="61CBEB53" w:rsidR="00FB7F50" w:rsidRPr="002245BE" w:rsidRDefault="00BB78BC" w:rsidP="00FB7F50">
      <w:pPr>
        <w:spacing w:after="40"/>
        <w:rPr>
          <w:b/>
          <w:bCs/>
          <w:sz w:val="22"/>
          <w:szCs w:val="22"/>
        </w:rPr>
      </w:pPr>
      <w:r w:rsidRPr="00BB78BC">
        <w:rPr>
          <w:b/>
          <w:bCs/>
          <w:sz w:val="22"/>
          <w:szCs w:val="22"/>
        </w:rPr>
        <w:t>Dział Zamówień Publicznych</w:t>
      </w:r>
    </w:p>
    <w:p w14:paraId="0345B2B0" w14:textId="1FD13FBA" w:rsidR="00FB7F50" w:rsidRPr="002245BE" w:rsidRDefault="00BB78BC" w:rsidP="00FB7F50">
      <w:pPr>
        <w:rPr>
          <w:sz w:val="22"/>
          <w:szCs w:val="22"/>
        </w:rPr>
      </w:pPr>
      <w:r w:rsidRPr="00BB78B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B78BC">
        <w:rPr>
          <w:sz w:val="22"/>
          <w:szCs w:val="22"/>
        </w:rPr>
        <w:t>30</w:t>
      </w:r>
    </w:p>
    <w:p w14:paraId="23E4BC97" w14:textId="4A9607DD" w:rsidR="00FB7F50" w:rsidRPr="002245BE" w:rsidRDefault="00BB78BC" w:rsidP="00FB7F50">
      <w:pPr>
        <w:rPr>
          <w:sz w:val="22"/>
          <w:szCs w:val="22"/>
        </w:rPr>
      </w:pPr>
      <w:r w:rsidRPr="00BB78B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B78BC">
        <w:rPr>
          <w:sz w:val="22"/>
          <w:szCs w:val="22"/>
        </w:rPr>
        <w:t>Kraków</w:t>
      </w:r>
    </w:p>
    <w:p w14:paraId="1923BE9B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B54114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B78BC" w:rsidRPr="00607F9B" w14:paraId="46900CC5" w14:textId="77777777" w:rsidTr="00D343F4">
        <w:trPr>
          <w:trHeight w:val="638"/>
        </w:trPr>
        <w:tc>
          <w:tcPr>
            <w:tcW w:w="959" w:type="dxa"/>
          </w:tcPr>
          <w:p w14:paraId="1C0FE7C1" w14:textId="77777777" w:rsidR="00BB78BC" w:rsidRPr="00607F9B" w:rsidRDefault="00BB78BC" w:rsidP="00D343F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93A8F16" w14:textId="4CF51612" w:rsidR="00BB78BC" w:rsidRPr="00607F9B" w:rsidRDefault="00BB78BC" w:rsidP="00D343F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B78BC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B78BC">
              <w:rPr>
                <w:b/>
                <w:bCs/>
                <w:sz w:val="22"/>
                <w:szCs w:val="22"/>
              </w:rPr>
              <w:t>Wymiana i konfiguracja central systemów DSO w domach studenckich DS5 "Strumyk" i DS14 "Kapitol" w Krakowie w ramach dostosowania do aktualnych przepisów przeciwpożarowych - KC-DE-zp.25.225.2026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B78BC">
              <w:rPr>
                <w:b/>
                <w:sz w:val="22"/>
                <w:szCs w:val="22"/>
              </w:rPr>
              <w:t>KC-DE-zp.25.225.2026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01FAC2F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B78BC" w14:paraId="1BDB53FE" w14:textId="77777777" w:rsidTr="00D343F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BB577A2" w14:textId="417A11B8" w:rsidR="00BB78BC" w:rsidRPr="00FF102C" w:rsidRDefault="00BB78BC" w:rsidP="00D343F4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FF102C">
              <w:rPr>
                <w:b/>
                <w:sz w:val="22"/>
                <w:szCs w:val="22"/>
                <w:lang w:val="en-US"/>
              </w:rPr>
              <w:t>STM-PRO SP.Z O.O</w:t>
            </w:r>
          </w:p>
          <w:p w14:paraId="6BBB53F8" w14:textId="0FB70B0F" w:rsidR="00BB78BC" w:rsidRPr="009F0E5C" w:rsidRDefault="00BB78BC" w:rsidP="00D343F4">
            <w:pPr>
              <w:jc w:val="both"/>
              <w:rPr>
                <w:bCs/>
                <w:sz w:val="22"/>
                <w:szCs w:val="22"/>
              </w:rPr>
            </w:pPr>
            <w:r w:rsidRPr="00BB78BC">
              <w:rPr>
                <w:bCs/>
                <w:sz w:val="22"/>
                <w:szCs w:val="22"/>
              </w:rPr>
              <w:t>Os. Bohaterów Września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78BC">
              <w:rPr>
                <w:bCs/>
                <w:sz w:val="22"/>
                <w:szCs w:val="22"/>
              </w:rPr>
              <w:t>59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B78BC">
              <w:rPr>
                <w:bCs/>
                <w:sz w:val="22"/>
                <w:szCs w:val="22"/>
              </w:rPr>
              <w:t>/67B</w:t>
            </w:r>
          </w:p>
          <w:p w14:paraId="0C91544C" w14:textId="3C2D6C29" w:rsidR="00BB78BC" w:rsidRPr="009F0E5C" w:rsidRDefault="00BB78BC" w:rsidP="00D343F4">
            <w:pPr>
              <w:jc w:val="both"/>
              <w:rPr>
                <w:bCs/>
                <w:sz w:val="22"/>
                <w:szCs w:val="22"/>
              </w:rPr>
            </w:pPr>
            <w:r w:rsidRPr="00BB78BC">
              <w:rPr>
                <w:bCs/>
                <w:sz w:val="22"/>
                <w:szCs w:val="22"/>
              </w:rPr>
              <w:t>31-621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78BC">
              <w:rPr>
                <w:bCs/>
                <w:sz w:val="22"/>
                <w:szCs w:val="22"/>
              </w:rPr>
              <w:t>Kraków</w:t>
            </w:r>
          </w:p>
          <w:p w14:paraId="3E5B9D2F" w14:textId="77777777" w:rsidR="00BB78BC" w:rsidRPr="00D26ED6" w:rsidRDefault="00BB78BC" w:rsidP="00D343F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BA9E90B" w14:textId="1F069186" w:rsidR="00BB78BC" w:rsidRDefault="00BB78BC" w:rsidP="00D343F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B78BC">
              <w:rPr>
                <w:sz w:val="22"/>
                <w:szCs w:val="22"/>
              </w:rPr>
              <w:t>Wymiana i konfiguracja central systemów DSO w domach studenckich DS5 "Strumyk" i DS14 "Kapitol" w Krakowie w ramach dostosowania do aktualnych przepisów przeciwpożarowych - KC-DE-zp.25.225.2026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205E2417" w14:textId="39787ED7" w:rsidR="00BB78BC" w:rsidRPr="00D26ED6" w:rsidRDefault="00BB78BC" w:rsidP="00D343F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B78BC">
              <w:rPr>
                <w:b/>
                <w:sz w:val="22"/>
                <w:szCs w:val="22"/>
              </w:rPr>
              <w:t>220 723.50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69B38B5" w14:textId="77777777" w:rsidR="00BB78BC" w:rsidRDefault="00BB78BC" w:rsidP="00D343F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D22630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2126"/>
        <w:gridCol w:w="1984"/>
        <w:gridCol w:w="2127"/>
      </w:tblGrid>
      <w:tr w:rsidR="00FF102C" w:rsidRPr="008567C7" w14:paraId="351AC821" w14:textId="77777777" w:rsidTr="00FF102C">
        <w:trPr>
          <w:trHeight w:val="510"/>
        </w:trPr>
        <w:tc>
          <w:tcPr>
            <w:tcW w:w="709" w:type="dxa"/>
            <w:vAlign w:val="center"/>
          </w:tcPr>
          <w:p w14:paraId="0B3DA796" w14:textId="77777777" w:rsidR="00FF102C" w:rsidRPr="008567C7" w:rsidRDefault="00FF102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14:paraId="5752E721" w14:textId="77777777" w:rsidR="00FF102C" w:rsidRPr="008567C7" w:rsidRDefault="00FF102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126" w:type="dxa"/>
            <w:vAlign w:val="center"/>
          </w:tcPr>
          <w:p w14:paraId="2279BB53" w14:textId="585D61E0" w:rsidR="00FF102C" w:rsidRPr="008567C7" w:rsidRDefault="00FF102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B78B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14:paraId="33142CEE" w14:textId="114EC5CF" w:rsidR="00FF102C" w:rsidRPr="008567C7" w:rsidRDefault="00FF102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B78BC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2127" w:type="dxa"/>
            <w:vAlign w:val="center"/>
          </w:tcPr>
          <w:p w14:paraId="33433A27" w14:textId="77777777" w:rsidR="00FF102C" w:rsidRPr="008567C7" w:rsidRDefault="00FF102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F102C" w:rsidRPr="008567C7" w14:paraId="619595B3" w14:textId="77777777" w:rsidTr="00FF102C">
        <w:tc>
          <w:tcPr>
            <w:tcW w:w="709" w:type="dxa"/>
            <w:vAlign w:val="center"/>
          </w:tcPr>
          <w:p w14:paraId="7A3AAA78" w14:textId="17A06C25" w:rsidR="00FF102C" w:rsidRPr="008567C7" w:rsidRDefault="00FF102C" w:rsidP="00D343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78B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14:paraId="37AABA5A" w14:textId="3B21E817" w:rsidR="00FF102C" w:rsidRPr="00FF102C" w:rsidRDefault="00FF102C" w:rsidP="00D343F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FF102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STM-PRO SP.Z O.O</w:t>
            </w:r>
          </w:p>
          <w:p w14:paraId="2BBBD2CF" w14:textId="21F73811" w:rsidR="00FF102C" w:rsidRPr="008567C7" w:rsidRDefault="00FF102C" w:rsidP="00D343F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o</w:t>
            </w:r>
            <w:r w:rsidRPr="00BB78BC">
              <w:rPr>
                <w:rFonts w:ascii="Times New Roman" w:hAnsi="Times New Roman" w:cs="Times New Roman"/>
                <w:bCs/>
                <w:sz w:val="18"/>
                <w:szCs w:val="18"/>
              </w:rPr>
              <w:t>s. Bohaterów Września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B78BC">
              <w:rPr>
                <w:rFonts w:ascii="Times New Roman" w:hAnsi="Times New Roman" w:cs="Times New Roman"/>
                <w:bCs/>
                <w:sz w:val="18"/>
                <w:szCs w:val="18"/>
              </w:rPr>
              <w:t>59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B78BC">
              <w:rPr>
                <w:rFonts w:ascii="Times New Roman" w:hAnsi="Times New Roman" w:cs="Times New Roman"/>
                <w:bCs/>
                <w:sz w:val="18"/>
                <w:szCs w:val="18"/>
              </w:rPr>
              <w:t>/67B</w:t>
            </w:r>
          </w:p>
          <w:p w14:paraId="5F9306F2" w14:textId="04AEF8E9" w:rsidR="00FF102C" w:rsidRPr="001B7815" w:rsidRDefault="00FF102C" w:rsidP="00D343F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B78BC">
              <w:rPr>
                <w:rFonts w:ascii="Times New Roman" w:hAnsi="Times New Roman" w:cs="Times New Roman"/>
                <w:bCs/>
                <w:sz w:val="18"/>
                <w:szCs w:val="18"/>
              </w:rPr>
              <w:t>31-621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B78B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2126" w:type="dxa"/>
            <w:vAlign w:val="center"/>
          </w:tcPr>
          <w:p w14:paraId="267E5126" w14:textId="71B78FFD" w:rsidR="00FF102C" w:rsidRPr="008567C7" w:rsidRDefault="00FF102C" w:rsidP="00D343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78B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14:paraId="56FBF379" w14:textId="0ADBC941" w:rsidR="00FF102C" w:rsidRPr="008567C7" w:rsidRDefault="00FF102C" w:rsidP="00D343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78B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50D04937" w14:textId="2EAC46DD" w:rsidR="00FF102C" w:rsidRPr="008567C7" w:rsidRDefault="00FF102C" w:rsidP="00D343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78B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5366C1EE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82AAE30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8694267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F3837" w14:textId="77777777" w:rsidR="00486249" w:rsidRDefault="00486249">
      <w:r>
        <w:separator/>
      </w:r>
    </w:p>
  </w:endnote>
  <w:endnote w:type="continuationSeparator" w:id="0">
    <w:p w14:paraId="68391304" w14:textId="77777777" w:rsidR="00486249" w:rsidRDefault="00486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F41C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1F01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B7518F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64ACD5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F3EF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EF228" w14:textId="77777777" w:rsidR="00486249" w:rsidRDefault="00486249">
      <w:r>
        <w:separator/>
      </w:r>
    </w:p>
  </w:footnote>
  <w:footnote w:type="continuationSeparator" w:id="0">
    <w:p w14:paraId="583B4E30" w14:textId="77777777" w:rsidR="00486249" w:rsidRDefault="004862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56CC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9C8B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68AA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71CE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86249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71C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B78BC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  <w:rsid w:val="00FF1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EA8172"/>
  <w15:chartTrackingRefBased/>
  <w15:docId w15:val="{B8EBDB0A-D285-4B94-A2EE-A70B34161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Marzena Kurek</cp:lastModifiedBy>
  <cp:revision>3</cp:revision>
  <cp:lastPrinted>1601-01-01T00:00:00Z</cp:lastPrinted>
  <dcterms:created xsi:type="dcterms:W3CDTF">2026-06-03T08:01:00Z</dcterms:created>
  <dcterms:modified xsi:type="dcterms:W3CDTF">2026-06-03T08:02:00Z</dcterms:modified>
</cp:coreProperties>
</file>