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0CE1C" w14:textId="7932164D" w:rsidR="008D2AB8" w:rsidRPr="00930068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930068">
        <w:rPr>
          <w:rFonts w:ascii="Verdana" w:hAnsi="Verdana"/>
          <w:b w:val="0"/>
          <w:sz w:val="18"/>
          <w:szCs w:val="18"/>
        </w:rPr>
        <w:tab/>
      </w:r>
      <w:r w:rsidRPr="00930068">
        <w:rPr>
          <w:rFonts w:ascii="Verdana" w:hAnsi="Verdana"/>
          <w:b w:val="0"/>
          <w:sz w:val="18"/>
          <w:szCs w:val="18"/>
        </w:rPr>
        <w:tab/>
      </w:r>
      <w:r w:rsidRPr="00930068">
        <w:rPr>
          <w:rFonts w:ascii="Verdana" w:hAnsi="Verdana"/>
          <w:b w:val="0"/>
          <w:sz w:val="18"/>
          <w:szCs w:val="18"/>
        </w:rPr>
        <w:tab/>
      </w:r>
      <w:r w:rsidRPr="00930068">
        <w:rPr>
          <w:rFonts w:ascii="Verdana" w:hAnsi="Verdana"/>
          <w:b w:val="0"/>
          <w:sz w:val="18"/>
          <w:szCs w:val="18"/>
        </w:rPr>
        <w:tab/>
      </w:r>
      <w:r w:rsidRPr="00930068">
        <w:rPr>
          <w:rFonts w:ascii="Verdana" w:hAnsi="Verdana"/>
          <w:b w:val="0"/>
          <w:sz w:val="18"/>
          <w:szCs w:val="18"/>
        </w:rPr>
        <w:tab/>
      </w:r>
      <w:r w:rsidRPr="00930068">
        <w:rPr>
          <w:rFonts w:ascii="Verdana" w:hAnsi="Verdana"/>
          <w:b w:val="0"/>
          <w:sz w:val="18"/>
          <w:szCs w:val="18"/>
        </w:rPr>
        <w:tab/>
      </w:r>
      <w:r w:rsidRPr="00930068">
        <w:rPr>
          <w:rFonts w:ascii="Verdana" w:hAnsi="Verdana"/>
          <w:b w:val="0"/>
          <w:sz w:val="18"/>
          <w:szCs w:val="18"/>
        </w:rPr>
        <w:tab/>
      </w:r>
      <w:r w:rsidRPr="00930068">
        <w:rPr>
          <w:rFonts w:ascii="Verdana" w:hAnsi="Verdana"/>
          <w:sz w:val="18"/>
          <w:szCs w:val="18"/>
        </w:rPr>
        <w:t xml:space="preserve">Załącznik nr </w:t>
      </w:r>
      <w:r w:rsidR="00012286" w:rsidRPr="00930068">
        <w:rPr>
          <w:rFonts w:ascii="Verdana" w:hAnsi="Verdana"/>
          <w:sz w:val="18"/>
          <w:szCs w:val="18"/>
        </w:rPr>
        <w:t>1</w:t>
      </w:r>
    </w:p>
    <w:p w14:paraId="5DDFC131" w14:textId="77777777" w:rsidR="008D2AB8" w:rsidRPr="00930068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6C035767" w14:textId="77777777" w:rsidR="008D2AB8" w:rsidRPr="00930068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930068">
        <w:rPr>
          <w:rFonts w:ascii="Verdana" w:hAnsi="Verdana"/>
          <w:b/>
          <w:sz w:val="18"/>
          <w:szCs w:val="18"/>
        </w:rPr>
        <w:t>FORMULARZ OFERTY</w:t>
      </w:r>
    </w:p>
    <w:p w14:paraId="573D0C1E" w14:textId="77777777" w:rsidR="008D2AB8" w:rsidRPr="00930068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670E353" w14:textId="77777777" w:rsidR="00691B91" w:rsidRPr="00930068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930068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03CDB7B4" w14:textId="77777777" w:rsidR="00691B91" w:rsidRPr="00930068" w:rsidRDefault="00691B91" w:rsidP="00691B91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930068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060D31FC" w14:textId="77777777" w:rsidR="00691B91" w:rsidRPr="00930068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930068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43434FDD" w14:textId="77777777" w:rsidR="00691B91" w:rsidRPr="00930068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930068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085B976C" w14:textId="77777777" w:rsidR="00691B91" w:rsidRPr="00930068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930068">
        <w:rPr>
          <w:rFonts w:ascii="Verdana" w:hAnsi="Verdana"/>
          <w:sz w:val="18"/>
          <w:szCs w:val="18"/>
          <w:lang w:val="de-DE"/>
        </w:rPr>
        <w:t>TEL.</w:t>
      </w:r>
      <w:r w:rsidRPr="00930068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3CCCBE4F" w14:textId="77777777" w:rsidR="00691B91" w:rsidRPr="00930068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930068">
        <w:rPr>
          <w:rFonts w:ascii="Verdana" w:hAnsi="Verdana"/>
          <w:sz w:val="18"/>
          <w:szCs w:val="18"/>
          <w:lang w:val="de-DE"/>
        </w:rPr>
        <w:t xml:space="preserve">FAX </w:t>
      </w:r>
      <w:r w:rsidRPr="00930068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15ADBFC2" w14:textId="77777777" w:rsidR="00691B91" w:rsidRPr="00930068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930068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45A22DE6" w14:textId="77777777" w:rsidR="00691B91" w:rsidRPr="00930068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930068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930068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41251BE6" w14:textId="79C7A1C6" w:rsidR="008D2AB8" w:rsidRPr="00930068" w:rsidRDefault="00691B91" w:rsidP="00691B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30068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47AC0AE4" w14:textId="77777777" w:rsidR="008D2AB8" w:rsidRPr="00930068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930068">
        <w:rPr>
          <w:rFonts w:ascii="Verdana" w:hAnsi="Verdana"/>
          <w:sz w:val="18"/>
          <w:szCs w:val="18"/>
        </w:rPr>
        <w:t>Do: Nazwa i siedziba Zamawiającego:</w:t>
      </w:r>
    </w:p>
    <w:p w14:paraId="2E2A997B" w14:textId="77777777" w:rsidR="00463FBC" w:rsidRPr="00930068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930068">
        <w:rPr>
          <w:rFonts w:ascii="Verdana" w:hAnsi="Verdana"/>
          <w:b/>
          <w:sz w:val="18"/>
          <w:szCs w:val="18"/>
        </w:rPr>
        <w:t>Akademia Górniczo - Hutnicza</w:t>
      </w:r>
    </w:p>
    <w:p w14:paraId="334ED68E" w14:textId="77777777" w:rsidR="00463FBC" w:rsidRPr="00930068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930068">
        <w:rPr>
          <w:rFonts w:ascii="Verdana" w:hAnsi="Verdana"/>
          <w:b/>
          <w:sz w:val="18"/>
          <w:szCs w:val="18"/>
        </w:rPr>
        <w:t>im. Stanisława Staszica w Krakowie</w:t>
      </w:r>
    </w:p>
    <w:p w14:paraId="7289DB60" w14:textId="77777777" w:rsidR="008D2AB8" w:rsidRPr="00930068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930068">
        <w:rPr>
          <w:rFonts w:ascii="Verdana" w:hAnsi="Verdana"/>
          <w:b/>
          <w:sz w:val="18"/>
          <w:szCs w:val="18"/>
        </w:rPr>
        <w:t>Dział Zamówień Publicznych</w:t>
      </w:r>
      <w:r w:rsidR="008D2AB8" w:rsidRPr="00930068">
        <w:rPr>
          <w:rFonts w:ascii="Verdana" w:hAnsi="Verdana"/>
          <w:b/>
          <w:sz w:val="18"/>
          <w:szCs w:val="18"/>
        </w:rPr>
        <w:t xml:space="preserve">  </w:t>
      </w:r>
    </w:p>
    <w:p w14:paraId="2DB1F141" w14:textId="77777777" w:rsidR="008D2AB8" w:rsidRPr="00930068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930068">
        <w:rPr>
          <w:rFonts w:ascii="Verdana" w:hAnsi="Verdana"/>
          <w:b/>
          <w:sz w:val="18"/>
          <w:szCs w:val="18"/>
        </w:rPr>
        <w:t>Al. Mickiewicza</w:t>
      </w:r>
      <w:r w:rsidR="008D2AB8" w:rsidRPr="00930068">
        <w:rPr>
          <w:rFonts w:ascii="Verdana" w:hAnsi="Verdana"/>
          <w:b/>
          <w:sz w:val="18"/>
          <w:szCs w:val="18"/>
        </w:rPr>
        <w:t xml:space="preserve"> </w:t>
      </w:r>
      <w:r w:rsidRPr="00930068">
        <w:rPr>
          <w:rFonts w:ascii="Verdana" w:hAnsi="Verdana"/>
          <w:b/>
          <w:sz w:val="18"/>
          <w:szCs w:val="18"/>
        </w:rPr>
        <w:t>30</w:t>
      </w:r>
      <w:r w:rsidR="008D2AB8" w:rsidRPr="00930068">
        <w:rPr>
          <w:rFonts w:ascii="Verdana" w:hAnsi="Verdana"/>
          <w:b/>
          <w:sz w:val="18"/>
          <w:szCs w:val="18"/>
        </w:rPr>
        <w:t xml:space="preserve"> </w:t>
      </w:r>
    </w:p>
    <w:p w14:paraId="1E811C5D" w14:textId="77777777" w:rsidR="008D2AB8" w:rsidRPr="00930068" w:rsidRDefault="00463FBC" w:rsidP="008D2AB8">
      <w:pPr>
        <w:rPr>
          <w:rFonts w:ascii="Verdana" w:hAnsi="Verdana"/>
          <w:b/>
          <w:sz w:val="18"/>
          <w:szCs w:val="18"/>
        </w:rPr>
      </w:pPr>
      <w:r w:rsidRPr="00930068">
        <w:rPr>
          <w:rFonts w:ascii="Verdana" w:hAnsi="Verdana"/>
          <w:b/>
          <w:sz w:val="18"/>
          <w:szCs w:val="18"/>
        </w:rPr>
        <w:t>30-059</w:t>
      </w:r>
      <w:r w:rsidR="008D2AB8" w:rsidRPr="00930068">
        <w:rPr>
          <w:rFonts w:ascii="Verdana" w:hAnsi="Verdana"/>
          <w:b/>
          <w:sz w:val="18"/>
          <w:szCs w:val="18"/>
        </w:rPr>
        <w:t xml:space="preserve"> </w:t>
      </w:r>
      <w:r w:rsidRPr="00930068">
        <w:rPr>
          <w:rFonts w:ascii="Verdana" w:hAnsi="Verdana"/>
          <w:b/>
          <w:sz w:val="18"/>
          <w:szCs w:val="18"/>
        </w:rPr>
        <w:t>Kraków</w:t>
      </w:r>
      <w:r w:rsidR="008D2AB8" w:rsidRPr="00930068">
        <w:rPr>
          <w:rFonts w:ascii="Verdana" w:hAnsi="Verdana"/>
          <w:b/>
          <w:sz w:val="18"/>
          <w:szCs w:val="18"/>
        </w:rPr>
        <w:t xml:space="preserve">,  </w:t>
      </w:r>
    </w:p>
    <w:p w14:paraId="5A29D5C7" w14:textId="77777777" w:rsidR="008D2AB8" w:rsidRPr="00930068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6A97BBF7" w14:textId="6C6C1C5A" w:rsidR="008D2AB8" w:rsidRPr="00930068" w:rsidRDefault="008D2AB8" w:rsidP="0093006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930068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BD4AFF" w:rsidRPr="00930068">
        <w:rPr>
          <w:rFonts w:ascii="Verdana" w:hAnsi="Verdana"/>
          <w:b/>
          <w:sz w:val="18"/>
          <w:szCs w:val="18"/>
        </w:rPr>
        <w:t xml:space="preserve">dostawa zestawu komputera stacjonarnego dla </w:t>
      </w:r>
      <w:proofErr w:type="spellStart"/>
      <w:r w:rsidR="00BD4AFF" w:rsidRPr="00930068">
        <w:rPr>
          <w:rFonts w:ascii="Verdana" w:hAnsi="Verdana"/>
          <w:b/>
          <w:sz w:val="18"/>
          <w:szCs w:val="18"/>
        </w:rPr>
        <w:t>WEAIiIB</w:t>
      </w:r>
      <w:proofErr w:type="spellEnd"/>
      <w:r w:rsidR="00BD4AFF" w:rsidRPr="00930068">
        <w:rPr>
          <w:rFonts w:ascii="Verdana" w:hAnsi="Verdana"/>
          <w:b/>
          <w:sz w:val="18"/>
          <w:szCs w:val="18"/>
        </w:rPr>
        <w:t xml:space="preserve"> - KC-DE-zp.25.209.2026</w:t>
      </w:r>
      <w:r w:rsidRPr="00930068">
        <w:rPr>
          <w:rFonts w:ascii="Verdana" w:hAnsi="Verdana"/>
          <w:b/>
          <w:sz w:val="18"/>
          <w:szCs w:val="18"/>
        </w:rPr>
        <w:t xml:space="preserve">, </w:t>
      </w:r>
      <w:r w:rsidRPr="00930068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10263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2126"/>
        <w:gridCol w:w="1559"/>
        <w:gridCol w:w="709"/>
        <w:gridCol w:w="1134"/>
        <w:gridCol w:w="1031"/>
        <w:gridCol w:w="851"/>
        <w:gridCol w:w="2001"/>
      </w:tblGrid>
      <w:tr w:rsidR="001F14BF" w:rsidRPr="00930068" w14:paraId="42146C9D" w14:textId="77777777" w:rsidTr="002A5D31">
        <w:trPr>
          <w:trHeight w:val="645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3CE947" w14:textId="0D47D766" w:rsidR="002A5D31" w:rsidRPr="00930068" w:rsidRDefault="002A5D31" w:rsidP="002A5D3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  <w:p w14:paraId="0A7E3DA4" w14:textId="0FB238E2" w:rsidR="001F14BF" w:rsidRPr="00930068" w:rsidRDefault="001F14BF" w:rsidP="001F14BF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930068">
              <w:rPr>
                <w:rFonts w:ascii="Verdana" w:eastAsia="Calibri" w:hAnsi="Verdana"/>
                <w:sz w:val="18"/>
                <w:szCs w:val="18"/>
                <w:lang w:eastAsia="en-US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0F62DE" w14:textId="77777777" w:rsidR="001F14BF" w:rsidRPr="00930068" w:rsidRDefault="001F14BF" w:rsidP="001F14BF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30068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Nazwa elementu</w:t>
            </w:r>
          </w:p>
          <w:p w14:paraId="7150B184" w14:textId="77777777" w:rsidR="001F14BF" w:rsidRPr="00930068" w:rsidRDefault="001F14BF" w:rsidP="001F14BF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FB7111C" w14:textId="09409CA5" w:rsidR="001F14BF" w:rsidRPr="00930068" w:rsidRDefault="001F14BF" w:rsidP="001F14BF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30068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Nazwa producenta</w:t>
            </w:r>
            <w:r w:rsidR="00BD4AFF" w:rsidRPr="00930068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/</w:t>
            </w:r>
            <w:r w:rsidRPr="00930068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D183842" w14:textId="77777777" w:rsidR="001F14BF" w:rsidRPr="00930068" w:rsidRDefault="001F14BF" w:rsidP="001F14BF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30068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Ilość</w:t>
            </w:r>
          </w:p>
          <w:p w14:paraId="55333B0E" w14:textId="77777777" w:rsidR="001F14BF" w:rsidRPr="00930068" w:rsidRDefault="001F14BF" w:rsidP="001F14BF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30068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6D6453" w14:textId="77777777" w:rsidR="001F14BF" w:rsidRPr="00930068" w:rsidRDefault="001F14BF" w:rsidP="001F14BF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30068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Cena jednostkowa netto </w:t>
            </w:r>
            <w:r w:rsidRPr="00930068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4AE8EA1" w14:textId="77777777" w:rsidR="001F14BF" w:rsidRPr="00930068" w:rsidRDefault="001F14BF" w:rsidP="001F14BF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30068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Wartość netto</w:t>
            </w:r>
          </w:p>
          <w:p w14:paraId="17A2A576" w14:textId="77777777" w:rsidR="001F14BF" w:rsidRPr="00930068" w:rsidRDefault="001F14BF" w:rsidP="001F14BF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30068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5B253B7" w14:textId="77777777" w:rsidR="001F14BF" w:rsidRPr="00930068" w:rsidRDefault="001F14BF" w:rsidP="001F14BF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30068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</w:t>
            </w:r>
          </w:p>
          <w:p w14:paraId="354287FF" w14:textId="77777777" w:rsidR="001F14BF" w:rsidRPr="00930068" w:rsidRDefault="001F14BF" w:rsidP="001F14BF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930068">
              <w:rPr>
                <w:rFonts w:ascii="Verdana" w:eastAsia="Calibri" w:hAnsi="Verdana"/>
                <w:sz w:val="18"/>
                <w:szCs w:val="18"/>
                <w:lang w:eastAsia="en-US"/>
              </w:rPr>
              <w:t>[%]</w:t>
            </w:r>
          </w:p>
          <w:p w14:paraId="5468066C" w14:textId="77777777" w:rsidR="001F14BF" w:rsidRPr="00930068" w:rsidRDefault="001F14BF" w:rsidP="001F14BF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5CB2D55" w14:textId="77777777" w:rsidR="001F14BF" w:rsidRPr="00930068" w:rsidRDefault="001F14BF" w:rsidP="001F14BF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30068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Wartość brutto </w:t>
            </w:r>
          </w:p>
          <w:p w14:paraId="4E96F663" w14:textId="77777777" w:rsidR="001F14BF" w:rsidRPr="00930068" w:rsidRDefault="001F14BF" w:rsidP="001F14BF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930068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  <w:p w14:paraId="10770C02" w14:textId="77777777" w:rsidR="001F14BF" w:rsidRPr="00930068" w:rsidRDefault="001F14BF" w:rsidP="001F14BF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30068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(z doliczonym </w:t>
            </w:r>
            <w:r w:rsidRPr="00930068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VAT)</w:t>
            </w:r>
          </w:p>
        </w:tc>
      </w:tr>
      <w:tr w:rsidR="001F14BF" w:rsidRPr="00930068" w14:paraId="6A5E7662" w14:textId="77777777" w:rsidTr="002A5D31">
        <w:trPr>
          <w:trHeight w:val="234"/>
        </w:trPr>
        <w:tc>
          <w:tcPr>
            <w:tcW w:w="8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4978C3E" w14:textId="77777777" w:rsidR="001F14BF" w:rsidRPr="00930068" w:rsidRDefault="001F14BF" w:rsidP="001F14BF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30068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4EBEBC1" w14:textId="77777777" w:rsidR="001F14BF" w:rsidRPr="00930068" w:rsidRDefault="001F14BF" w:rsidP="001F14BF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30068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C04505" w14:textId="77777777" w:rsidR="001F14BF" w:rsidRPr="00930068" w:rsidRDefault="001F14BF" w:rsidP="001F14BF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30068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024BEF5" w14:textId="77777777" w:rsidR="001F14BF" w:rsidRPr="00930068" w:rsidRDefault="001F14BF" w:rsidP="001F14BF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30068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CBEBDA8" w14:textId="77777777" w:rsidR="001F14BF" w:rsidRPr="00930068" w:rsidRDefault="001F14BF" w:rsidP="001F14BF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30068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C7EAB39" w14:textId="77777777" w:rsidR="001F14BF" w:rsidRPr="00930068" w:rsidRDefault="001F14BF" w:rsidP="001F14BF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30068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27B97B4" w14:textId="77777777" w:rsidR="001F14BF" w:rsidRPr="00930068" w:rsidRDefault="001F14BF" w:rsidP="001F14BF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30068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A77A0BE" w14:textId="77777777" w:rsidR="001F14BF" w:rsidRPr="00930068" w:rsidRDefault="001F14BF" w:rsidP="001F14BF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30068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8</w:t>
            </w:r>
          </w:p>
        </w:tc>
      </w:tr>
      <w:tr w:rsidR="001F14BF" w:rsidRPr="00930068" w14:paraId="12092CEF" w14:textId="77777777" w:rsidTr="002A5D31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4F073E1" w14:textId="77777777" w:rsidR="001F14BF" w:rsidRPr="00930068" w:rsidRDefault="001F14BF" w:rsidP="001F14BF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930068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A5641" w14:textId="50C81D6C" w:rsidR="001F14BF" w:rsidRPr="00930068" w:rsidRDefault="001F14BF" w:rsidP="001F14BF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930068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Zestaw komputerowy stacjonarny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39EFA" w14:textId="10B1B4EE" w:rsidR="001F14BF" w:rsidRPr="00930068" w:rsidRDefault="00BD4AFF" w:rsidP="001F14BF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930068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 xml:space="preserve">Producent: </w:t>
            </w:r>
            <w:r w:rsidRPr="00930068">
              <w:rPr>
                <w:rFonts w:ascii="Verdana" w:eastAsia="Calibri" w:hAnsi="Verdana"/>
                <w:bCs/>
                <w:sz w:val="18"/>
                <w:szCs w:val="18"/>
                <w:lang w:eastAsia="zh-CN"/>
              </w:rPr>
              <w:t>…</w:t>
            </w:r>
            <w:r w:rsidR="00930068">
              <w:rPr>
                <w:rFonts w:ascii="Verdana" w:eastAsia="Calibri" w:hAnsi="Verdana"/>
                <w:bCs/>
                <w:sz w:val="18"/>
                <w:szCs w:val="18"/>
                <w:lang w:eastAsia="zh-CN"/>
              </w:rPr>
              <w:t>………………….</w:t>
            </w:r>
          </w:p>
          <w:p w14:paraId="56EBDB72" w14:textId="72317BFD" w:rsidR="00BD4AFF" w:rsidRPr="00930068" w:rsidRDefault="00BD4AFF" w:rsidP="001F14BF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930068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 xml:space="preserve">Model: </w:t>
            </w:r>
            <w:r w:rsidRPr="00930068">
              <w:rPr>
                <w:rFonts w:ascii="Verdana" w:eastAsia="Calibri" w:hAnsi="Verdana"/>
                <w:bCs/>
                <w:sz w:val="18"/>
                <w:szCs w:val="18"/>
                <w:lang w:eastAsia="zh-CN"/>
              </w:rPr>
              <w:t>……</w:t>
            </w:r>
            <w:r w:rsidR="002A5D31" w:rsidRPr="00930068">
              <w:rPr>
                <w:rFonts w:ascii="Verdana" w:eastAsia="Calibri" w:hAnsi="Verdana"/>
                <w:bCs/>
                <w:sz w:val="18"/>
                <w:szCs w:val="18"/>
                <w:lang w:eastAsia="zh-CN"/>
              </w:rPr>
              <w:t>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E8A78" w14:textId="128C4DBB" w:rsidR="001F14BF" w:rsidRPr="00930068" w:rsidRDefault="001F14BF" w:rsidP="001F14BF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30068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E035" w14:textId="77777777" w:rsidR="001F14BF" w:rsidRPr="00930068" w:rsidRDefault="001F14BF" w:rsidP="001F14BF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01717" w14:textId="77777777" w:rsidR="001F14BF" w:rsidRPr="00930068" w:rsidRDefault="001F14BF" w:rsidP="001F14BF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828BEB" w14:textId="77777777" w:rsidR="001F14BF" w:rsidRPr="00930068" w:rsidRDefault="001F14BF" w:rsidP="001F14BF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F3EA9E9" w14:textId="77777777" w:rsidR="001F14BF" w:rsidRPr="00930068" w:rsidRDefault="001F14BF" w:rsidP="001F14BF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1C08B0" w:rsidRPr="00930068" w14:paraId="6C86C958" w14:textId="77777777" w:rsidTr="002A5D31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1DBF2AB" w14:textId="753A429C" w:rsidR="001C08B0" w:rsidRPr="00930068" w:rsidRDefault="002A5D31" w:rsidP="001F14BF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930068">
              <w:rPr>
                <w:rFonts w:ascii="Verdana" w:eastAsia="Calibri" w:hAnsi="Verdana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94BD6" w14:textId="19F1408C" w:rsidR="001C08B0" w:rsidRPr="00930068" w:rsidRDefault="001C08B0" w:rsidP="001F14BF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930068">
              <w:rPr>
                <w:rFonts w:ascii="Verdana" w:eastAsia="Verdana" w:hAnsi="Verdana" w:cs="Verdana"/>
                <w:b/>
                <w:bCs/>
                <w:sz w:val="18"/>
                <w:szCs w:val="18"/>
                <w:lang w:eastAsia="en-US"/>
              </w:rPr>
              <w:t>Bezprzewodowa mysz komputerowa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3A3F9" w14:textId="2B4BA805" w:rsidR="002A5D31" w:rsidRPr="00930068" w:rsidRDefault="002A5D31" w:rsidP="002A5D3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930068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 xml:space="preserve">Producent: </w:t>
            </w:r>
            <w:r w:rsidRPr="00930068">
              <w:rPr>
                <w:rFonts w:ascii="Verdana" w:eastAsia="Calibri" w:hAnsi="Verdana"/>
                <w:bCs/>
                <w:sz w:val="18"/>
                <w:szCs w:val="18"/>
                <w:lang w:eastAsia="zh-CN"/>
              </w:rPr>
              <w:t>…</w:t>
            </w:r>
            <w:r w:rsidR="00930068">
              <w:rPr>
                <w:rFonts w:ascii="Verdana" w:eastAsia="Calibri" w:hAnsi="Verdana"/>
                <w:bCs/>
                <w:sz w:val="18"/>
                <w:szCs w:val="18"/>
                <w:lang w:eastAsia="zh-CN"/>
              </w:rPr>
              <w:t>………………….</w:t>
            </w:r>
          </w:p>
          <w:p w14:paraId="2FDF0FAF" w14:textId="6A3F30EA" w:rsidR="001C08B0" w:rsidRPr="00930068" w:rsidRDefault="002A5D31" w:rsidP="002A5D3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930068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 xml:space="preserve">Model: </w:t>
            </w:r>
            <w:r w:rsidRPr="00930068">
              <w:rPr>
                <w:rFonts w:ascii="Verdana" w:eastAsia="Calibri" w:hAnsi="Verdana"/>
                <w:bCs/>
                <w:sz w:val="18"/>
                <w:szCs w:val="18"/>
                <w:lang w:eastAsia="zh-CN"/>
              </w:rPr>
              <w:t>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9763B" w14:textId="0A0407A3" w:rsidR="001C08B0" w:rsidRPr="00930068" w:rsidRDefault="002A5D31" w:rsidP="001F14BF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30068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97E1D" w14:textId="77777777" w:rsidR="001C08B0" w:rsidRPr="00930068" w:rsidRDefault="001C08B0" w:rsidP="001F14BF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7FFB8" w14:textId="77777777" w:rsidR="001C08B0" w:rsidRPr="00930068" w:rsidRDefault="001C08B0" w:rsidP="001F14BF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39FFDF" w14:textId="77777777" w:rsidR="001C08B0" w:rsidRPr="00930068" w:rsidRDefault="001C08B0" w:rsidP="001F14BF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19F988" w14:textId="77777777" w:rsidR="001C08B0" w:rsidRPr="00930068" w:rsidRDefault="001C08B0" w:rsidP="001F14BF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1F14BF" w:rsidRPr="00930068" w14:paraId="44C82B9B" w14:textId="77777777" w:rsidTr="002A5D31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50D85C6" w14:textId="0D7C7894" w:rsidR="001F14BF" w:rsidRPr="00930068" w:rsidRDefault="002A5D31" w:rsidP="001F14BF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930068">
              <w:rPr>
                <w:rFonts w:ascii="Verdana" w:eastAsia="Calibri" w:hAnsi="Verdana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1B233" w14:textId="7DB8CC80" w:rsidR="001F14BF" w:rsidRPr="00930068" w:rsidRDefault="001F14BF" w:rsidP="001F14BF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30068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Monitor </w:t>
            </w:r>
          </w:p>
          <w:p w14:paraId="71AE5459" w14:textId="77777777" w:rsidR="001F14BF" w:rsidRPr="00930068" w:rsidRDefault="001F14BF" w:rsidP="001F14BF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09F5C" w14:textId="58E88CBD" w:rsidR="00BD4AFF" w:rsidRPr="00930068" w:rsidRDefault="00BD4AFF" w:rsidP="00BD4AFF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930068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 xml:space="preserve">Producent: </w:t>
            </w:r>
            <w:r w:rsidRPr="00930068">
              <w:rPr>
                <w:rFonts w:ascii="Verdana" w:eastAsia="Calibri" w:hAnsi="Verdana"/>
                <w:bCs/>
                <w:sz w:val="18"/>
                <w:szCs w:val="18"/>
                <w:lang w:eastAsia="zh-CN"/>
              </w:rPr>
              <w:t>…</w:t>
            </w:r>
            <w:r w:rsidR="00930068">
              <w:rPr>
                <w:rFonts w:ascii="Verdana" w:eastAsia="Calibri" w:hAnsi="Verdana"/>
                <w:bCs/>
                <w:sz w:val="18"/>
                <w:szCs w:val="18"/>
                <w:lang w:eastAsia="zh-CN"/>
              </w:rPr>
              <w:t>………………….</w:t>
            </w:r>
          </w:p>
          <w:p w14:paraId="47E6C40E" w14:textId="1A2EA3C3" w:rsidR="001F14BF" w:rsidRPr="00930068" w:rsidRDefault="00BD4AFF" w:rsidP="00BD4AFF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930068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 xml:space="preserve">Model: </w:t>
            </w:r>
            <w:r w:rsidRPr="00930068">
              <w:rPr>
                <w:rFonts w:ascii="Verdana" w:eastAsia="Calibri" w:hAnsi="Verdana"/>
                <w:bCs/>
                <w:sz w:val="18"/>
                <w:szCs w:val="18"/>
                <w:lang w:eastAsia="zh-CN"/>
              </w:rPr>
              <w:t>……</w:t>
            </w:r>
            <w:r w:rsidR="002A5D31" w:rsidRPr="00930068">
              <w:rPr>
                <w:rFonts w:ascii="Verdana" w:eastAsia="Calibri" w:hAnsi="Verdana"/>
                <w:bCs/>
                <w:sz w:val="18"/>
                <w:szCs w:val="18"/>
                <w:lang w:eastAsia="zh-CN"/>
              </w:rPr>
              <w:t>……</w:t>
            </w:r>
          </w:p>
          <w:p w14:paraId="7AFC3250" w14:textId="77777777" w:rsidR="001F14BF" w:rsidRPr="00930068" w:rsidRDefault="001F14BF" w:rsidP="001F14BF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3101D" w14:textId="77777777" w:rsidR="001F14BF" w:rsidRPr="00930068" w:rsidRDefault="001F14BF" w:rsidP="001F14BF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30068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DF57D" w14:textId="77777777" w:rsidR="001F14BF" w:rsidRPr="00930068" w:rsidRDefault="001F14BF" w:rsidP="001F14BF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F84CA" w14:textId="77777777" w:rsidR="001F14BF" w:rsidRPr="00930068" w:rsidRDefault="001F14BF" w:rsidP="001F14BF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06250E" w14:textId="77777777" w:rsidR="001F14BF" w:rsidRPr="00930068" w:rsidRDefault="001F14BF" w:rsidP="001F14BF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AC8649A" w14:textId="77777777" w:rsidR="001F14BF" w:rsidRPr="00930068" w:rsidRDefault="001F14BF" w:rsidP="001F14BF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1F14BF" w:rsidRPr="00930068" w14:paraId="0451128D" w14:textId="77777777" w:rsidTr="002A5D31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E3DB3F9" w14:textId="77777777" w:rsidR="001F14BF" w:rsidRPr="00930068" w:rsidRDefault="001F14BF" w:rsidP="001F14BF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  <w:p w14:paraId="75E9D081" w14:textId="4D07B179" w:rsidR="001F14BF" w:rsidRPr="00930068" w:rsidRDefault="001F14BF" w:rsidP="002A5D31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30068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0DD93" w14:textId="77777777" w:rsidR="001F14BF" w:rsidRPr="00930068" w:rsidRDefault="001F14BF" w:rsidP="001F14BF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711BDB" w14:textId="77777777" w:rsidR="001F14BF" w:rsidRPr="00930068" w:rsidRDefault="001F14BF" w:rsidP="001F14BF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467707" w14:textId="77777777" w:rsidR="001F14BF" w:rsidRPr="00930068" w:rsidRDefault="001F14BF" w:rsidP="001F14BF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1F14BF" w:rsidRPr="00930068" w14:paraId="40BC4C3C" w14:textId="77777777" w:rsidTr="002A5D31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54157E2" w14:textId="77777777" w:rsidR="001F14BF" w:rsidRPr="00930068" w:rsidRDefault="001F14BF" w:rsidP="001F14BF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930068">
              <w:rPr>
                <w:rFonts w:ascii="Verdana" w:eastAsia="Calibri" w:hAnsi="Verdana"/>
                <w:sz w:val="18"/>
                <w:szCs w:val="18"/>
                <w:lang w:eastAsia="en-US"/>
              </w:rPr>
              <w:lastRenderedPageBreak/>
              <w:t>Cena netto za całość zamówienia /słownie: ……………………………………………………………/</w:t>
            </w:r>
          </w:p>
          <w:p w14:paraId="26D53678" w14:textId="77777777" w:rsidR="001F14BF" w:rsidRPr="00930068" w:rsidRDefault="001F14BF" w:rsidP="001F14BF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930068">
              <w:rPr>
                <w:rFonts w:ascii="Verdana" w:eastAsia="Calibri" w:hAnsi="Verdana"/>
                <w:sz w:val="18"/>
                <w:szCs w:val="18"/>
                <w:lang w:eastAsia="en-US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76A5D" w14:textId="77777777" w:rsidR="001F14BF" w:rsidRPr="00930068" w:rsidRDefault="001F14BF" w:rsidP="001F14BF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D86AA5" w14:textId="77777777" w:rsidR="001F14BF" w:rsidRPr="00930068" w:rsidRDefault="001F14BF" w:rsidP="001F14BF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801543" w14:textId="77777777" w:rsidR="001F14BF" w:rsidRPr="00930068" w:rsidRDefault="001F14BF" w:rsidP="001F14BF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</w:tbl>
    <w:p w14:paraId="2DAD6C97" w14:textId="77777777" w:rsidR="003C77AD" w:rsidRPr="00930068" w:rsidRDefault="003C77AD" w:rsidP="00EF425C">
      <w:pPr>
        <w:pStyle w:val="Tekstpodstawowy"/>
        <w:rPr>
          <w:rFonts w:ascii="Verdana" w:hAnsi="Verdana"/>
          <w:sz w:val="18"/>
          <w:szCs w:val="18"/>
        </w:rPr>
      </w:pPr>
    </w:p>
    <w:p w14:paraId="309D2F6C" w14:textId="1E1BE6B3" w:rsidR="003C77AD" w:rsidRPr="00930068" w:rsidRDefault="006F1268" w:rsidP="00EF425C">
      <w:pPr>
        <w:pStyle w:val="Tekstpodstawowy"/>
        <w:rPr>
          <w:rFonts w:ascii="Verdana" w:hAnsi="Verdana"/>
          <w:sz w:val="18"/>
          <w:szCs w:val="18"/>
        </w:rPr>
      </w:pPr>
      <w:r w:rsidRPr="00930068">
        <w:rPr>
          <w:rFonts w:ascii="Verdana" w:hAnsi="Verdana"/>
          <w:sz w:val="18"/>
          <w:szCs w:val="18"/>
        </w:rPr>
        <w:t xml:space="preserve">Nazwa zaoferowanego oprogramowania: </w:t>
      </w:r>
      <w:r w:rsidRPr="00930068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</w:t>
      </w:r>
      <w:r w:rsidR="00930068">
        <w:rPr>
          <w:rFonts w:ascii="Verdana" w:hAnsi="Verdana"/>
          <w:b w:val="0"/>
          <w:bCs/>
          <w:sz w:val="18"/>
          <w:szCs w:val="18"/>
        </w:rPr>
        <w:t>…………………</w:t>
      </w:r>
    </w:p>
    <w:p w14:paraId="60EC15E5" w14:textId="712B9918" w:rsidR="00EF425C" w:rsidRPr="00930068" w:rsidRDefault="00EF425C" w:rsidP="00EF425C">
      <w:pPr>
        <w:pStyle w:val="Tekstpodstawowy"/>
        <w:rPr>
          <w:rFonts w:ascii="Verdana" w:hAnsi="Verdana"/>
          <w:b w:val="0"/>
          <w:sz w:val="18"/>
          <w:szCs w:val="18"/>
        </w:rPr>
      </w:pPr>
      <w:r w:rsidRPr="00930068">
        <w:rPr>
          <w:rFonts w:ascii="Verdana" w:hAnsi="Verdana"/>
          <w:sz w:val="18"/>
          <w:szCs w:val="18"/>
        </w:rPr>
        <w:t>Termin realizacji umowy: …………. dni od daty otrzymania zamówienia potwierdzonego przez</w:t>
      </w:r>
      <w:r w:rsidRPr="00930068">
        <w:rPr>
          <w:rFonts w:ascii="Verdana" w:hAnsi="Verdana"/>
          <w:color w:val="FF0000"/>
          <w:sz w:val="18"/>
          <w:szCs w:val="18"/>
        </w:rPr>
        <w:t xml:space="preserve"> </w:t>
      </w:r>
      <w:proofErr w:type="spellStart"/>
      <w:r w:rsidRPr="00930068">
        <w:rPr>
          <w:rFonts w:ascii="Verdana" w:hAnsi="Verdana"/>
          <w:sz w:val="18"/>
          <w:szCs w:val="18"/>
        </w:rPr>
        <w:t>MNiSW</w:t>
      </w:r>
      <w:proofErr w:type="spellEnd"/>
      <w:r w:rsidRPr="00930068">
        <w:rPr>
          <w:rFonts w:ascii="Verdana" w:hAnsi="Verdana"/>
          <w:sz w:val="18"/>
          <w:szCs w:val="18"/>
        </w:rPr>
        <w:t xml:space="preserve"> </w:t>
      </w:r>
      <w:r w:rsidRPr="00930068">
        <w:rPr>
          <w:rFonts w:ascii="Verdana" w:hAnsi="Verdana"/>
          <w:bCs/>
          <w:sz w:val="18"/>
          <w:szCs w:val="18"/>
          <w:highlight w:val="yellow"/>
        </w:rPr>
        <w:t>(kryterium oceny ofert)</w:t>
      </w:r>
    </w:p>
    <w:p w14:paraId="5C10C9DB" w14:textId="179096C4" w:rsidR="00EF425C" w:rsidRPr="00930068" w:rsidRDefault="00EF425C" w:rsidP="00EF425C">
      <w:pPr>
        <w:widowControl w:val="0"/>
        <w:spacing w:line="360" w:lineRule="auto"/>
        <w:ind w:right="1"/>
        <w:jc w:val="both"/>
        <w:rPr>
          <w:rFonts w:ascii="Verdana" w:hAnsi="Verdana"/>
          <w:bCs/>
          <w:sz w:val="18"/>
          <w:szCs w:val="18"/>
        </w:rPr>
      </w:pPr>
      <w:r w:rsidRPr="00930068">
        <w:rPr>
          <w:rFonts w:ascii="Verdana" w:hAnsi="Verdana"/>
          <w:b/>
          <w:sz w:val="18"/>
          <w:szCs w:val="18"/>
        </w:rPr>
        <w:t xml:space="preserve">Okres udzielonej gwarancji </w:t>
      </w:r>
      <w:r w:rsidR="006F1268" w:rsidRPr="00930068">
        <w:rPr>
          <w:rFonts w:ascii="Verdana" w:hAnsi="Verdana"/>
          <w:b/>
          <w:sz w:val="18"/>
          <w:szCs w:val="18"/>
        </w:rPr>
        <w:t xml:space="preserve">na całość zamówienia </w:t>
      </w:r>
      <w:r w:rsidRPr="00930068">
        <w:rPr>
          <w:rFonts w:ascii="Verdana" w:hAnsi="Verdana"/>
          <w:b/>
          <w:sz w:val="18"/>
          <w:szCs w:val="18"/>
        </w:rPr>
        <w:t>wynosi:</w:t>
      </w:r>
      <w:r w:rsidRPr="00930068">
        <w:rPr>
          <w:rFonts w:ascii="Verdana" w:hAnsi="Verdana"/>
          <w:sz w:val="18"/>
          <w:szCs w:val="18"/>
        </w:rPr>
        <w:t xml:space="preserve"> </w:t>
      </w:r>
      <w:r w:rsidRPr="00930068">
        <w:rPr>
          <w:rFonts w:ascii="Verdana" w:hAnsi="Verdana"/>
          <w:b/>
          <w:bCs/>
          <w:sz w:val="18"/>
          <w:szCs w:val="18"/>
        </w:rPr>
        <w:t>………………… miesięcy</w:t>
      </w:r>
      <w:r w:rsidR="001B3EFD" w:rsidRPr="00930068">
        <w:rPr>
          <w:rFonts w:ascii="Verdana" w:hAnsi="Verdana"/>
          <w:b/>
          <w:bCs/>
          <w:sz w:val="18"/>
          <w:szCs w:val="18"/>
        </w:rPr>
        <w:t xml:space="preserve"> </w:t>
      </w:r>
      <w:r w:rsidR="001B3EFD" w:rsidRPr="00930068">
        <w:rPr>
          <w:rFonts w:ascii="Verdana" w:hAnsi="Verdana"/>
          <w:bCs/>
          <w:sz w:val="18"/>
          <w:szCs w:val="18"/>
          <w:highlight w:val="yellow"/>
        </w:rPr>
        <w:t>(kryterium oceny ofert)</w:t>
      </w:r>
    </w:p>
    <w:p w14:paraId="69A4A853" w14:textId="77777777" w:rsidR="00EF425C" w:rsidRPr="00930068" w:rsidRDefault="00EF425C" w:rsidP="00EF425C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930068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930068">
        <w:rPr>
          <w:rFonts w:ascii="Verdana" w:hAnsi="Verdana"/>
          <w:b/>
          <w:sz w:val="18"/>
          <w:szCs w:val="18"/>
        </w:rPr>
        <w:t xml:space="preserve"> TAK/NIE</w:t>
      </w:r>
    </w:p>
    <w:p w14:paraId="10E9B388" w14:textId="6C749EA2" w:rsidR="00EF425C" w:rsidRPr="00930068" w:rsidRDefault="00EF425C" w:rsidP="00965D07">
      <w:pPr>
        <w:jc w:val="both"/>
        <w:rPr>
          <w:rFonts w:ascii="Verdana" w:hAnsi="Verdana"/>
          <w:i/>
          <w:iCs/>
          <w:sz w:val="18"/>
          <w:szCs w:val="18"/>
        </w:rPr>
      </w:pPr>
      <w:r w:rsidRPr="00930068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930068">
        <w:rPr>
          <w:rFonts w:ascii="Verdana" w:hAnsi="Verdana"/>
          <w:b/>
          <w:bCs/>
          <w:i/>
          <w:iCs/>
          <w:sz w:val="18"/>
          <w:szCs w:val="18"/>
        </w:rPr>
        <w:t>na zestaw komputerow</w:t>
      </w:r>
      <w:r w:rsidR="003C77AD" w:rsidRPr="00930068">
        <w:rPr>
          <w:rFonts w:ascii="Verdana" w:hAnsi="Verdana"/>
          <w:b/>
          <w:bCs/>
          <w:i/>
          <w:iCs/>
          <w:sz w:val="18"/>
          <w:szCs w:val="18"/>
        </w:rPr>
        <w:t>a</w:t>
      </w:r>
      <w:r w:rsidRPr="00930068">
        <w:rPr>
          <w:rFonts w:ascii="Verdana" w:hAnsi="Verdana"/>
          <w:b/>
          <w:bCs/>
          <w:i/>
          <w:iCs/>
          <w:sz w:val="18"/>
          <w:szCs w:val="18"/>
        </w:rPr>
        <w:t xml:space="preserve"> stacjonarn</w:t>
      </w:r>
      <w:r w:rsidR="003C77AD" w:rsidRPr="00930068">
        <w:rPr>
          <w:rFonts w:ascii="Verdana" w:hAnsi="Verdana"/>
          <w:b/>
          <w:bCs/>
          <w:i/>
          <w:iCs/>
          <w:sz w:val="18"/>
          <w:szCs w:val="18"/>
        </w:rPr>
        <w:t>ego wraz z monitorem</w:t>
      </w:r>
      <w:r w:rsidRPr="00930068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930068">
        <w:rPr>
          <w:rFonts w:ascii="Verdana" w:hAnsi="Verdana"/>
          <w:i/>
          <w:iCs/>
          <w:sz w:val="18"/>
          <w:szCs w:val="18"/>
        </w:rPr>
        <w:t>wchodzą</w:t>
      </w:r>
      <w:r w:rsidR="00965D07" w:rsidRPr="00930068">
        <w:rPr>
          <w:rFonts w:ascii="Verdana" w:hAnsi="Verdana"/>
          <w:i/>
          <w:iCs/>
          <w:sz w:val="18"/>
          <w:szCs w:val="18"/>
        </w:rPr>
        <w:t>cy</w:t>
      </w:r>
      <w:r w:rsidRPr="00930068">
        <w:rPr>
          <w:rFonts w:ascii="Verdana" w:hAnsi="Verdana"/>
          <w:i/>
          <w:iCs/>
          <w:sz w:val="18"/>
          <w:szCs w:val="18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0778877A" w14:textId="77777777" w:rsidR="00965D07" w:rsidRPr="00930068" w:rsidRDefault="00965D07" w:rsidP="00965D07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70992445" w14:textId="77777777" w:rsidR="00EF425C" w:rsidRPr="00930068" w:rsidRDefault="00EF425C" w:rsidP="00EF425C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930068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930068">
        <w:rPr>
          <w:rFonts w:ascii="Verdana" w:hAnsi="Verdana"/>
          <w:b/>
          <w:sz w:val="18"/>
          <w:szCs w:val="18"/>
        </w:rPr>
        <w:t xml:space="preserve"> TAK/NIE</w:t>
      </w:r>
    </w:p>
    <w:p w14:paraId="3E11704A" w14:textId="77777777" w:rsidR="00EF425C" w:rsidRPr="00930068" w:rsidRDefault="00EF425C" w:rsidP="00EF425C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930068">
        <w:rPr>
          <w:rFonts w:ascii="Verdana" w:hAnsi="Verdana"/>
          <w:b/>
          <w:sz w:val="18"/>
          <w:szCs w:val="18"/>
        </w:rPr>
        <w:t xml:space="preserve">Termin płatności: </w:t>
      </w:r>
      <w:r w:rsidRPr="00930068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E0D9F39" w14:textId="77777777" w:rsidR="00EF425C" w:rsidRPr="00930068" w:rsidRDefault="00EF425C" w:rsidP="00EF425C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2BA22D78" w14:textId="77777777" w:rsidR="00EF425C" w:rsidRPr="00930068" w:rsidRDefault="00EF425C" w:rsidP="00EF425C">
      <w:pPr>
        <w:rPr>
          <w:rFonts w:ascii="Verdana" w:hAnsi="Verdana"/>
          <w:bCs/>
          <w:sz w:val="18"/>
          <w:szCs w:val="18"/>
        </w:rPr>
      </w:pPr>
      <w:r w:rsidRPr="00930068">
        <w:rPr>
          <w:rFonts w:ascii="Verdana" w:hAnsi="Verdana"/>
          <w:b/>
          <w:sz w:val="18"/>
          <w:szCs w:val="18"/>
        </w:rPr>
        <w:t>ZOBOWIĄZUJEMY SIĘ</w:t>
      </w:r>
      <w:r w:rsidRPr="00930068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084DF3D" w14:textId="77777777" w:rsidR="008D2AB8" w:rsidRPr="00930068" w:rsidRDefault="008D2AB8" w:rsidP="008D2AB8">
      <w:pPr>
        <w:jc w:val="both"/>
        <w:rPr>
          <w:rFonts w:ascii="Verdana" w:hAnsi="Verdana"/>
          <w:sz w:val="18"/>
          <w:szCs w:val="18"/>
        </w:rPr>
      </w:pPr>
    </w:p>
    <w:p w14:paraId="2028EF89" w14:textId="77777777" w:rsidR="00FE545C" w:rsidRPr="00930068" w:rsidRDefault="008D2AB8" w:rsidP="00FE545C">
      <w:pPr>
        <w:rPr>
          <w:rFonts w:ascii="Verdana" w:hAnsi="Verdana"/>
          <w:b/>
          <w:sz w:val="18"/>
          <w:szCs w:val="18"/>
          <w:u w:val="single"/>
        </w:rPr>
      </w:pPr>
      <w:r w:rsidRPr="00930068">
        <w:rPr>
          <w:rFonts w:ascii="Verdana" w:hAnsi="Verdana"/>
          <w:sz w:val="18"/>
          <w:szCs w:val="18"/>
        </w:rPr>
        <w:br w:type="page"/>
      </w:r>
      <w:r w:rsidR="00FE545C" w:rsidRPr="00930068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5D0E3CC1" w14:textId="77777777" w:rsidR="006A465F" w:rsidRPr="00930068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930068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63DAD9B" w14:textId="77777777" w:rsidR="006A465F" w:rsidRPr="00930068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930068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930068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0C835031" w14:textId="0FFFD2A7" w:rsidR="006A465F" w:rsidRPr="00930068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930068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930068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930068">
        <w:rPr>
          <w:rFonts w:ascii="Verdana" w:hAnsi="Verdana"/>
          <w:sz w:val="18"/>
          <w:szCs w:val="18"/>
        </w:rPr>
        <w:t>późn</w:t>
      </w:r>
      <w:proofErr w:type="spellEnd"/>
      <w:r w:rsidRPr="00930068">
        <w:rPr>
          <w:rFonts w:ascii="Verdana" w:hAnsi="Verdana"/>
          <w:sz w:val="18"/>
          <w:szCs w:val="18"/>
        </w:rPr>
        <w:t xml:space="preserve">. zm.) </w:t>
      </w:r>
      <w:r w:rsidRPr="00930068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930068">
        <w:rPr>
          <w:rFonts w:ascii="Verdana" w:hAnsi="Verdana"/>
          <w:b/>
          <w:color w:val="000000"/>
          <w:sz w:val="18"/>
          <w:szCs w:val="18"/>
          <w:lang w:eastAsia="ar-SA"/>
        </w:rPr>
        <w:t>na zestaw komputerow</w:t>
      </w:r>
      <w:r w:rsidR="00EF425C" w:rsidRPr="00930068">
        <w:rPr>
          <w:rFonts w:ascii="Verdana" w:hAnsi="Verdana"/>
          <w:b/>
          <w:color w:val="000000"/>
          <w:sz w:val="18"/>
          <w:szCs w:val="18"/>
          <w:lang w:eastAsia="ar-SA"/>
        </w:rPr>
        <w:t>y stacjonarny</w:t>
      </w:r>
      <w:r w:rsidRPr="00930068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="003C77AD" w:rsidRPr="00930068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wraz z monitorem </w:t>
      </w:r>
      <w:r w:rsidRPr="00930068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930068">
        <w:rPr>
          <w:rFonts w:ascii="Verdana" w:hAnsi="Verdana"/>
          <w:color w:val="000000"/>
          <w:sz w:val="18"/>
          <w:szCs w:val="18"/>
          <w:lang w:eastAsia="ar-SA"/>
        </w:rPr>
        <w:t>W przypadku podpisania umowy z naszą firmą uwzględnimy w wystawionej fakturze 0% stawkę podatku VAT po przedstawieniu przez Zamawiającego zaświadczenia potwierdzającego, że wymieniony w zamówieniu skierowanym do Wykonawcy</w:t>
      </w:r>
      <w:r w:rsidR="00965D07" w:rsidRPr="00930068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930068">
        <w:rPr>
          <w:rFonts w:ascii="Verdana" w:hAnsi="Verdana"/>
          <w:b/>
          <w:bCs/>
          <w:color w:val="000000"/>
          <w:sz w:val="18"/>
          <w:szCs w:val="18"/>
          <w:lang w:eastAsia="ar-SA"/>
        </w:rPr>
        <w:t>zestaw komputerow</w:t>
      </w:r>
      <w:r w:rsidR="00EF425C" w:rsidRPr="00930068">
        <w:rPr>
          <w:rFonts w:ascii="Verdana" w:hAnsi="Verdana"/>
          <w:b/>
          <w:bCs/>
          <w:color w:val="000000"/>
          <w:sz w:val="18"/>
          <w:szCs w:val="18"/>
          <w:lang w:eastAsia="ar-SA"/>
        </w:rPr>
        <w:t>y stacjonarny</w:t>
      </w:r>
      <w:r w:rsidRPr="00930068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="003C77AD" w:rsidRPr="00930068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wraz z monitorem </w:t>
      </w:r>
      <w:r w:rsidRPr="00930068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930068">
        <w:rPr>
          <w:rFonts w:ascii="Verdana" w:hAnsi="Verdana"/>
          <w:bCs/>
          <w:i/>
          <w:iCs/>
          <w:sz w:val="18"/>
          <w:szCs w:val="18"/>
        </w:rPr>
        <w:t>stawą</w:t>
      </w:r>
      <w:r w:rsidRPr="00930068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930068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930068">
        <w:rPr>
          <w:rFonts w:ascii="Verdana" w:hAnsi="Verdana"/>
          <w:sz w:val="18"/>
          <w:szCs w:val="18"/>
        </w:rPr>
        <w:t>późn</w:t>
      </w:r>
      <w:proofErr w:type="spellEnd"/>
      <w:r w:rsidRPr="00930068">
        <w:rPr>
          <w:rFonts w:ascii="Verdana" w:hAnsi="Verdana"/>
          <w:sz w:val="18"/>
          <w:szCs w:val="18"/>
        </w:rPr>
        <w:t>. zm.)</w:t>
      </w:r>
    </w:p>
    <w:p w14:paraId="24A81210" w14:textId="77777777" w:rsidR="006A465F" w:rsidRPr="00930068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30068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C9B45F" w14:textId="77777777" w:rsidR="006A465F" w:rsidRPr="00930068" w:rsidRDefault="006A465F" w:rsidP="006A46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930068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B198211" w14:textId="77777777" w:rsidR="006A465F" w:rsidRPr="00930068" w:rsidRDefault="006A465F" w:rsidP="006A46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930068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9FB30D" w14:textId="77777777" w:rsidR="006A465F" w:rsidRPr="00930068" w:rsidRDefault="006A465F" w:rsidP="006A465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930068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A465F" w:rsidRPr="00930068" w14:paraId="39754250" w14:textId="77777777" w:rsidTr="00AC4F4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A4AA5A" w14:textId="77777777" w:rsidR="006A465F" w:rsidRPr="00930068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30068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28141E" w14:textId="77777777" w:rsidR="006A465F" w:rsidRPr="00930068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30068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61987912" w14:textId="77777777" w:rsidR="006A465F" w:rsidRPr="00930068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30068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98DE4" w14:textId="77777777" w:rsidR="006A465F" w:rsidRPr="00930068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30068">
              <w:rPr>
                <w:rFonts w:ascii="Verdana" w:hAnsi="Verdana"/>
                <w:sz w:val="18"/>
                <w:szCs w:val="18"/>
              </w:rPr>
              <w:t>Nazwa podwykonawcy</w:t>
            </w:r>
            <w:r w:rsidRPr="00930068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A465F" w:rsidRPr="00930068" w14:paraId="62AF9D2E" w14:textId="77777777" w:rsidTr="00AC4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DD2C6" w14:textId="77777777" w:rsidR="006A465F" w:rsidRPr="00930068" w:rsidRDefault="006A465F" w:rsidP="00AC4F4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BDC5C" w14:textId="77777777" w:rsidR="006A465F" w:rsidRPr="00930068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17483" w14:textId="77777777" w:rsidR="006A465F" w:rsidRPr="00930068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6A465F" w:rsidRPr="00930068" w14:paraId="08C17C70" w14:textId="77777777" w:rsidTr="00AC4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DD484" w14:textId="77777777" w:rsidR="006A465F" w:rsidRPr="00930068" w:rsidRDefault="006A465F" w:rsidP="00AC4F4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E8786" w14:textId="77777777" w:rsidR="006A465F" w:rsidRPr="00930068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1E2AB" w14:textId="77777777" w:rsidR="006A465F" w:rsidRPr="00930068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1CF7EA7" w14:textId="77777777" w:rsidR="006A465F" w:rsidRPr="00930068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30068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03A755B" w14:textId="77777777" w:rsidR="006A465F" w:rsidRPr="00930068" w:rsidRDefault="006A465F" w:rsidP="006A465F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930068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930068">
        <w:rPr>
          <w:rFonts w:ascii="Verdana" w:hAnsi="Verdana"/>
          <w:b/>
          <w:bCs/>
          <w:kern w:val="32"/>
          <w:sz w:val="18"/>
          <w:szCs w:val="18"/>
        </w:rPr>
        <w:tab/>
      </w:r>
      <w:r w:rsidRPr="00930068">
        <w:rPr>
          <w:rFonts w:ascii="Verdana" w:hAnsi="Verdana"/>
          <w:b/>
          <w:bCs/>
          <w:kern w:val="32"/>
          <w:sz w:val="18"/>
          <w:szCs w:val="18"/>
        </w:rPr>
        <w:tab/>
      </w:r>
      <w:r w:rsidRPr="00930068">
        <w:rPr>
          <w:rFonts w:ascii="Verdana" w:hAnsi="Verdana"/>
          <w:b/>
          <w:bCs/>
          <w:kern w:val="32"/>
          <w:sz w:val="18"/>
          <w:szCs w:val="18"/>
        </w:rPr>
        <w:tab/>
      </w:r>
      <w:r w:rsidRPr="00930068">
        <w:rPr>
          <w:rFonts w:ascii="Verdana" w:hAnsi="Verdana"/>
          <w:b/>
          <w:bCs/>
          <w:kern w:val="32"/>
          <w:sz w:val="18"/>
          <w:szCs w:val="18"/>
        </w:rPr>
        <w:tab/>
      </w:r>
      <w:r w:rsidRPr="00930068">
        <w:rPr>
          <w:rFonts w:ascii="Verdana" w:hAnsi="Verdana"/>
          <w:b/>
          <w:bCs/>
          <w:kern w:val="32"/>
          <w:sz w:val="18"/>
          <w:szCs w:val="18"/>
        </w:rPr>
        <w:tab/>
      </w:r>
      <w:r w:rsidRPr="00930068">
        <w:rPr>
          <w:rFonts w:ascii="Verdana" w:hAnsi="Verdana"/>
          <w:b/>
          <w:bCs/>
          <w:kern w:val="32"/>
          <w:sz w:val="18"/>
          <w:szCs w:val="18"/>
        </w:rPr>
        <w:tab/>
      </w:r>
      <w:r w:rsidRPr="00930068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DB4EFBD" w14:textId="77777777" w:rsidR="006A465F" w:rsidRPr="00930068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930068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930068">
        <w:rPr>
          <w:rFonts w:ascii="Verdana" w:hAnsi="Verdana"/>
          <w:sz w:val="18"/>
          <w:szCs w:val="18"/>
        </w:rPr>
        <w:tab/>
      </w:r>
      <w:r w:rsidRPr="00930068">
        <w:rPr>
          <w:rFonts w:ascii="Verdana" w:hAnsi="Verdana"/>
          <w:sz w:val="18"/>
          <w:szCs w:val="18"/>
        </w:rPr>
        <w:tab/>
      </w:r>
    </w:p>
    <w:p w14:paraId="115E01AD" w14:textId="77777777" w:rsidR="006A465F" w:rsidRPr="00930068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5E72FF6B" w14:textId="77777777" w:rsidR="006A465F" w:rsidRPr="00930068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930068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930068">
        <w:rPr>
          <w:rFonts w:ascii="Verdana" w:hAnsi="Verdana"/>
          <w:sz w:val="18"/>
          <w:szCs w:val="18"/>
        </w:rPr>
        <w:tab/>
      </w:r>
      <w:r w:rsidRPr="00930068">
        <w:rPr>
          <w:rFonts w:ascii="Verdana" w:hAnsi="Verdana"/>
          <w:sz w:val="18"/>
          <w:szCs w:val="18"/>
        </w:rPr>
        <w:tab/>
        <w:t xml:space="preserve"> </w:t>
      </w:r>
    </w:p>
    <w:p w14:paraId="7CBDA733" w14:textId="77777777" w:rsidR="006A465F" w:rsidRPr="00930068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2C44EFC" w14:textId="77777777" w:rsidR="006A465F" w:rsidRPr="00930068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30068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930068">
        <w:rPr>
          <w:rFonts w:ascii="Verdana" w:hAnsi="Verdana"/>
          <w:sz w:val="18"/>
          <w:szCs w:val="18"/>
        </w:rPr>
        <w:t>ych</w:t>
      </w:r>
      <w:proofErr w:type="spellEnd"/>
      <w:r w:rsidRPr="00930068">
        <w:rPr>
          <w:rFonts w:ascii="Verdana" w:hAnsi="Verdana"/>
          <w:sz w:val="18"/>
          <w:szCs w:val="18"/>
        </w:rPr>
        <w:t>) dokumentu(ów)</w:t>
      </w:r>
    </w:p>
    <w:p w14:paraId="1016CBFA" w14:textId="77777777" w:rsidR="006A465F" w:rsidRPr="00930068" w:rsidRDefault="006A465F" w:rsidP="006A465F">
      <w:pPr>
        <w:jc w:val="both"/>
        <w:rPr>
          <w:rFonts w:ascii="Verdana" w:hAnsi="Verdana"/>
          <w:sz w:val="18"/>
          <w:szCs w:val="18"/>
        </w:rPr>
      </w:pPr>
      <w:r w:rsidRPr="00930068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559BF2A9" w14:textId="77777777" w:rsidR="006A465F" w:rsidRPr="00930068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30068">
        <w:rPr>
          <w:rFonts w:ascii="Verdana" w:hAnsi="Verdana"/>
          <w:sz w:val="18"/>
          <w:szCs w:val="18"/>
        </w:rPr>
        <w:t>załącznikami do niniejszej oferty są:</w:t>
      </w:r>
    </w:p>
    <w:p w14:paraId="5AB92A1D" w14:textId="77777777" w:rsidR="006A465F" w:rsidRPr="00930068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30068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C9189E2" w14:textId="77777777" w:rsidR="006A465F" w:rsidRPr="00930068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30068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663536E" w14:textId="77777777" w:rsidR="006A465F" w:rsidRPr="00930068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30068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6B8482DE" w14:textId="77777777" w:rsidR="006A465F" w:rsidRPr="00930068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30068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59D6BAB" w14:textId="77777777" w:rsidR="006A465F" w:rsidRPr="00930068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30068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338640D" w14:textId="77777777" w:rsidR="006A465F" w:rsidRPr="00930068" w:rsidRDefault="006A465F" w:rsidP="006A465F">
      <w:pPr>
        <w:jc w:val="both"/>
        <w:rPr>
          <w:rFonts w:ascii="Verdana" w:hAnsi="Verdana"/>
          <w:sz w:val="18"/>
          <w:szCs w:val="18"/>
        </w:rPr>
      </w:pPr>
    </w:p>
    <w:p w14:paraId="756313E5" w14:textId="77777777" w:rsidR="006A465F" w:rsidRPr="00930068" w:rsidRDefault="006A465F" w:rsidP="006A465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3F1374A1" w14:textId="648FB8E7" w:rsidR="00FE545C" w:rsidRPr="00930068" w:rsidRDefault="006A465F" w:rsidP="006A465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930068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930068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FE545C" w:rsidRPr="009300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B5932" w14:textId="77777777" w:rsidR="008E4ADA" w:rsidRDefault="008E4ADA">
      <w:r>
        <w:separator/>
      </w:r>
    </w:p>
  </w:endnote>
  <w:endnote w:type="continuationSeparator" w:id="0">
    <w:p w14:paraId="597FE07F" w14:textId="77777777" w:rsidR="008E4ADA" w:rsidRDefault="008E4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8B001" w14:textId="77777777" w:rsidR="00463FBC" w:rsidRDefault="00463F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02D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A5F45" w14:textId="77777777" w:rsidR="00463FBC" w:rsidRDefault="00463F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FC0372" w14:textId="77777777" w:rsidR="008E4ADA" w:rsidRDefault="008E4ADA">
      <w:r>
        <w:separator/>
      </w:r>
    </w:p>
  </w:footnote>
  <w:footnote w:type="continuationSeparator" w:id="0">
    <w:p w14:paraId="12A504D8" w14:textId="77777777" w:rsidR="008E4ADA" w:rsidRDefault="008E4A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26E85" w14:textId="77777777" w:rsidR="00463FBC" w:rsidRDefault="00463F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0991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5FA55" w14:textId="77777777" w:rsidR="00463FBC" w:rsidRDefault="00463F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06660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02925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981709">
    <w:abstractNumId w:val="0"/>
  </w:num>
  <w:num w:numId="4" w16cid:durableId="6958143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27ED"/>
    <w:rsid w:val="00012286"/>
    <w:rsid w:val="000704FC"/>
    <w:rsid w:val="00071CCC"/>
    <w:rsid w:val="0008234F"/>
    <w:rsid w:val="000A5519"/>
    <w:rsid w:val="000B731D"/>
    <w:rsid w:val="000D6134"/>
    <w:rsid w:val="000E09C7"/>
    <w:rsid w:val="000F1D90"/>
    <w:rsid w:val="000F6589"/>
    <w:rsid w:val="00106636"/>
    <w:rsid w:val="00116EC6"/>
    <w:rsid w:val="00171029"/>
    <w:rsid w:val="0017682F"/>
    <w:rsid w:val="001801DD"/>
    <w:rsid w:val="00195485"/>
    <w:rsid w:val="001B3EFD"/>
    <w:rsid w:val="001C08B0"/>
    <w:rsid w:val="001D4612"/>
    <w:rsid w:val="001F14BF"/>
    <w:rsid w:val="002075E6"/>
    <w:rsid w:val="00207E98"/>
    <w:rsid w:val="002723B0"/>
    <w:rsid w:val="002A5D31"/>
    <w:rsid w:val="002B389C"/>
    <w:rsid w:val="002E34C5"/>
    <w:rsid w:val="00301C9A"/>
    <w:rsid w:val="00315A4A"/>
    <w:rsid w:val="003357A7"/>
    <w:rsid w:val="003C77AD"/>
    <w:rsid w:val="00463FBC"/>
    <w:rsid w:val="004B7300"/>
    <w:rsid w:val="004C6753"/>
    <w:rsid w:val="004E7C77"/>
    <w:rsid w:val="00511649"/>
    <w:rsid w:val="00595C87"/>
    <w:rsid w:val="005D2C65"/>
    <w:rsid w:val="005E6D94"/>
    <w:rsid w:val="005F041B"/>
    <w:rsid w:val="006227ED"/>
    <w:rsid w:val="0063384F"/>
    <w:rsid w:val="00643C6F"/>
    <w:rsid w:val="00646202"/>
    <w:rsid w:val="0065290F"/>
    <w:rsid w:val="006815F6"/>
    <w:rsid w:val="00691B91"/>
    <w:rsid w:val="006A465F"/>
    <w:rsid w:val="006E45B6"/>
    <w:rsid w:val="006F1268"/>
    <w:rsid w:val="007748F0"/>
    <w:rsid w:val="007A13F5"/>
    <w:rsid w:val="007A4321"/>
    <w:rsid w:val="007D6495"/>
    <w:rsid w:val="007D7034"/>
    <w:rsid w:val="00820B4E"/>
    <w:rsid w:val="00833933"/>
    <w:rsid w:val="00853083"/>
    <w:rsid w:val="008B2F0C"/>
    <w:rsid w:val="008B4928"/>
    <w:rsid w:val="008D2AB8"/>
    <w:rsid w:val="008E4ADA"/>
    <w:rsid w:val="008F1C66"/>
    <w:rsid w:val="00930068"/>
    <w:rsid w:val="00946501"/>
    <w:rsid w:val="00965D07"/>
    <w:rsid w:val="00970FE4"/>
    <w:rsid w:val="009C29AB"/>
    <w:rsid w:val="00A0022B"/>
    <w:rsid w:val="00A346FE"/>
    <w:rsid w:val="00A47B4D"/>
    <w:rsid w:val="00A83018"/>
    <w:rsid w:val="00AC65F0"/>
    <w:rsid w:val="00AF0AC6"/>
    <w:rsid w:val="00B35CB0"/>
    <w:rsid w:val="00B774DC"/>
    <w:rsid w:val="00B840ED"/>
    <w:rsid w:val="00BD4AFF"/>
    <w:rsid w:val="00C22CF8"/>
    <w:rsid w:val="00C969A6"/>
    <w:rsid w:val="00CA7D36"/>
    <w:rsid w:val="00D24208"/>
    <w:rsid w:val="00D26373"/>
    <w:rsid w:val="00D539B5"/>
    <w:rsid w:val="00D60C38"/>
    <w:rsid w:val="00D66893"/>
    <w:rsid w:val="00D90ACB"/>
    <w:rsid w:val="00DC1500"/>
    <w:rsid w:val="00E135D4"/>
    <w:rsid w:val="00E36090"/>
    <w:rsid w:val="00E44371"/>
    <w:rsid w:val="00E82C1F"/>
    <w:rsid w:val="00E949B0"/>
    <w:rsid w:val="00EC0BEA"/>
    <w:rsid w:val="00EF425C"/>
    <w:rsid w:val="00F00591"/>
    <w:rsid w:val="00F51688"/>
    <w:rsid w:val="00F53146"/>
    <w:rsid w:val="00F578C1"/>
    <w:rsid w:val="00F91018"/>
    <w:rsid w:val="00FA0F30"/>
    <w:rsid w:val="00FA51A4"/>
    <w:rsid w:val="00FE296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D710F4"/>
  <w15:chartTrackingRefBased/>
  <w15:docId w15:val="{3507E2F1-B645-435C-AC40-57328FDE2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autoRedefine/>
    <w:uiPriority w:val="9"/>
    <w:qFormat/>
    <w:rsid w:val="00D539B5"/>
    <w:pPr>
      <w:tabs>
        <w:tab w:val="num" w:pos="680"/>
      </w:tabs>
      <w:spacing w:before="120"/>
      <w:ind w:left="680" w:hanging="680"/>
      <w:jc w:val="both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link w:val="Nagwek4Znak"/>
    <w:autoRedefine/>
    <w:uiPriority w:val="9"/>
    <w:qFormat/>
    <w:rsid w:val="00D539B5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D539B5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D539B5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539B5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D539B5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D539B5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D539B5"/>
    <w:rPr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D539B5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D539B5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D539B5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D539B5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D539B5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D539B5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1004</Words>
  <Characters>6028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4</cp:revision>
  <cp:lastPrinted>1899-12-31T23:00:00Z</cp:lastPrinted>
  <dcterms:created xsi:type="dcterms:W3CDTF">2026-05-14T10:01:00Z</dcterms:created>
  <dcterms:modified xsi:type="dcterms:W3CDTF">2026-05-14T10:11:00Z</dcterms:modified>
</cp:coreProperties>
</file>