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EB64A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B64AE">
        <w:rPr>
          <w:rFonts w:ascii="Verdana" w:hAnsi="Verdana"/>
          <w:sz w:val="18"/>
          <w:szCs w:val="18"/>
        </w:rPr>
        <w:t xml:space="preserve">Załącznik nr </w:t>
      </w:r>
      <w:r w:rsidR="00012286" w:rsidRPr="00EB64AE">
        <w:rPr>
          <w:rFonts w:ascii="Verdana" w:hAnsi="Verdana"/>
          <w:sz w:val="18"/>
          <w:szCs w:val="18"/>
        </w:rPr>
        <w:t>1</w:t>
      </w:r>
    </w:p>
    <w:p w:rsidR="008D2AB8" w:rsidRPr="00EB64A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EB64A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B64AE">
        <w:rPr>
          <w:rFonts w:ascii="Verdana" w:hAnsi="Verdana"/>
          <w:b/>
          <w:sz w:val="18"/>
          <w:szCs w:val="18"/>
        </w:rPr>
        <w:t>FORMULARZ OFERTY</w:t>
      </w:r>
    </w:p>
    <w:p w:rsidR="008D2AB8" w:rsidRPr="00EB64AE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B64AE">
        <w:rPr>
          <w:rFonts w:ascii="Verdana" w:hAnsi="Verdana"/>
          <w:sz w:val="18"/>
          <w:szCs w:val="18"/>
          <w:lang w:val="de-DE"/>
        </w:rPr>
        <w:t>TEL.</w:t>
      </w:r>
      <w:r w:rsidRPr="00EB64AE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B64AE">
        <w:rPr>
          <w:rFonts w:ascii="Verdana" w:hAnsi="Verdana"/>
          <w:sz w:val="18"/>
          <w:szCs w:val="18"/>
          <w:lang w:val="de-DE"/>
        </w:rPr>
        <w:t xml:space="preserve">FAX </w:t>
      </w:r>
      <w:r w:rsidRPr="00EB64AE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B64A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EB64AE">
        <w:rPr>
          <w:rFonts w:ascii="Verdana" w:hAnsi="Verdana"/>
          <w:sz w:val="18"/>
          <w:szCs w:val="18"/>
        </w:rPr>
        <w:t>REGON:………………………………………………...</w:t>
      </w:r>
    </w:p>
    <w:p w:rsidR="008D2AB8" w:rsidRPr="00EB64A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:rsidR="008D2AB8" w:rsidRPr="00EB64A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</w:rPr>
        <w:t>Do: Nazwa i siedziba Zamawiającego:</w:t>
      </w:r>
    </w:p>
    <w:p w:rsidR="000D0B5B" w:rsidRPr="00EB64AE" w:rsidRDefault="000D0B5B" w:rsidP="008D2AB8">
      <w:pPr>
        <w:ind w:right="-110"/>
        <w:rPr>
          <w:rFonts w:ascii="Verdana" w:hAnsi="Verdana"/>
          <w:b/>
          <w:sz w:val="18"/>
          <w:szCs w:val="18"/>
        </w:rPr>
      </w:pPr>
      <w:r w:rsidRPr="00EB64AE">
        <w:rPr>
          <w:rFonts w:ascii="Verdana" w:hAnsi="Verdana"/>
          <w:b/>
          <w:sz w:val="18"/>
          <w:szCs w:val="18"/>
        </w:rPr>
        <w:t>Akademia Górniczo - Hutnicza</w:t>
      </w:r>
    </w:p>
    <w:p w:rsidR="000D0B5B" w:rsidRPr="00EB64AE" w:rsidRDefault="000D0B5B" w:rsidP="008D2AB8">
      <w:pPr>
        <w:ind w:right="-110"/>
        <w:rPr>
          <w:rFonts w:ascii="Verdana" w:hAnsi="Verdana"/>
          <w:b/>
          <w:sz w:val="18"/>
          <w:szCs w:val="18"/>
        </w:rPr>
      </w:pPr>
      <w:r w:rsidRPr="00EB64AE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EB64AE" w:rsidRDefault="000D0B5B" w:rsidP="008D2AB8">
      <w:pPr>
        <w:ind w:right="-110"/>
        <w:rPr>
          <w:rFonts w:ascii="Verdana" w:hAnsi="Verdana"/>
          <w:b/>
          <w:sz w:val="18"/>
          <w:szCs w:val="18"/>
        </w:rPr>
      </w:pPr>
      <w:r w:rsidRPr="00EB64AE">
        <w:rPr>
          <w:rFonts w:ascii="Verdana" w:hAnsi="Verdana"/>
          <w:b/>
          <w:sz w:val="18"/>
          <w:szCs w:val="18"/>
        </w:rPr>
        <w:t>Dział Zamówień Publicznych</w:t>
      </w:r>
      <w:r w:rsidR="008D2AB8" w:rsidRPr="00EB64AE">
        <w:rPr>
          <w:rFonts w:ascii="Verdana" w:hAnsi="Verdana"/>
          <w:b/>
          <w:sz w:val="18"/>
          <w:szCs w:val="18"/>
        </w:rPr>
        <w:t xml:space="preserve">  </w:t>
      </w:r>
    </w:p>
    <w:p w:rsidR="008D2AB8" w:rsidRPr="00EB64AE" w:rsidRDefault="000D0B5B" w:rsidP="008D2AB8">
      <w:pPr>
        <w:ind w:right="-110"/>
        <w:rPr>
          <w:rFonts w:ascii="Verdana" w:hAnsi="Verdana"/>
          <w:b/>
          <w:sz w:val="18"/>
          <w:szCs w:val="18"/>
        </w:rPr>
      </w:pPr>
      <w:r w:rsidRPr="00EB64AE">
        <w:rPr>
          <w:rFonts w:ascii="Verdana" w:hAnsi="Verdana"/>
          <w:b/>
          <w:sz w:val="18"/>
          <w:szCs w:val="18"/>
        </w:rPr>
        <w:t>Al. Mickiewicza</w:t>
      </w:r>
      <w:r w:rsidR="008D2AB8" w:rsidRPr="00EB64AE">
        <w:rPr>
          <w:rFonts w:ascii="Verdana" w:hAnsi="Verdana"/>
          <w:b/>
          <w:sz w:val="18"/>
          <w:szCs w:val="18"/>
        </w:rPr>
        <w:t xml:space="preserve"> </w:t>
      </w:r>
      <w:r w:rsidRPr="00EB64AE">
        <w:rPr>
          <w:rFonts w:ascii="Verdana" w:hAnsi="Verdana"/>
          <w:b/>
          <w:sz w:val="18"/>
          <w:szCs w:val="18"/>
        </w:rPr>
        <w:t>30</w:t>
      </w:r>
      <w:r w:rsidR="008D2AB8" w:rsidRPr="00EB64AE">
        <w:rPr>
          <w:rFonts w:ascii="Verdana" w:hAnsi="Verdana"/>
          <w:b/>
          <w:sz w:val="18"/>
          <w:szCs w:val="18"/>
        </w:rPr>
        <w:t xml:space="preserve"> </w:t>
      </w:r>
    </w:p>
    <w:p w:rsidR="008D2AB8" w:rsidRPr="00EB64AE" w:rsidRDefault="000D0B5B" w:rsidP="008D2AB8">
      <w:pPr>
        <w:rPr>
          <w:rFonts w:ascii="Verdana" w:hAnsi="Verdana"/>
          <w:b/>
          <w:sz w:val="18"/>
          <w:szCs w:val="18"/>
        </w:rPr>
      </w:pPr>
      <w:r w:rsidRPr="00EB64AE">
        <w:rPr>
          <w:rFonts w:ascii="Verdana" w:hAnsi="Verdana"/>
          <w:b/>
          <w:sz w:val="18"/>
          <w:szCs w:val="18"/>
        </w:rPr>
        <w:t>30-059</w:t>
      </w:r>
      <w:r w:rsidR="008D2AB8" w:rsidRPr="00EB64AE">
        <w:rPr>
          <w:rFonts w:ascii="Verdana" w:hAnsi="Verdana"/>
          <w:b/>
          <w:sz w:val="18"/>
          <w:szCs w:val="18"/>
        </w:rPr>
        <w:t xml:space="preserve"> </w:t>
      </w:r>
      <w:r w:rsidRPr="00EB64AE">
        <w:rPr>
          <w:rFonts w:ascii="Verdana" w:hAnsi="Verdana"/>
          <w:b/>
          <w:sz w:val="18"/>
          <w:szCs w:val="18"/>
        </w:rPr>
        <w:t>Kraków</w:t>
      </w:r>
      <w:r w:rsidR="008D2AB8" w:rsidRPr="00EB64AE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EB64A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EB64A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D0B5B" w:rsidRPr="00EB64AE">
        <w:rPr>
          <w:rFonts w:ascii="Verdana" w:hAnsi="Verdana"/>
          <w:b/>
          <w:sz w:val="18"/>
          <w:szCs w:val="18"/>
        </w:rPr>
        <w:t xml:space="preserve">Dostawa 1 </w:t>
      </w:r>
      <w:proofErr w:type="spellStart"/>
      <w:r w:rsidR="000D0B5B" w:rsidRPr="00EB64AE">
        <w:rPr>
          <w:rFonts w:ascii="Verdana" w:hAnsi="Verdana"/>
          <w:b/>
          <w:sz w:val="18"/>
          <w:szCs w:val="18"/>
        </w:rPr>
        <w:t>szt.komputera</w:t>
      </w:r>
      <w:proofErr w:type="spellEnd"/>
      <w:r w:rsidR="000D0B5B" w:rsidRPr="00EB64AE">
        <w:rPr>
          <w:rFonts w:ascii="Verdana" w:hAnsi="Verdana"/>
          <w:b/>
          <w:sz w:val="18"/>
          <w:szCs w:val="18"/>
        </w:rPr>
        <w:t xml:space="preserve"> stacjonarnego dla </w:t>
      </w:r>
      <w:proofErr w:type="spellStart"/>
      <w:r w:rsidR="000D0B5B" w:rsidRPr="00EB64AE">
        <w:rPr>
          <w:rFonts w:ascii="Verdana" w:hAnsi="Verdana"/>
          <w:b/>
          <w:sz w:val="18"/>
          <w:szCs w:val="18"/>
        </w:rPr>
        <w:t>WIMiP</w:t>
      </w:r>
      <w:proofErr w:type="spellEnd"/>
      <w:r w:rsidR="000D0B5B" w:rsidRPr="00EB64AE">
        <w:rPr>
          <w:rFonts w:ascii="Verdana" w:hAnsi="Verdana"/>
          <w:b/>
          <w:sz w:val="18"/>
          <w:szCs w:val="18"/>
        </w:rPr>
        <w:t xml:space="preserve"> - KC-DE-zp.25.207.2026</w:t>
      </w:r>
      <w:r w:rsidRPr="00EB64AE">
        <w:rPr>
          <w:rFonts w:ascii="Verdana" w:hAnsi="Verdana"/>
          <w:b/>
          <w:sz w:val="18"/>
          <w:szCs w:val="18"/>
        </w:rPr>
        <w:t xml:space="preserve">, </w:t>
      </w:r>
      <w:r w:rsidRPr="00EB64AE">
        <w:rPr>
          <w:rFonts w:ascii="Verdana" w:hAnsi="Verdana"/>
          <w:sz w:val="18"/>
          <w:szCs w:val="18"/>
        </w:rPr>
        <w:t>oferuję realizację przedmiotu zamówienia, zgo</w:t>
      </w:r>
      <w:bookmarkStart w:id="0" w:name="_GoBack"/>
      <w:bookmarkEnd w:id="0"/>
      <w:r w:rsidRPr="00EB64AE">
        <w:rPr>
          <w:rFonts w:ascii="Verdana" w:hAnsi="Verdana"/>
          <w:sz w:val="18"/>
          <w:szCs w:val="18"/>
        </w:rPr>
        <w:t>dnie z zasadami określonymi w specyfikacji</w:t>
      </w:r>
      <w:r w:rsidR="00EB64AE" w:rsidRPr="00EB64AE">
        <w:rPr>
          <w:rFonts w:ascii="Verdana" w:hAnsi="Verdana"/>
          <w:sz w:val="18"/>
          <w:szCs w:val="18"/>
        </w:rPr>
        <w:t xml:space="preserve"> </w:t>
      </w:r>
      <w:r w:rsidRPr="00EB64AE">
        <w:rPr>
          <w:rFonts w:ascii="Verdana" w:hAnsi="Verdana"/>
          <w:sz w:val="18"/>
          <w:szCs w:val="18"/>
        </w:rPr>
        <w:t>warunków zamówienia.</w:t>
      </w:r>
    </w:p>
    <w:p w:rsidR="008D2AB8" w:rsidRPr="00EB64A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pPr w:leftFromText="141" w:rightFromText="141" w:vertAnchor="text" w:tblpY="41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33"/>
        <w:gridCol w:w="2268"/>
        <w:gridCol w:w="850"/>
        <w:gridCol w:w="1276"/>
        <w:gridCol w:w="992"/>
        <w:gridCol w:w="709"/>
        <w:gridCol w:w="1683"/>
      </w:tblGrid>
      <w:tr w:rsidR="00EB64AE" w:rsidRPr="00EB64AE" w:rsidTr="008A260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EB64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:rsidR="00EB64AE" w:rsidRPr="00EB64AE" w:rsidRDefault="00EB64AE" w:rsidP="008A260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>23 [%]</w:t>
            </w:r>
          </w:p>
          <w:p w:rsidR="00EB64AE" w:rsidRPr="00EB64AE" w:rsidRDefault="00EB64AE" w:rsidP="008A2602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:rsidR="00EB64AE" w:rsidRPr="00EB64AE" w:rsidRDefault="00EB64AE" w:rsidP="008A260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>[PLN]</w:t>
            </w:r>
          </w:p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EB64AE" w:rsidRPr="00EB64AE" w:rsidTr="008A260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B64AE" w:rsidRPr="00EB64AE" w:rsidRDefault="00EB64AE" w:rsidP="008A2602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EB64AE" w:rsidRPr="00EB64AE" w:rsidTr="008A2602">
        <w:trPr>
          <w:trHeight w:val="167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suppressAutoHyphens/>
              <w:rPr>
                <w:rFonts w:ascii="Verdana" w:hAnsi="Verdana"/>
                <w:b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</w:rPr>
              <w:t>Komputer stacjonarny (stacja obliczeniowa)</w:t>
            </w:r>
          </w:p>
          <w:p w:rsidR="00EB64AE" w:rsidRPr="00EB64AE" w:rsidRDefault="00EB64AE" w:rsidP="008A2602">
            <w:pPr>
              <w:suppressAutoHyphens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- Procesor : ………………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……..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- Chłodzenie procesora: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….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- Karta graficzna 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…..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- Pamięć RAM: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……..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-Dysk ……………………..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- 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Monitor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: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- 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Klawiatura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: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</w:t>
            </w: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…..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- Mysz: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…………………..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lastRenderedPageBreak/>
              <w:t>- System Operacyjny:</w:t>
            </w:r>
          </w:p>
          <w:p w:rsidR="00EB64AE" w:rsidRPr="00EB64AE" w:rsidRDefault="00EB64AE" w:rsidP="008A260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EB64AE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…………………….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64AE" w:rsidRPr="00EB64AE" w:rsidRDefault="00EB64AE" w:rsidP="008A260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64AE" w:rsidRPr="00EB64AE" w:rsidRDefault="00EB64AE" w:rsidP="008A260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B64AE" w:rsidRPr="00EB64AE" w:rsidTr="008A2602">
        <w:trPr>
          <w:trHeight w:val="709"/>
        </w:trPr>
        <w:tc>
          <w:tcPr>
            <w:tcW w:w="659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 xml:space="preserve">    </w:t>
            </w:r>
          </w:p>
          <w:p w:rsidR="00EB64AE" w:rsidRPr="00EB64AE" w:rsidRDefault="00EB64AE" w:rsidP="008A2602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64AE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:rsidR="00EB64AE" w:rsidRPr="00EB64AE" w:rsidRDefault="00EB64AE" w:rsidP="008A2602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AE" w:rsidRPr="00EB64AE" w:rsidRDefault="00EB64AE" w:rsidP="008A260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64AE" w:rsidRPr="00EB64AE" w:rsidRDefault="00EB64AE" w:rsidP="008A260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64AE" w:rsidRPr="00EB64AE" w:rsidRDefault="00EB64AE" w:rsidP="008A260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B64AE" w:rsidRPr="00EB64AE" w:rsidTr="008A2602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64AE" w:rsidRPr="00EB64AE" w:rsidRDefault="00EB64AE" w:rsidP="008A2602">
            <w:pPr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:rsidR="00EB64AE" w:rsidRPr="00EB64AE" w:rsidRDefault="00EB64AE" w:rsidP="008A2602">
            <w:pPr>
              <w:rPr>
                <w:rFonts w:ascii="Verdana" w:hAnsi="Verdana"/>
                <w:sz w:val="18"/>
                <w:szCs w:val="18"/>
              </w:rPr>
            </w:pPr>
          </w:p>
          <w:p w:rsidR="00EB64AE" w:rsidRPr="00EB64AE" w:rsidRDefault="00EB64AE" w:rsidP="008A2602">
            <w:pPr>
              <w:rPr>
                <w:rFonts w:ascii="Verdana" w:hAnsi="Verdana"/>
                <w:sz w:val="18"/>
                <w:szCs w:val="18"/>
              </w:rPr>
            </w:pPr>
            <w:r w:rsidRPr="00EB64AE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  <w:p w:rsidR="00EB64AE" w:rsidRPr="00EB64AE" w:rsidRDefault="00EB64AE" w:rsidP="008A2602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B64AE" w:rsidRPr="00EB64AE" w:rsidRDefault="00EB64AE" w:rsidP="00EB64AE">
      <w:pPr>
        <w:pStyle w:val="Tekstpodstawowy"/>
        <w:rPr>
          <w:rFonts w:ascii="Verdana" w:hAnsi="Verdana"/>
          <w:sz w:val="18"/>
          <w:szCs w:val="18"/>
        </w:rPr>
      </w:pPr>
      <w:r w:rsidRPr="00EB64AE">
        <w:rPr>
          <w:rFonts w:ascii="Verdana" w:hAnsi="Verdana"/>
          <w:color w:val="FF0000"/>
          <w:sz w:val="18"/>
          <w:szCs w:val="18"/>
        </w:rPr>
        <w:t>W cenie brutto oferty wykonawca winien uwzględnić 23% stawkę podatku VAT</w:t>
      </w:r>
    </w:p>
    <w:p w:rsidR="00EB64AE" w:rsidRPr="00800872" w:rsidRDefault="00EB64AE" w:rsidP="00EB64A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EB64AE" w:rsidRPr="00800872" w:rsidRDefault="00EB64AE" w:rsidP="00EB64AE">
      <w:pPr>
        <w:rPr>
          <w:rFonts w:ascii="Verdana" w:hAnsi="Verdana"/>
          <w:i/>
          <w:iCs/>
          <w:sz w:val="18"/>
          <w:szCs w:val="18"/>
        </w:rPr>
      </w:pPr>
      <w:r w:rsidRPr="00800872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00872">
        <w:rPr>
          <w:rFonts w:ascii="Verdana" w:hAnsi="Verdana"/>
          <w:b/>
          <w:bCs/>
          <w:i/>
          <w:iCs/>
          <w:sz w:val="18"/>
          <w:szCs w:val="18"/>
        </w:rPr>
        <w:t xml:space="preserve">na komputer stacjonarny </w:t>
      </w:r>
      <w:r w:rsidRPr="00800872">
        <w:rPr>
          <w:rFonts w:ascii="Verdana" w:hAnsi="Verdana"/>
          <w:i/>
          <w:iCs/>
          <w:sz w:val="18"/>
          <w:szCs w:val="18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:rsidR="00EB64AE" w:rsidRPr="00800872" w:rsidRDefault="00EB64AE" w:rsidP="00EB64AE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EB64AE" w:rsidRPr="00800872" w:rsidRDefault="00EB64AE" w:rsidP="00EB64AE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800872">
        <w:rPr>
          <w:rFonts w:ascii="Verdana" w:hAnsi="Verdana"/>
          <w:b/>
          <w:bCs/>
          <w:sz w:val="18"/>
          <w:szCs w:val="18"/>
        </w:rPr>
        <w:t xml:space="preserve">do …………. dni  od daty otrzymania zamówienia potwierdzonego przez </w:t>
      </w:r>
      <w:proofErr w:type="spellStart"/>
      <w:r w:rsidRPr="00800872">
        <w:rPr>
          <w:rFonts w:ascii="Verdana" w:hAnsi="Verdana"/>
          <w:b/>
          <w:bCs/>
          <w:sz w:val="18"/>
          <w:szCs w:val="18"/>
        </w:rPr>
        <w:t>MNiSW</w:t>
      </w:r>
      <w:proofErr w:type="spellEnd"/>
      <w:r>
        <w:rPr>
          <w:rFonts w:ascii="Verdana" w:hAnsi="Verdana"/>
          <w:b/>
          <w:bCs/>
          <w:sz w:val="18"/>
          <w:szCs w:val="18"/>
        </w:rPr>
        <w:t>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EB64AE" w:rsidRPr="00800872" w:rsidRDefault="00EB64AE" w:rsidP="00EB64AE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Okres udzielonej gwarancji wynosi:</w:t>
      </w:r>
      <w:r w:rsidRPr="00800872">
        <w:rPr>
          <w:rFonts w:ascii="Verdana" w:hAnsi="Verdana"/>
          <w:sz w:val="18"/>
          <w:szCs w:val="18"/>
        </w:rPr>
        <w:t xml:space="preserve"> </w:t>
      </w:r>
      <w:r w:rsidRPr="00800872">
        <w:rPr>
          <w:rFonts w:ascii="Verdana" w:hAnsi="Verdana"/>
          <w:b/>
          <w:bCs/>
          <w:sz w:val="18"/>
          <w:szCs w:val="18"/>
        </w:rPr>
        <w:t>………………… miesiące</w:t>
      </w:r>
      <w:r>
        <w:rPr>
          <w:rFonts w:ascii="Verdana" w:hAnsi="Verdana"/>
          <w:b/>
          <w:bCs/>
          <w:sz w:val="18"/>
          <w:szCs w:val="18"/>
        </w:rPr>
        <w:t>**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EB64AE" w:rsidRDefault="00EB64AE" w:rsidP="00EB64AE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EB64AE" w:rsidRPr="001B4B11" w:rsidRDefault="00EB64AE" w:rsidP="00EB64AE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EB64AE" w:rsidRPr="001B4B11" w:rsidRDefault="00EB64AE" w:rsidP="00EB64AE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*</w:t>
      </w:r>
      <w:r w:rsidRPr="001B4B11">
        <w:rPr>
          <w:rFonts w:ascii="Verdana" w:hAnsi="Verdana"/>
          <w:i/>
          <w:sz w:val="18"/>
          <w:szCs w:val="18"/>
        </w:rPr>
        <w:t xml:space="preserve">)Zamawiający informuje, że w przypadku braku wpisania gwarancji przez Wykonawcę, Zamawiający przyjmie gwarancję minimalną, </w:t>
      </w:r>
      <w:proofErr w:type="spellStart"/>
      <w:r w:rsidRPr="001B4B11">
        <w:rPr>
          <w:rFonts w:ascii="Verdana" w:hAnsi="Verdana"/>
          <w:i/>
          <w:sz w:val="18"/>
          <w:szCs w:val="18"/>
        </w:rPr>
        <w:t>tj</w:t>
      </w:r>
      <w:proofErr w:type="spellEnd"/>
      <w:r w:rsidRPr="001B4B11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24</w:t>
      </w:r>
      <w:r w:rsidRPr="001B4B11">
        <w:rPr>
          <w:rFonts w:ascii="Verdana" w:hAnsi="Verdana"/>
          <w:i/>
          <w:sz w:val="18"/>
          <w:szCs w:val="18"/>
        </w:rPr>
        <w:t xml:space="preserve"> miesi</w:t>
      </w:r>
      <w:r>
        <w:rPr>
          <w:rFonts w:ascii="Verdana" w:hAnsi="Verdana"/>
          <w:i/>
          <w:sz w:val="18"/>
          <w:szCs w:val="18"/>
        </w:rPr>
        <w:t>ące</w:t>
      </w:r>
    </w:p>
    <w:p w:rsidR="00EB64AE" w:rsidRPr="00800872" w:rsidRDefault="00EB64AE" w:rsidP="00EB64AE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EB64AE" w:rsidRPr="00800872" w:rsidRDefault="00EB64AE" w:rsidP="00EB64A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00872">
        <w:rPr>
          <w:rFonts w:ascii="Verdana" w:hAnsi="Verdana"/>
          <w:b/>
          <w:sz w:val="18"/>
          <w:szCs w:val="18"/>
        </w:rPr>
        <w:t xml:space="preserve"> TAK/NIE</w:t>
      </w:r>
    </w:p>
    <w:p w:rsidR="00EB64AE" w:rsidRPr="00800872" w:rsidRDefault="00EB64AE" w:rsidP="00EB64AE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płatności: </w:t>
      </w:r>
      <w:r w:rsidRPr="0080087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B64AE" w:rsidRPr="00370C79" w:rsidRDefault="00EB64AE" w:rsidP="00EB64AE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B64AE" w:rsidRPr="00370C79" w:rsidRDefault="00EB64AE" w:rsidP="00EB64AE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B64AE" w:rsidRPr="00370C79" w:rsidRDefault="00EB64AE" w:rsidP="00EB64A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EB64AE" w:rsidRPr="00370C79" w:rsidRDefault="00EB64AE" w:rsidP="00EB64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EB64AE" w:rsidRPr="00370C79" w:rsidRDefault="00EB64AE" w:rsidP="00EB64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 xml:space="preserve">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>
        <w:rPr>
          <w:rFonts w:ascii="Verdana" w:hAnsi="Verdana"/>
          <w:b/>
          <w:color w:val="000000"/>
          <w:sz w:val="18"/>
          <w:szCs w:val="18"/>
          <w:lang w:eastAsia="ar-SA"/>
        </w:rPr>
        <w:t>komputer stacjonarny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rFonts w:ascii="Verdana" w:hAnsi="Verdana"/>
          <w:b/>
          <w:bCs/>
          <w:color w:val="000000"/>
          <w:sz w:val="18"/>
          <w:szCs w:val="18"/>
          <w:lang w:eastAsia="ar-SA"/>
        </w:rPr>
        <w:t>komputery stacjonarne</w:t>
      </w:r>
      <w:r w:rsidRPr="00370C79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370C79">
        <w:rPr>
          <w:rFonts w:ascii="Verdana" w:hAnsi="Verdana"/>
          <w:sz w:val="18"/>
          <w:szCs w:val="18"/>
        </w:rPr>
        <w:t>późn</w:t>
      </w:r>
      <w:proofErr w:type="spellEnd"/>
      <w:r w:rsidRPr="00370C79">
        <w:rPr>
          <w:rFonts w:ascii="Verdana" w:hAnsi="Verdana"/>
          <w:sz w:val="18"/>
          <w:szCs w:val="18"/>
        </w:rPr>
        <w:t>. zm.)</w:t>
      </w:r>
    </w:p>
    <w:p w:rsidR="00EB64AE" w:rsidRPr="00370C79" w:rsidRDefault="00EB64AE" w:rsidP="00EB64A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B64AE" w:rsidRPr="00370C79" w:rsidRDefault="00EB64AE" w:rsidP="00EB64A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B64AE" w:rsidRPr="00370C79" w:rsidRDefault="00EB64AE" w:rsidP="00EB64A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B64AE" w:rsidRPr="00370C79" w:rsidRDefault="00EB64AE" w:rsidP="00EB64A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B64AE" w:rsidRPr="00370C79" w:rsidTr="008A26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B64AE" w:rsidRPr="00370C79" w:rsidRDefault="00EB64AE" w:rsidP="008A26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B64AE" w:rsidRPr="00370C79" w:rsidTr="008A2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B64AE" w:rsidRPr="00370C79" w:rsidTr="008A26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4AE" w:rsidRPr="00370C79" w:rsidRDefault="00EB64AE" w:rsidP="008A26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B64AE" w:rsidRPr="00370C79" w:rsidRDefault="00EB64AE" w:rsidP="00EB64A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B64AE" w:rsidRPr="00370C79" w:rsidRDefault="00EB64AE" w:rsidP="00EB64AE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EB64AE" w:rsidRPr="00370C79" w:rsidRDefault="00EB64AE" w:rsidP="00EB64A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:rsidR="00EB64AE" w:rsidRPr="00370C79" w:rsidRDefault="00EB64AE" w:rsidP="00EB64A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B64AE" w:rsidRPr="00370C79" w:rsidRDefault="00EB64AE" w:rsidP="00EB64A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:rsidR="00EB64AE" w:rsidRPr="00370C79" w:rsidRDefault="00EB64AE" w:rsidP="00EB64A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B64AE" w:rsidRPr="00370C79" w:rsidRDefault="00EB64AE" w:rsidP="00EB64A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70C79">
        <w:rPr>
          <w:rFonts w:ascii="Verdana" w:hAnsi="Verdana"/>
          <w:sz w:val="18"/>
          <w:szCs w:val="18"/>
        </w:rPr>
        <w:t>ych</w:t>
      </w:r>
      <w:proofErr w:type="spellEnd"/>
      <w:r w:rsidRPr="00370C79">
        <w:rPr>
          <w:rFonts w:ascii="Verdana" w:hAnsi="Verdana"/>
          <w:sz w:val="18"/>
          <w:szCs w:val="18"/>
        </w:rPr>
        <w:t>) dokumentu(ów)</w:t>
      </w:r>
    </w:p>
    <w:p w:rsidR="00EB64AE" w:rsidRPr="00370C79" w:rsidRDefault="00EB64AE" w:rsidP="00EB64AE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EB64AE" w:rsidRPr="00370C79" w:rsidRDefault="00EB64AE" w:rsidP="00EB64A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:rsidR="00EB64AE" w:rsidRPr="00370C79" w:rsidRDefault="00EB64AE" w:rsidP="00EB64A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B64AE" w:rsidRPr="00370C79" w:rsidRDefault="00EB64AE" w:rsidP="00EB64A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B64AE" w:rsidRPr="00370C79" w:rsidRDefault="00EB64AE" w:rsidP="00EB64A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:rsidR="00EB64AE" w:rsidRPr="00370C79" w:rsidRDefault="00EB64AE" w:rsidP="00EB64A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B64AE" w:rsidRPr="00370C79" w:rsidRDefault="00EB64AE" w:rsidP="00EB64A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B64AE" w:rsidRPr="00370C79" w:rsidRDefault="00EB64AE" w:rsidP="00EB64AE">
      <w:pPr>
        <w:jc w:val="both"/>
        <w:rPr>
          <w:rFonts w:ascii="Verdana" w:hAnsi="Verdana"/>
          <w:sz w:val="18"/>
          <w:szCs w:val="18"/>
        </w:rPr>
      </w:pPr>
    </w:p>
    <w:p w:rsidR="00EB64AE" w:rsidRPr="00370C79" w:rsidRDefault="00EB64AE" w:rsidP="00EB64AE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:rsidR="00EB64AE" w:rsidRPr="00370C79" w:rsidRDefault="00EB64AE" w:rsidP="00EB64AE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EB64AE" w:rsidRPr="00370C79" w:rsidRDefault="00EB64AE" w:rsidP="00EB64AE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EB64AE" w:rsidRPr="00370C79" w:rsidRDefault="00EB64AE" w:rsidP="00EB64AE">
      <w:pPr>
        <w:rPr>
          <w:rFonts w:ascii="Verdana" w:hAnsi="Verdana"/>
          <w:sz w:val="18"/>
          <w:szCs w:val="18"/>
        </w:rPr>
      </w:pPr>
    </w:p>
    <w:p w:rsidR="00EB64AE" w:rsidRPr="00370C79" w:rsidRDefault="00EB64AE" w:rsidP="00EB64AE">
      <w:pPr>
        <w:jc w:val="right"/>
        <w:rPr>
          <w:rFonts w:ascii="Verdana" w:hAnsi="Verdana"/>
          <w:sz w:val="18"/>
          <w:szCs w:val="18"/>
        </w:rPr>
      </w:pPr>
    </w:p>
    <w:p w:rsidR="00EB64AE" w:rsidRPr="00370C79" w:rsidRDefault="00EB64AE" w:rsidP="00EB64AE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807" w:rsidRDefault="00CA6807">
      <w:r>
        <w:separator/>
      </w:r>
    </w:p>
  </w:endnote>
  <w:endnote w:type="continuationSeparator" w:id="0">
    <w:p w:rsidR="00CA6807" w:rsidRDefault="00CA6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B5B" w:rsidRDefault="000D0B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B5B" w:rsidRDefault="000D0B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807" w:rsidRDefault="00CA6807">
      <w:r>
        <w:separator/>
      </w:r>
    </w:p>
  </w:footnote>
  <w:footnote w:type="continuationSeparator" w:id="0">
    <w:p w:rsidR="00CA6807" w:rsidRDefault="00CA6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B5B" w:rsidRDefault="000D0B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0B5B" w:rsidRDefault="000D0B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807"/>
    <w:rsid w:val="00012286"/>
    <w:rsid w:val="000704FC"/>
    <w:rsid w:val="00071CCC"/>
    <w:rsid w:val="000B731D"/>
    <w:rsid w:val="000D0B5B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6807"/>
    <w:rsid w:val="00CA7D36"/>
    <w:rsid w:val="00D24208"/>
    <w:rsid w:val="00D60C38"/>
    <w:rsid w:val="00D66893"/>
    <w:rsid w:val="00D90ACB"/>
    <w:rsid w:val="00DC1500"/>
    <w:rsid w:val="00E44371"/>
    <w:rsid w:val="00E949B0"/>
    <w:rsid w:val="00EB64AE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605BF5A"/>
  <w15:chartTrackingRefBased/>
  <w15:docId w15:val="{AC439213-D34F-44BD-80B7-BBF099E44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672FC-6AE5-4288-B486-8599D821C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834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2026-05-19T13:10:00Z</dcterms:created>
  <dcterms:modified xsi:type="dcterms:W3CDTF">2026-05-19T13:43:00Z</dcterms:modified>
</cp:coreProperties>
</file>