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D7789" w14:textId="06644622" w:rsidR="00FB7F50" w:rsidRPr="002245BE" w:rsidRDefault="007E1FD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E1FD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E1FD1">
        <w:rPr>
          <w:sz w:val="22"/>
          <w:szCs w:val="22"/>
        </w:rPr>
        <w:t>2026-</w:t>
      </w:r>
      <w:r w:rsidR="00804818">
        <w:rPr>
          <w:sz w:val="22"/>
          <w:szCs w:val="22"/>
        </w:rPr>
        <w:t>06-02</w:t>
      </w:r>
    </w:p>
    <w:p w14:paraId="274FC29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19D52C4" w14:textId="77777777" w:rsidR="007E1FD1" w:rsidRPr="007E1FD1" w:rsidRDefault="007E1FD1" w:rsidP="00FB7F50">
      <w:pPr>
        <w:spacing w:after="40"/>
        <w:rPr>
          <w:b/>
          <w:bCs/>
          <w:sz w:val="22"/>
          <w:szCs w:val="22"/>
        </w:rPr>
      </w:pPr>
      <w:r w:rsidRPr="007E1FD1">
        <w:rPr>
          <w:b/>
          <w:bCs/>
          <w:sz w:val="22"/>
          <w:szCs w:val="22"/>
        </w:rPr>
        <w:t>Akademia Górniczo - Hutnicza</w:t>
      </w:r>
    </w:p>
    <w:p w14:paraId="16FE8241" w14:textId="77777777" w:rsidR="007E1FD1" w:rsidRPr="007E1FD1" w:rsidRDefault="007E1FD1" w:rsidP="00FB7F50">
      <w:pPr>
        <w:spacing w:after="40"/>
        <w:rPr>
          <w:b/>
          <w:bCs/>
          <w:sz w:val="22"/>
          <w:szCs w:val="22"/>
        </w:rPr>
      </w:pPr>
      <w:r w:rsidRPr="007E1FD1">
        <w:rPr>
          <w:b/>
          <w:bCs/>
          <w:sz w:val="22"/>
          <w:szCs w:val="22"/>
        </w:rPr>
        <w:t>im. Stanisława Staszica w Krakowie</w:t>
      </w:r>
    </w:p>
    <w:p w14:paraId="39E93CED" w14:textId="3CD7C504" w:rsidR="00FB7F50" w:rsidRPr="002245BE" w:rsidRDefault="007E1FD1" w:rsidP="00FB7F50">
      <w:pPr>
        <w:spacing w:after="40"/>
        <w:rPr>
          <w:b/>
          <w:bCs/>
          <w:sz w:val="22"/>
          <w:szCs w:val="22"/>
        </w:rPr>
      </w:pPr>
      <w:r w:rsidRPr="007E1FD1">
        <w:rPr>
          <w:b/>
          <w:bCs/>
          <w:sz w:val="22"/>
          <w:szCs w:val="22"/>
        </w:rPr>
        <w:t>Dział Zamówień Publicznych</w:t>
      </w:r>
    </w:p>
    <w:p w14:paraId="43D325AA" w14:textId="0D886AAC" w:rsidR="00FB7F50" w:rsidRPr="002245BE" w:rsidRDefault="007E1FD1" w:rsidP="00FB7F50">
      <w:pPr>
        <w:rPr>
          <w:sz w:val="22"/>
          <w:szCs w:val="22"/>
        </w:rPr>
      </w:pPr>
      <w:r w:rsidRPr="007E1FD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E1FD1">
        <w:rPr>
          <w:sz w:val="22"/>
          <w:szCs w:val="22"/>
        </w:rPr>
        <w:t>30</w:t>
      </w:r>
    </w:p>
    <w:p w14:paraId="1658D53C" w14:textId="431E6936" w:rsidR="00FB7F50" w:rsidRPr="002245BE" w:rsidRDefault="007E1FD1" w:rsidP="00FB7F50">
      <w:pPr>
        <w:rPr>
          <w:sz w:val="22"/>
          <w:szCs w:val="22"/>
        </w:rPr>
      </w:pPr>
      <w:r w:rsidRPr="007E1FD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E1FD1">
        <w:rPr>
          <w:sz w:val="22"/>
          <w:szCs w:val="22"/>
        </w:rPr>
        <w:t>Kraków</w:t>
      </w:r>
    </w:p>
    <w:p w14:paraId="68F9168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6E2B1B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E1FD1" w:rsidRPr="00607F9B" w14:paraId="1B35EB34" w14:textId="77777777" w:rsidTr="00B10519">
        <w:trPr>
          <w:trHeight w:val="638"/>
        </w:trPr>
        <w:tc>
          <w:tcPr>
            <w:tcW w:w="959" w:type="dxa"/>
          </w:tcPr>
          <w:p w14:paraId="4A02FEDC" w14:textId="77777777" w:rsidR="007E1FD1" w:rsidRPr="00607F9B" w:rsidRDefault="007E1FD1" w:rsidP="00B105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FF81476" w14:textId="678A875D" w:rsidR="007E1FD1" w:rsidRPr="00607F9B" w:rsidRDefault="007E1FD1" w:rsidP="00B105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E1FD1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E1FD1">
              <w:rPr>
                <w:b/>
                <w:bCs/>
                <w:sz w:val="22"/>
                <w:szCs w:val="22"/>
              </w:rPr>
              <w:t>Remont wraz z modernizacją sal laboratoryjnych nr 0.10, 0.11, 0.12, 0.13, 0.14 w pawilonie U-5 na terenie AGH w Krakowie - KC-DE-zp.25.174.2026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E1FD1">
              <w:rPr>
                <w:b/>
                <w:sz w:val="22"/>
                <w:szCs w:val="22"/>
              </w:rPr>
              <w:t>KC-DE-zp.25.174.2026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B62D7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E1FD1" w14:paraId="0350CD3B" w14:textId="77777777" w:rsidTr="00B10519">
        <w:trPr>
          <w:cantSplit/>
        </w:trPr>
        <w:tc>
          <w:tcPr>
            <w:tcW w:w="10150" w:type="dxa"/>
          </w:tcPr>
          <w:p w14:paraId="6E02267F" w14:textId="5B653B01" w:rsidR="007E1FD1" w:rsidRPr="00D26ED6" w:rsidRDefault="007E1FD1" w:rsidP="00B1051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E1FD1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638BC88D" w14:textId="33DB1D65" w:rsidR="007E1FD1" w:rsidRPr="009F0E5C" w:rsidRDefault="007E1FD1" w:rsidP="00B10519">
            <w:pPr>
              <w:jc w:val="both"/>
              <w:rPr>
                <w:bCs/>
                <w:sz w:val="22"/>
                <w:szCs w:val="22"/>
              </w:rPr>
            </w:pPr>
            <w:r w:rsidRPr="007E1FD1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E1FD1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499B127" w14:textId="76CB290F" w:rsidR="007E1FD1" w:rsidRPr="009F0E5C" w:rsidRDefault="007E1FD1" w:rsidP="00B10519">
            <w:pPr>
              <w:jc w:val="both"/>
              <w:rPr>
                <w:bCs/>
                <w:sz w:val="22"/>
                <w:szCs w:val="22"/>
              </w:rPr>
            </w:pPr>
            <w:r w:rsidRPr="007E1FD1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E1FD1">
              <w:rPr>
                <w:bCs/>
                <w:sz w:val="22"/>
                <w:szCs w:val="22"/>
              </w:rPr>
              <w:t>Gdów</w:t>
            </w:r>
          </w:p>
          <w:p w14:paraId="172DD62D" w14:textId="77777777" w:rsidR="007E1FD1" w:rsidRPr="00D26ED6" w:rsidRDefault="007E1FD1" w:rsidP="00B105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7E27E1" w14:textId="0D28288A" w:rsidR="007E1FD1" w:rsidRDefault="007E1FD1" w:rsidP="00B1051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E1FD1">
              <w:rPr>
                <w:sz w:val="22"/>
                <w:szCs w:val="22"/>
              </w:rPr>
              <w:t>Remont wraz z modernizacją sal laboratoryjnych nr 0.10, 0.11, 0.12, 0.13, 0.14 w pawilonie U-5 na terenie AGH w Krakowie - KC-DE-zp.25.174.2026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6CCD109" w14:textId="3C6F1AB5" w:rsidR="007E1FD1" w:rsidRPr="00D26ED6" w:rsidRDefault="007E1FD1" w:rsidP="00B1051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E1FD1">
              <w:rPr>
                <w:b/>
                <w:sz w:val="22"/>
                <w:szCs w:val="22"/>
              </w:rPr>
              <w:t>572 563.28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A7C0821" w14:textId="77777777" w:rsidR="007E1FD1" w:rsidRDefault="007E1FD1" w:rsidP="00B1051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CB9F4C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701"/>
        <w:gridCol w:w="1843"/>
        <w:gridCol w:w="1843"/>
      </w:tblGrid>
      <w:tr w:rsidR="002561A9" w:rsidRPr="008567C7" w14:paraId="0CD7CA27" w14:textId="77777777" w:rsidTr="002561A9">
        <w:trPr>
          <w:trHeight w:val="510"/>
        </w:trPr>
        <w:tc>
          <w:tcPr>
            <w:tcW w:w="709" w:type="dxa"/>
            <w:vAlign w:val="center"/>
          </w:tcPr>
          <w:p w14:paraId="34EF61F0" w14:textId="77777777" w:rsidR="002561A9" w:rsidRPr="008567C7" w:rsidRDefault="002561A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14:paraId="5E8CF526" w14:textId="77777777" w:rsidR="002561A9" w:rsidRPr="008567C7" w:rsidRDefault="002561A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60A59F26" w14:textId="0B3B944D" w:rsidR="002561A9" w:rsidRPr="008567C7" w:rsidRDefault="002561A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FD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4CD767AB" w14:textId="44AC8578" w:rsidR="002561A9" w:rsidRPr="008567C7" w:rsidRDefault="002561A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FD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14:paraId="5B48A466" w14:textId="77777777" w:rsidR="002561A9" w:rsidRPr="008567C7" w:rsidRDefault="002561A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561A9" w:rsidRPr="008567C7" w14:paraId="396139AA" w14:textId="77777777" w:rsidTr="002561A9">
        <w:tc>
          <w:tcPr>
            <w:tcW w:w="709" w:type="dxa"/>
            <w:vAlign w:val="center"/>
          </w:tcPr>
          <w:p w14:paraId="1DCA4944" w14:textId="0176C228" w:rsidR="002561A9" w:rsidRPr="008567C7" w:rsidRDefault="002561A9" w:rsidP="00B105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FD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14:paraId="74698726" w14:textId="4AA4C46A" w:rsidR="002561A9" w:rsidRPr="002B6761" w:rsidRDefault="002561A9" w:rsidP="00B1051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E1FD1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0F72A7A8" w14:textId="0AD6463C" w:rsidR="002561A9" w:rsidRPr="008567C7" w:rsidRDefault="002561A9" w:rsidP="00B1051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FD1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FD1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C968C68" w14:textId="72258723" w:rsidR="002561A9" w:rsidRPr="001B7815" w:rsidRDefault="002561A9" w:rsidP="00B1051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1FD1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1FD1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701" w:type="dxa"/>
            <w:vAlign w:val="center"/>
          </w:tcPr>
          <w:p w14:paraId="76954A58" w14:textId="2ED99F93" w:rsidR="002561A9" w:rsidRPr="008567C7" w:rsidRDefault="002561A9" w:rsidP="00B105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FD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585206A2" w14:textId="39294788" w:rsidR="002561A9" w:rsidRPr="008567C7" w:rsidRDefault="002561A9" w:rsidP="00B105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FD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65B3AF84" w14:textId="2DD44D3F" w:rsidR="002561A9" w:rsidRPr="008567C7" w:rsidRDefault="002561A9" w:rsidP="00B105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1FD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35ED9AE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75CFBF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53A2CD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ACDC3" w14:textId="77777777" w:rsidR="00852228" w:rsidRDefault="00852228">
      <w:r>
        <w:separator/>
      </w:r>
    </w:p>
  </w:endnote>
  <w:endnote w:type="continuationSeparator" w:id="0">
    <w:p w14:paraId="0E9079CC" w14:textId="77777777" w:rsidR="00852228" w:rsidRDefault="00852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E159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55CB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C246A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1D1F4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5B28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70881" w14:textId="77777777" w:rsidR="00852228" w:rsidRDefault="00852228">
      <w:r>
        <w:separator/>
      </w:r>
    </w:p>
  </w:footnote>
  <w:footnote w:type="continuationSeparator" w:id="0">
    <w:p w14:paraId="06298480" w14:textId="77777777" w:rsidR="00852228" w:rsidRDefault="00852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5391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327E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293D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38B6"/>
    <w:rsid w:val="00005838"/>
    <w:rsid w:val="00022322"/>
    <w:rsid w:val="00042497"/>
    <w:rsid w:val="000C1E6F"/>
    <w:rsid w:val="000E4E56"/>
    <w:rsid w:val="001A1468"/>
    <w:rsid w:val="001B7815"/>
    <w:rsid w:val="001C31ED"/>
    <w:rsid w:val="002561A9"/>
    <w:rsid w:val="002B1E4F"/>
    <w:rsid w:val="002B6761"/>
    <w:rsid w:val="002D2F78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1FD1"/>
    <w:rsid w:val="007E2ACC"/>
    <w:rsid w:val="007E68C5"/>
    <w:rsid w:val="00804818"/>
    <w:rsid w:val="00832144"/>
    <w:rsid w:val="00852228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8B6"/>
    <w:rsid w:val="00F33C66"/>
    <w:rsid w:val="00F960D7"/>
    <w:rsid w:val="00F96DC7"/>
    <w:rsid w:val="00FB7F50"/>
    <w:rsid w:val="00FE0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8FDE28"/>
  <w15:chartTrackingRefBased/>
  <w15:docId w15:val="{04775981-4D07-4C26-84A8-0673A004B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4</cp:revision>
  <cp:lastPrinted>1899-12-31T23:00:00Z</cp:lastPrinted>
  <dcterms:created xsi:type="dcterms:W3CDTF">2026-05-20T06:14:00Z</dcterms:created>
  <dcterms:modified xsi:type="dcterms:W3CDTF">2026-06-02T05:27:00Z</dcterms:modified>
</cp:coreProperties>
</file>