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A77D6" w14:textId="4B081EC6" w:rsidR="00EB1359" w:rsidRPr="003261E7" w:rsidRDefault="00C915CE" w:rsidP="00EB1359">
      <w:pPr>
        <w:spacing w:after="240"/>
        <w:jc w:val="right"/>
        <w:rPr>
          <w:sz w:val="22"/>
          <w:szCs w:val="22"/>
        </w:rPr>
      </w:pPr>
      <w:r w:rsidRPr="00C915C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039AA">
        <w:rPr>
          <w:sz w:val="22"/>
          <w:szCs w:val="22"/>
        </w:rPr>
        <w:t>01.06.2026 r.</w:t>
      </w:r>
    </w:p>
    <w:p w14:paraId="3834410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7AFA626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885DC44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25FFC1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756BA9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749EA54" w14:textId="50E429CB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39AF3CC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2BB9B34" w14:textId="6AF25F3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1915D8">
        <w:rPr>
          <w:b/>
          <w:sz w:val="28"/>
          <w:szCs w:val="24"/>
        </w:rPr>
        <w:t>30,69,70,71,72,73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915CE" w:rsidRPr="003261E7" w14:paraId="4D39C329" w14:textId="77777777" w:rsidTr="001D5A74">
        <w:trPr>
          <w:trHeight w:val="638"/>
        </w:trPr>
        <w:tc>
          <w:tcPr>
            <w:tcW w:w="959" w:type="dxa"/>
          </w:tcPr>
          <w:p w14:paraId="423DC580" w14:textId="77777777" w:rsidR="00C915CE" w:rsidRPr="003261E7" w:rsidRDefault="00C915CE" w:rsidP="001D5A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6CE8E66" w14:textId="7220EF2C" w:rsidR="00C915CE" w:rsidRPr="003261E7" w:rsidRDefault="00C915CE" w:rsidP="001D5A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15CE">
              <w:rPr>
                <w:sz w:val="22"/>
                <w:szCs w:val="22"/>
              </w:rPr>
              <w:t>przetarg</w:t>
            </w:r>
            <w:r w:rsidR="001915D8">
              <w:rPr>
                <w:sz w:val="22"/>
                <w:szCs w:val="22"/>
              </w:rPr>
              <w:t>u</w:t>
            </w:r>
            <w:r w:rsidRPr="00C915CE">
              <w:rPr>
                <w:sz w:val="22"/>
                <w:szCs w:val="22"/>
              </w:rPr>
              <w:t xml:space="preserve"> nieograniczon</w:t>
            </w:r>
            <w:r w:rsidR="001915D8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915D8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915CE">
              <w:rPr>
                <w:b/>
                <w:sz w:val="22"/>
                <w:szCs w:val="22"/>
              </w:rPr>
              <w:t>ZP/12/2026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53174B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556ABDA" w14:textId="77777777" w:rsidR="00010B31" w:rsidRDefault="00EB1359" w:rsidP="001915D8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90BA634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DF3A8A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41B3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FBD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AA16D8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915CE" w:rsidRPr="00EB1359" w14:paraId="74EDBDB2" w14:textId="77777777" w:rsidTr="001D5A7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51D3" w14:textId="77777777" w:rsidR="00C915CE" w:rsidRPr="00710915" w:rsidRDefault="00C915CE" w:rsidP="001D5A7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915CE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F8F9" w14:textId="77777777" w:rsidR="00C915CE" w:rsidRPr="00EB1359" w:rsidRDefault="00C915CE" w:rsidP="001D5A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15CE">
              <w:rPr>
                <w:b/>
                <w:sz w:val="22"/>
                <w:szCs w:val="22"/>
              </w:rPr>
              <w:t>Pakiet 30 - Mleko dla niemowląt II</w:t>
            </w:r>
          </w:p>
          <w:p w14:paraId="1E3042E6" w14:textId="77777777" w:rsidR="00C915CE" w:rsidRPr="001915D8" w:rsidRDefault="00C915CE" w:rsidP="001D5A7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prawne:</w:t>
            </w:r>
          </w:p>
          <w:p w14:paraId="3C832E3F" w14:textId="4E3EBA79" w:rsidR="00C915CE" w:rsidRPr="001915D8" w:rsidRDefault="001915D8" w:rsidP="001D5A74">
            <w:pPr>
              <w:spacing w:after="40" w:line="276" w:lineRule="auto"/>
              <w:jc w:val="both"/>
            </w:pPr>
            <w:r w:rsidRPr="001915D8">
              <w:t xml:space="preserve">Art. 255 pkt 1 ustawy Pzp - </w:t>
            </w:r>
            <w:r w:rsidR="00C915CE" w:rsidRPr="001915D8">
              <w:t xml:space="preserve">nie złożono żadnego wniosku o dopuszczenie do udziału </w:t>
            </w:r>
            <w:r>
              <w:br/>
            </w:r>
            <w:r w:rsidR="00C915CE" w:rsidRPr="001915D8">
              <w:t>w postępowaniu albo żadnej oferty</w:t>
            </w:r>
          </w:p>
          <w:p w14:paraId="0F9205AD" w14:textId="77777777" w:rsidR="00C915CE" w:rsidRPr="001915D8" w:rsidRDefault="00C915CE" w:rsidP="001D5A7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faktyczne:</w:t>
            </w:r>
          </w:p>
          <w:p w14:paraId="6FF068B4" w14:textId="77777777" w:rsidR="00C915CE" w:rsidRPr="00EB1359" w:rsidRDefault="00C915CE" w:rsidP="001D5A7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15D8">
              <w:t>Art. 255 pkt 1 ustawy Pzp - nie złożono żadnej oferty. W postępowaniu nie wpłynęła żadna oferta w terminie przewidzianym na składanie ofert, tj. do dnia 08.04.2026r. do godziny 11:00.</w:t>
            </w:r>
          </w:p>
        </w:tc>
      </w:tr>
      <w:tr w:rsidR="00C915CE" w:rsidRPr="00EB1359" w14:paraId="787AD9EE" w14:textId="77777777" w:rsidTr="001D5A7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3CB0" w14:textId="77777777" w:rsidR="00C915CE" w:rsidRPr="00710915" w:rsidRDefault="00C915CE" w:rsidP="001D5A7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915CE">
              <w:rPr>
                <w:b/>
                <w:bCs/>
                <w:sz w:val="22"/>
                <w:szCs w:val="22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2DA" w14:textId="77777777" w:rsidR="00C915CE" w:rsidRPr="00EB1359" w:rsidRDefault="00C915CE" w:rsidP="001D5A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15CE">
              <w:rPr>
                <w:b/>
                <w:sz w:val="22"/>
                <w:szCs w:val="22"/>
              </w:rPr>
              <w:t>Pakiet 69 - Dimethyl sulfoxide</w:t>
            </w:r>
          </w:p>
          <w:p w14:paraId="6FB8FE89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prawne:</w:t>
            </w:r>
          </w:p>
          <w:p w14:paraId="2709C954" w14:textId="77777777" w:rsidR="001915D8" w:rsidRPr="001915D8" w:rsidRDefault="001915D8" w:rsidP="001915D8">
            <w:pPr>
              <w:spacing w:after="40" w:line="276" w:lineRule="auto"/>
              <w:jc w:val="both"/>
            </w:pPr>
            <w:r w:rsidRPr="001915D8">
              <w:t xml:space="preserve">Art. 255 pkt 1 ustawy Pzp - nie złożono żadnego wniosku o dopuszczenie do udziału </w:t>
            </w:r>
            <w:r>
              <w:br/>
            </w:r>
            <w:r w:rsidRPr="001915D8">
              <w:t>w postępowaniu albo żadnej oferty</w:t>
            </w:r>
          </w:p>
          <w:p w14:paraId="3D7D6339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faktyczne:</w:t>
            </w:r>
          </w:p>
          <w:p w14:paraId="471E8255" w14:textId="0E545508" w:rsidR="00C915CE" w:rsidRPr="00EB1359" w:rsidRDefault="001915D8" w:rsidP="001915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15D8">
              <w:t>Art. 255 pkt 1 ustawy Pzp - nie złożono żadnej oferty. W postępowaniu nie wpłynęła żadna oferta w terminie przewidzianym na składanie ofert, tj. do dnia 08.04.2026r. do godziny 11:00.</w:t>
            </w:r>
          </w:p>
        </w:tc>
      </w:tr>
      <w:tr w:rsidR="00C915CE" w:rsidRPr="00EB1359" w14:paraId="4F5A6D06" w14:textId="77777777" w:rsidTr="001D5A7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849C" w14:textId="77777777" w:rsidR="00C915CE" w:rsidRPr="00710915" w:rsidRDefault="00C915CE" w:rsidP="001D5A7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915CE">
              <w:rPr>
                <w:b/>
                <w:bCs/>
                <w:sz w:val="22"/>
                <w:szCs w:val="22"/>
              </w:rPr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25F8" w14:textId="77777777" w:rsidR="00C915CE" w:rsidRPr="00EB1359" w:rsidRDefault="00C915CE" w:rsidP="001D5A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15CE">
              <w:rPr>
                <w:b/>
                <w:sz w:val="22"/>
                <w:szCs w:val="22"/>
              </w:rPr>
              <w:t>Pakiet 70 - Immunoglobuliny</w:t>
            </w:r>
          </w:p>
          <w:p w14:paraId="6D2CCD4E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prawne:</w:t>
            </w:r>
          </w:p>
          <w:p w14:paraId="6ACD23B1" w14:textId="77777777" w:rsidR="001915D8" w:rsidRPr="001915D8" w:rsidRDefault="001915D8" w:rsidP="001915D8">
            <w:pPr>
              <w:spacing w:after="40" w:line="276" w:lineRule="auto"/>
              <w:jc w:val="both"/>
            </w:pPr>
            <w:r w:rsidRPr="001915D8">
              <w:t xml:space="preserve">Art. 255 pkt 1 ustawy Pzp - nie złożono żadnego wniosku o dopuszczenie do udziału </w:t>
            </w:r>
            <w:r>
              <w:br/>
            </w:r>
            <w:r w:rsidRPr="001915D8">
              <w:t>w postępowaniu albo żadnej oferty</w:t>
            </w:r>
          </w:p>
          <w:p w14:paraId="5ADF2EF7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faktyczne:</w:t>
            </w:r>
          </w:p>
          <w:p w14:paraId="72981494" w14:textId="3F19A8B3" w:rsidR="00C915CE" w:rsidRPr="00EB1359" w:rsidRDefault="001915D8" w:rsidP="001915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15D8">
              <w:t>Art. 255 pkt 1 ustawy Pzp - nie złożono żadnej oferty. W postępowaniu nie wpłynęła żadna oferta w terminie przewidzianym na składanie ofert, tj. do dnia 08.04.2026r. do godziny 11:00.</w:t>
            </w:r>
          </w:p>
        </w:tc>
      </w:tr>
      <w:tr w:rsidR="00C915CE" w:rsidRPr="00EB1359" w14:paraId="1A9139FB" w14:textId="77777777" w:rsidTr="001D5A7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5160" w14:textId="77777777" w:rsidR="00C915CE" w:rsidRPr="00710915" w:rsidRDefault="00C915CE" w:rsidP="001D5A7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915CE">
              <w:rPr>
                <w:b/>
                <w:bCs/>
                <w:sz w:val="22"/>
                <w:szCs w:val="22"/>
              </w:rPr>
              <w:lastRenderedPageBreak/>
              <w:t>71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B3AE" w14:textId="77777777" w:rsidR="00C915CE" w:rsidRPr="00EB1359" w:rsidRDefault="00C915CE" w:rsidP="001D5A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15CE">
              <w:rPr>
                <w:b/>
                <w:sz w:val="22"/>
                <w:szCs w:val="22"/>
              </w:rPr>
              <w:t>Pakiet 71 - Insuliny II</w:t>
            </w:r>
          </w:p>
          <w:p w14:paraId="305AD9AD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prawne:</w:t>
            </w:r>
          </w:p>
          <w:p w14:paraId="285D86A2" w14:textId="77777777" w:rsidR="001915D8" w:rsidRPr="001915D8" w:rsidRDefault="001915D8" w:rsidP="001915D8">
            <w:pPr>
              <w:spacing w:after="40" w:line="276" w:lineRule="auto"/>
              <w:jc w:val="both"/>
            </w:pPr>
            <w:r w:rsidRPr="001915D8">
              <w:t xml:space="preserve">Art. 255 pkt 1 ustawy Pzp - nie złożono żadnego wniosku o dopuszczenie do udziału </w:t>
            </w:r>
            <w:r>
              <w:br/>
            </w:r>
            <w:r w:rsidRPr="001915D8">
              <w:t>w postępowaniu albo żadnej oferty</w:t>
            </w:r>
          </w:p>
          <w:p w14:paraId="2702C4F4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faktyczne:</w:t>
            </w:r>
          </w:p>
          <w:p w14:paraId="4B26622D" w14:textId="304A7EC9" w:rsidR="00C915CE" w:rsidRPr="00EB1359" w:rsidRDefault="001915D8" w:rsidP="001915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15D8">
              <w:t>Art. 255 pkt 1 ustawy Pzp - nie złożono żadnej oferty. W postępowaniu nie wpłynęła żadna oferta w terminie przewidzianym na składanie ofert, tj. do dnia 08.04.2026r. do godziny 11:00.</w:t>
            </w:r>
          </w:p>
        </w:tc>
      </w:tr>
      <w:tr w:rsidR="00C915CE" w:rsidRPr="00EB1359" w14:paraId="1CB45B59" w14:textId="77777777" w:rsidTr="001D5A7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1FA9" w14:textId="77777777" w:rsidR="00C915CE" w:rsidRPr="00710915" w:rsidRDefault="00C915CE" w:rsidP="001D5A7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915CE">
              <w:rPr>
                <w:b/>
                <w:bCs/>
                <w:sz w:val="22"/>
                <w:szCs w:val="22"/>
              </w:rPr>
              <w:t>72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6932" w14:textId="77777777" w:rsidR="00C915CE" w:rsidRPr="00EB1359" w:rsidRDefault="00C915CE" w:rsidP="001D5A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15CE">
              <w:rPr>
                <w:b/>
                <w:sz w:val="22"/>
                <w:szCs w:val="22"/>
              </w:rPr>
              <w:t>Pakiet 72 - Insuliny III</w:t>
            </w:r>
          </w:p>
          <w:p w14:paraId="45D7D2B3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prawne:</w:t>
            </w:r>
          </w:p>
          <w:p w14:paraId="03BAE63C" w14:textId="77777777" w:rsidR="001915D8" w:rsidRPr="001915D8" w:rsidRDefault="001915D8" w:rsidP="001915D8">
            <w:pPr>
              <w:spacing w:after="40" w:line="276" w:lineRule="auto"/>
              <w:jc w:val="both"/>
            </w:pPr>
            <w:r w:rsidRPr="001915D8">
              <w:t xml:space="preserve">Art. 255 pkt 1 ustawy Pzp - nie złożono żadnego wniosku o dopuszczenie do udziału </w:t>
            </w:r>
            <w:r>
              <w:br/>
            </w:r>
            <w:r w:rsidRPr="001915D8">
              <w:t>w postępowaniu albo żadnej oferty</w:t>
            </w:r>
          </w:p>
          <w:p w14:paraId="341F5108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faktyczne:</w:t>
            </w:r>
          </w:p>
          <w:p w14:paraId="1025FF00" w14:textId="30747374" w:rsidR="00C915CE" w:rsidRPr="00EB1359" w:rsidRDefault="001915D8" w:rsidP="001915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15D8">
              <w:t>Art. 255 pkt 1 ustawy Pzp - nie złożono żadnej oferty. W postępowaniu nie wpłynęła żadna oferta w terminie przewidzianym na składanie ofert, tj. do dnia 08.04.2026r. do godziny 11:00.</w:t>
            </w:r>
          </w:p>
        </w:tc>
      </w:tr>
      <w:tr w:rsidR="00C915CE" w:rsidRPr="00EB1359" w14:paraId="3165D36B" w14:textId="77777777" w:rsidTr="001D5A7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2F96" w14:textId="77777777" w:rsidR="00C915CE" w:rsidRPr="00710915" w:rsidRDefault="00C915CE" w:rsidP="001D5A7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915CE">
              <w:rPr>
                <w:b/>
                <w:bCs/>
                <w:sz w:val="22"/>
                <w:szCs w:val="22"/>
              </w:rPr>
              <w:t>73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678E" w14:textId="77777777" w:rsidR="00C915CE" w:rsidRPr="00EB1359" w:rsidRDefault="00C915CE" w:rsidP="001D5A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15CE">
              <w:rPr>
                <w:b/>
                <w:sz w:val="22"/>
                <w:szCs w:val="22"/>
              </w:rPr>
              <w:t>Pakiet 73 - Czynniki krzepnięcia</w:t>
            </w:r>
          </w:p>
          <w:p w14:paraId="40906806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prawne:</w:t>
            </w:r>
          </w:p>
          <w:p w14:paraId="7EF3835F" w14:textId="77777777" w:rsidR="001915D8" w:rsidRPr="001915D8" w:rsidRDefault="001915D8" w:rsidP="001915D8">
            <w:pPr>
              <w:spacing w:after="40" w:line="276" w:lineRule="auto"/>
              <w:jc w:val="both"/>
            </w:pPr>
            <w:r w:rsidRPr="001915D8">
              <w:t xml:space="preserve">Art. 255 pkt 1 ustawy Pzp - nie złożono żadnego wniosku o dopuszczenie do udziału </w:t>
            </w:r>
            <w:r>
              <w:br/>
            </w:r>
            <w:r w:rsidRPr="001915D8">
              <w:t>w postępowaniu albo żadnej oferty</w:t>
            </w:r>
          </w:p>
          <w:p w14:paraId="5F03C181" w14:textId="77777777" w:rsidR="001915D8" w:rsidRPr="001915D8" w:rsidRDefault="001915D8" w:rsidP="001915D8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1915D8">
              <w:rPr>
                <w:b/>
                <w:bCs/>
                <w:u w:val="single"/>
              </w:rPr>
              <w:t>Uzasadnienie faktyczne:</w:t>
            </w:r>
          </w:p>
          <w:p w14:paraId="65596433" w14:textId="2E236494" w:rsidR="00C915CE" w:rsidRPr="00EB1359" w:rsidRDefault="001915D8" w:rsidP="001915D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15D8">
              <w:t>Art. 255 pkt 1 ustawy Pzp - nie złożono żadnej oferty. W postępowaniu nie wpłynęła żadna oferta w terminie przewidzianym na składanie ofert, tj. do dnia 08.04.2026r. do godziny 11:00.</w:t>
            </w:r>
          </w:p>
        </w:tc>
      </w:tr>
    </w:tbl>
    <w:p w14:paraId="2A6C8704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DC974" w14:textId="77777777" w:rsidR="00C915CE" w:rsidRDefault="00C915CE" w:rsidP="00C915CE">
      <w:r>
        <w:separator/>
      </w:r>
    </w:p>
  </w:endnote>
  <w:endnote w:type="continuationSeparator" w:id="0">
    <w:p w14:paraId="0073EB09" w14:textId="77777777" w:rsidR="00C915CE" w:rsidRDefault="00C915CE" w:rsidP="00C91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BA21F" w14:textId="77777777" w:rsidR="00C915CE" w:rsidRDefault="00C915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8D96B" w14:textId="77777777" w:rsidR="00C915CE" w:rsidRDefault="00C915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FD67" w14:textId="77777777" w:rsidR="00C915CE" w:rsidRDefault="00C915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48E35" w14:textId="77777777" w:rsidR="00C915CE" w:rsidRDefault="00C915CE" w:rsidP="00C915CE">
      <w:r>
        <w:separator/>
      </w:r>
    </w:p>
  </w:footnote>
  <w:footnote w:type="continuationSeparator" w:id="0">
    <w:p w14:paraId="691CC979" w14:textId="77777777" w:rsidR="00C915CE" w:rsidRDefault="00C915CE" w:rsidP="00C91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460AB" w14:textId="77777777" w:rsidR="00C915CE" w:rsidRDefault="00C915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C626A" w14:textId="77777777" w:rsidR="00C915CE" w:rsidRDefault="00C915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71898" w14:textId="77777777" w:rsidR="00C915CE" w:rsidRDefault="00C915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107"/>
    <w:rsid w:val="000039AA"/>
    <w:rsid w:val="00010B31"/>
    <w:rsid w:val="00104963"/>
    <w:rsid w:val="00150F65"/>
    <w:rsid w:val="001915D8"/>
    <w:rsid w:val="00775DAE"/>
    <w:rsid w:val="00823326"/>
    <w:rsid w:val="00856A3E"/>
    <w:rsid w:val="00894412"/>
    <w:rsid w:val="009462DF"/>
    <w:rsid w:val="009500EB"/>
    <w:rsid w:val="00973107"/>
    <w:rsid w:val="00993EFC"/>
    <w:rsid w:val="00A309E2"/>
    <w:rsid w:val="00AB3E72"/>
    <w:rsid w:val="00AC1A4B"/>
    <w:rsid w:val="00C915CE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64638"/>
  <w15:chartTrackingRefBased/>
  <w15:docId w15:val="{0A38DFD6-6C63-4587-A08B-E082D1EF2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915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1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2026-05-21T12:37:00Z</dcterms:created>
  <dcterms:modified xsi:type="dcterms:W3CDTF">2026-06-01T10:29:00Z</dcterms:modified>
</cp:coreProperties>
</file>