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AD7B0" w14:textId="119F22E2" w:rsidR="00B36EDA" w:rsidRPr="00494C4E" w:rsidRDefault="00313274" w:rsidP="00494C4E">
      <w:pPr>
        <w:spacing w:after="600" w:line="276" w:lineRule="auto"/>
        <w:jc w:val="right"/>
      </w:pPr>
      <w:bookmarkStart w:id="0" w:name="_Hlk53520193"/>
      <w:r w:rsidRPr="00494C4E">
        <w:t>Kraków</w:t>
      </w:r>
      <w:r w:rsidR="00B36EDA" w:rsidRPr="00494C4E">
        <w:t xml:space="preserve"> dnia: </w:t>
      </w:r>
      <w:r w:rsidR="006C5165">
        <w:t>01.06.2026 r.</w:t>
      </w:r>
    </w:p>
    <w:p w14:paraId="6FF153A6" w14:textId="77777777" w:rsidR="00313274" w:rsidRPr="00494C4E" w:rsidRDefault="00313274" w:rsidP="00494C4E">
      <w:pPr>
        <w:spacing w:line="276" w:lineRule="auto"/>
        <w:ind w:right="3969"/>
        <w:rPr>
          <w:b/>
          <w:bCs/>
        </w:rPr>
      </w:pPr>
      <w:r w:rsidRPr="00494C4E">
        <w:rPr>
          <w:b/>
          <w:bCs/>
        </w:rPr>
        <w:t>Szpital Miejski Specjalistyczny</w:t>
      </w:r>
    </w:p>
    <w:p w14:paraId="182309E8" w14:textId="77777777" w:rsidR="00313274" w:rsidRPr="00494C4E" w:rsidRDefault="00313274" w:rsidP="00494C4E">
      <w:pPr>
        <w:spacing w:line="276" w:lineRule="auto"/>
        <w:ind w:right="3969"/>
        <w:rPr>
          <w:b/>
          <w:bCs/>
        </w:rPr>
      </w:pPr>
      <w:r w:rsidRPr="00494C4E">
        <w:rPr>
          <w:b/>
          <w:bCs/>
        </w:rPr>
        <w:t>im. Gabriela Narutowicza w Krakowie</w:t>
      </w:r>
    </w:p>
    <w:p w14:paraId="12AE8852" w14:textId="77777777" w:rsidR="00B36EDA" w:rsidRPr="00494C4E" w:rsidRDefault="00313274" w:rsidP="00494C4E">
      <w:pPr>
        <w:spacing w:line="276" w:lineRule="auto"/>
        <w:ind w:right="3969"/>
      </w:pPr>
      <w:r w:rsidRPr="00494C4E">
        <w:t>ul. Prądnicka</w:t>
      </w:r>
      <w:r w:rsidR="00B36EDA" w:rsidRPr="00494C4E">
        <w:t xml:space="preserve"> </w:t>
      </w:r>
      <w:r w:rsidRPr="00494C4E">
        <w:t>35-37</w:t>
      </w:r>
    </w:p>
    <w:p w14:paraId="4CB06185" w14:textId="77777777" w:rsidR="00B36EDA" w:rsidRPr="00494C4E" w:rsidRDefault="00313274" w:rsidP="00494C4E">
      <w:pPr>
        <w:spacing w:line="276" w:lineRule="auto"/>
        <w:ind w:right="3969"/>
      </w:pPr>
      <w:r w:rsidRPr="00494C4E">
        <w:t>31-202</w:t>
      </w:r>
      <w:r w:rsidR="00B36EDA" w:rsidRPr="00494C4E">
        <w:t xml:space="preserve"> </w:t>
      </w:r>
      <w:r w:rsidRPr="00494C4E">
        <w:t>Kraków</w:t>
      </w:r>
    </w:p>
    <w:p w14:paraId="26E0ABCB" w14:textId="77777777" w:rsidR="00B36EDA" w:rsidRPr="00494C4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94C4E" w14:paraId="3D9AA42A" w14:textId="77777777" w:rsidTr="00B36EDA">
        <w:tc>
          <w:tcPr>
            <w:tcW w:w="9923" w:type="dxa"/>
            <w:shd w:val="clear" w:color="auto" w:fill="F2F2F2"/>
            <w:hideMark/>
          </w:tcPr>
          <w:p w14:paraId="142B46C4" w14:textId="4FB96809" w:rsidR="00B36EDA" w:rsidRPr="00494C4E" w:rsidRDefault="00494C4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B4693A2" w14:textId="77777777" w:rsidR="00B36EDA" w:rsidRPr="00494C4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94C4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098B1D3" w14:textId="77777777" w:rsidR="00B36EDA" w:rsidRPr="00494C4E" w:rsidRDefault="00B36EDA" w:rsidP="00B36EDA">
      <w:pPr>
        <w:keepNext/>
        <w:spacing w:after="240"/>
        <w:outlineLvl w:val="0"/>
        <w:rPr>
          <w:b/>
        </w:rPr>
      </w:pPr>
    </w:p>
    <w:p w14:paraId="2CEAF24D" w14:textId="77777777" w:rsidR="00B36EDA" w:rsidRPr="00494C4E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494C4E">
        <w:rPr>
          <w:rFonts w:eastAsia="Calibri"/>
          <w:sz w:val="22"/>
          <w:szCs w:val="22"/>
          <w:lang w:eastAsia="en-US"/>
        </w:rPr>
        <w:t xml:space="preserve">Dotyczy </w:t>
      </w:r>
      <w:r w:rsidRPr="00494C4E">
        <w:rPr>
          <w:sz w:val="22"/>
          <w:szCs w:val="22"/>
        </w:rPr>
        <w:t>postępowania o udzielenie zamówienia publicznego</w:t>
      </w:r>
      <w:r w:rsidRPr="00494C4E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94C4E" w14:paraId="72714A34" w14:textId="77777777" w:rsidTr="00B36EDA">
        <w:tc>
          <w:tcPr>
            <w:tcW w:w="2269" w:type="dxa"/>
          </w:tcPr>
          <w:p w14:paraId="4C5E372F" w14:textId="77777777" w:rsidR="00B36EDA" w:rsidRPr="00494C4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494C4E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577DD4A" w14:textId="77777777" w:rsidR="00B36EDA" w:rsidRPr="00494C4E" w:rsidRDefault="0031327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494C4E">
              <w:rPr>
                <w:bCs/>
                <w:i/>
                <w:iCs/>
                <w:sz w:val="22"/>
                <w:szCs w:val="22"/>
              </w:rPr>
              <w:t>Zakup i dostawa produktów farmaceutycznych I</w:t>
            </w:r>
          </w:p>
        </w:tc>
      </w:tr>
      <w:tr w:rsidR="00313274" w:rsidRPr="00494C4E" w14:paraId="1C9190A4" w14:textId="77777777" w:rsidTr="00AD640F">
        <w:tc>
          <w:tcPr>
            <w:tcW w:w="2269" w:type="dxa"/>
          </w:tcPr>
          <w:p w14:paraId="7F38A36C" w14:textId="77777777" w:rsidR="00313274" w:rsidRPr="00494C4E" w:rsidRDefault="00313274" w:rsidP="00AD64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494C4E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AE27439" w14:textId="77777777" w:rsidR="00313274" w:rsidRPr="00494C4E" w:rsidRDefault="00313274" w:rsidP="00AD64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4C4E">
              <w:rPr>
                <w:b/>
                <w:sz w:val="22"/>
                <w:szCs w:val="22"/>
              </w:rPr>
              <w:t>ZP/12/2026</w:t>
            </w:r>
          </w:p>
        </w:tc>
      </w:tr>
    </w:tbl>
    <w:p w14:paraId="1766A691" w14:textId="77777777" w:rsidR="00B36EDA" w:rsidRPr="00494C4E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446FF8D9" w14:textId="04E65718" w:rsidR="00B36EDA" w:rsidRPr="00494C4E" w:rsidRDefault="00B36EDA" w:rsidP="00494C4E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494C4E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494C4E" w:rsidRPr="00494C4E">
        <w:rPr>
          <w:sz w:val="22"/>
          <w:szCs w:val="22"/>
        </w:rPr>
        <w:t xml:space="preserve">, </w:t>
      </w:r>
      <w:r w:rsidRPr="00494C4E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13274" w:rsidRPr="00494C4E" w14:paraId="4B44A340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A6883" w14:textId="742DF17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1 - Rucaparibum</w:t>
            </w:r>
          </w:p>
          <w:p w14:paraId="22782E9A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NEUCA S.A.</w:t>
            </w:r>
          </w:p>
          <w:p w14:paraId="77A08895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Forteczna 35-37 </w:t>
            </w:r>
          </w:p>
          <w:p w14:paraId="64A4B6A2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87-100 Toruń</w:t>
            </w:r>
          </w:p>
          <w:p w14:paraId="2A34EBBE" w14:textId="6DFA87A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4630DD6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B62D" w14:textId="2B3074A8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2 - Durvalumabum</w:t>
            </w:r>
          </w:p>
          <w:p w14:paraId="2B54B3B7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6B7F4560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Alíz utca 4. B. ép. </w:t>
            </w:r>
          </w:p>
          <w:p w14:paraId="0C95622C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1117 Budapeszt</w:t>
            </w:r>
          </w:p>
          <w:p w14:paraId="60053F87" w14:textId="195941D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D9AC63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A4E2" w14:textId="1040BECA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3 - Leki psychotropowe</w:t>
            </w:r>
          </w:p>
          <w:p w14:paraId="2AC03949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2B626E6D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5CAAFB8F" w14:textId="77777777" w:rsid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0C810B4A" w14:textId="4F04BD12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EEACCDE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FC85" w14:textId="03D64E42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4 - Cladribinum</w:t>
            </w:r>
          </w:p>
          <w:p w14:paraId="7E8E4EFB" w14:textId="034938F7" w:rsidR="00313274" w:rsidRPr="00494C4E" w:rsidRDefault="00494C4E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Centrala Farmaceutyczna </w:t>
            </w:r>
            <w:r w:rsidR="00313274" w:rsidRPr="00494C4E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313274" w:rsidRPr="00494C4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3478FD21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Jana Kazimierza 16 </w:t>
            </w:r>
          </w:p>
          <w:p w14:paraId="20939DE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01-248 Warszawa</w:t>
            </w:r>
          </w:p>
          <w:p w14:paraId="67D985B1" w14:textId="61F8AF56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0CE2AD6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13E7" w14:textId="1C6B58DA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5 - Remdesivirum</w:t>
            </w:r>
          </w:p>
          <w:p w14:paraId="208241B0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401EBC54" w14:textId="537B9E5A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762BAF9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2282BEE9" w14:textId="10A6E8DD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283AB5C2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7AE5" w14:textId="6E402346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6 - Fruquintinibum</w:t>
            </w:r>
          </w:p>
          <w:p w14:paraId="3F2E96A8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Takeda Pharma Sp. z o.o.</w:t>
            </w:r>
          </w:p>
          <w:p w14:paraId="7956816C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Prosta 68 </w:t>
            </w:r>
          </w:p>
          <w:p w14:paraId="06AFF6A3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00-838 Warszawa</w:t>
            </w:r>
          </w:p>
          <w:p w14:paraId="41E5CEC8" w14:textId="2C4C52AD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17484C5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AAEA" w14:textId="2B1B0DD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7 - Mleko I</w:t>
            </w:r>
          </w:p>
          <w:p w14:paraId="2AB8D23D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0F663220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5E9D9F6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4A576EF3" w14:textId="210FFFC5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A1CC229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E325" w14:textId="70167A4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8 - Roztwory do hemofiltracj</w:t>
            </w:r>
            <w:r w:rsidR="00494C4E">
              <w:rPr>
                <w:b/>
                <w:bCs/>
                <w:sz w:val="20"/>
                <w:szCs w:val="20"/>
              </w:rPr>
              <w:t>i</w:t>
            </w:r>
            <w:r w:rsidRPr="00494C4E">
              <w:rPr>
                <w:b/>
                <w:bCs/>
                <w:sz w:val="20"/>
                <w:szCs w:val="20"/>
              </w:rPr>
              <w:t xml:space="preserve"> i hemodializy</w:t>
            </w:r>
          </w:p>
          <w:p w14:paraId="0FAAD7DD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Baxter Polska Sp. z o.o.</w:t>
            </w:r>
          </w:p>
          <w:p w14:paraId="2827EF76" w14:textId="295EB55D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 xml:space="preserve">Kruczkowskiego 8 </w:t>
            </w:r>
          </w:p>
          <w:p w14:paraId="1F1A41DC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00-380 Warszawa</w:t>
            </w:r>
          </w:p>
          <w:p w14:paraId="29AD582F" w14:textId="5DF841B6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9796DE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19CD9" w14:textId="17FDD157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9 - Cetuximabum</w:t>
            </w:r>
          </w:p>
          <w:p w14:paraId="21FB17B6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38C963A7" w14:textId="2B378C12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2100E2E6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51049FF5" w14:textId="210F7F1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57F7C75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AA24" w14:textId="6A8BF1D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10 - Cabozantinibum</w:t>
            </w:r>
          </w:p>
          <w:p w14:paraId="36DDCB6B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NEUCA S.A.</w:t>
            </w:r>
          </w:p>
          <w:p w14:paraId="75D1A562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Forteczna 35-37 </w:t>
            </w:r>
          </w:p>
          <w:p w14:paraId="06C2857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87-100 Toruń</w:t>
            </w:r>
          </w:p>
          <w:p w14:paraId="6023C98B" w14:textId="3BDEB70E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BECC98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73962" w14:textId="6A2174E4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11 - Leki I</w:t>
            </w:r>
          </w:p>
          <w:p w14:paraId="45514A34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Servier Polska Services Sp. z o.o.</w:t>
            </w:r>
          </w:p>
          <w:p w14:paraId="5A98926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Burakowska 14 </w:t>
            </w:r>
          </w:p>
          <w:p w14:paraId="2A35F16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01-066 Warszawa</w:t>
            </w:r>
          </w:p>
          <w:p w14:paraId="3BF2C7EE" w14:textId="0D10AD9E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131007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C389A" w14:textId="53E1481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12 - Immunoglobuliny anti-RH0(D) I</w:t>
            </w:r>
          </w:p>
          <w:p w14:paraId="68144FD3" w14:textId="4E983A53" w:rsidR="00313274" w:rsidRPr="00494C4E" w:rsidRDefault="00494C4E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Centrala Farmaceutyczna </w:t>
            </w:r>
            <w:r w:rsidR="00313274" w:rsidRPr="00494C4E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313274" w:rsidRPr="00494C4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6E47306F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Jana Kazimierza 16 </w:t>
            </w:r>
          </w:p>
          <w:p w14:paraId="3C1A09E9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01-248 Warszawa</w:t>
            </w:r>
          </w:p>
          <w:p w14:paraId="7F2608EA" w14:textId="15AC2D20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24E3016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31BE" w14:textId="094BE10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13 - Kontrasty</w:t>
            </w:r>
          </w:p>
          <w:p w14:paraId="233D35BE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7E438D44" w14:textId="58179E8C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008F6258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1D60C7F0" w14:textId="797966E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06439B63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92831" w14:textId="416E4114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14 - Ozanimodum</w:t>
            </w:r>
          </w:p>
          <w:p w14:paraId="6147AD3D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15CDDFA8" w14:textId="1862FCB9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1609EDC6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5E1928EB" w14:textId="5D1F1F5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B922FD1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CDA89" w14:textId="0E03584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15 - Panitumumabum</w:t>
            </w:r>
          </w:p>
          <w:p w14:paraId="0448B51B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Amgen Sp. z o.o.</w:t>
            </w:r>
          </w:p>
          <w:p w14:paraId="74587F88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Puławska 145 </w:t>
            </w:r>
          </w:p>
          <w:p w14:paraId="0221837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02-715 Warszawa</w:t>
            </w:r>
          </w:p>
          <w:p w14:paraId="7B8A169B" w14:textId="0BC0D0D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346235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5A57" w14:textId="7F19B048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16 - Etomidate</w:t>
            </w:r>
          </w:p>
          <w:p w14:paraId="1033875C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Komtur Polska Sp. z o.o.</w:t>
            </w:r>
          </w:p>
          <w:p w14:paraId="23DCA067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Plac Farmacji 1 </w:t>
            </w:r>
          </w:p>
          <w:p w14:paraId="620249E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02-699 Warszawa</w:t>
            </w:r>
          </w:p>
          <w:p w14:paraId="193FE523" w14:textId="318EA6DA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038591FD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A036" w14:textId="48A3BAFB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17 - Dexamathazonum</w:t>
            </w:r>
          </w:p>
          <w:p w14:paraId="02FD2F22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4605D40A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68A44F50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503E5D13" w14:textId="4EE84F5E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0109034E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5746" w14:textId="4139B81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18 - Leki II</w:t>
            </w:r>
          </w:p>
          <w:p w14:paraId="10A6F365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6FD430CC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3A60EA69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4FB8D67B" w14:textId="71CC719C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CC34E83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79E9" w14:textId="4B2F6F73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19 - Leki III</w:t>
            </w:r>
          </w:p>
          <w:p w14:paraId="45E1D0CA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03139EF7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22C62B72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4FA23475" w14:textId="62B8A2A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45A19B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C18C" w14:textId="60460BFB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20 - Żywienie pozajelitowe</w:t>
            </w:r>
          </w:p>
          <w:p w14:paraId="3DB8D60D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P.P.H.U. Specjał Sp. z o.o.</w:t>
            </w:r>
          </w:p>
          <w:p w14:paraId="76F8816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Aleja Jana Pawła II 80 /5</w:t>
            </w:r>
          </w:p>
          <w:p w14:paraId="3689D7C3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00-175 Warszawa</w:t>
            </w:r>
          </w:p>
          <w:p w14:paraId="3256BB3E" w14:textId="03ED1DB6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0034B6B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FD77" w14:textId="3A996FC9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21 - Leki IV</w:t>
            </w:r>
          </w:p>
          <w:p w14:paraId="619D9299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750DE5A6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31300AF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4101E180" w14:textId="22F2E1B4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1A4D59F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E580" w14:textId="5AC96DC3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22 - Leki V</w:t>
            </w:r>
          </w:p>
          <w:p w14:paraId="643B1081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Sanofi Sp. z o.o.</w:t>
            </w:r>
          </w:p>
          <w:p w14:paraId="48F50522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Kasprzaka 6 </w:t>
            </w:r>
          </w:p>
          <w:p w14:paraId="7AD2C77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01-211 Warszawa</w:t>
            </w:r>
          </w:p>
          <w:p w14:paraId="4E2D0EFD" w14:textId="180B3223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6DABB11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F786" w14:textId="008F24BD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23 - Leki VI</w:t>
            </w:r>
          </w:p>
          <w:p w14:paraId="7C5BA372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629A4F76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54E7563B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670CB5EA" w14:textId="6D3C650D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373F08A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AC73" w14:textId="40FD86DA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24 - Leki VII</w:t>
            </w:r>
          </w:p>
          <w:p w14:paraId="4AA5A399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4F820D1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4B3DAD8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0D775D32" w14:textId="3C1B244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E2E4D0E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BF12" w14:textId="784C126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25 - Leki wziewne</w:t>
            </w:r>
          </w:p>
          <w:p w14:paraId="771DC531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4C22D6B8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6F943CAA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3F38B96C" w14:textId="0E0D9AF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2DD7DE40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F16B5" w14:textId="3AFF491B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26 - Leki narkotyczne i psychotropowe</w:t>
            </w:r>
          </w:p>
          <w:p w14:paraId="62270B13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0EE0B245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5D23B6CA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426EC066" w14:textId="238A0A7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205F06F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04E2" w14:textId="01C17811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27 - Gemcitabine</w:t>
            </w:r>
          </w:p>
          <w:p w14:paraId="43A61E74" w14:textId="3EE5F653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Tramco Sp</w:t>
            </w:r>
            <w:r w:rsidR="00494C4E">
              <w:rPr>
                <w:b/>
                <w:sz w:val="20"/>
                <w:szCs w:val="20"/>
              </w:rPr>
              <w:t>.</w:t>
            </w:r>
            <w:r w:rsidRPr="00494C4E">
              <w:rPr>
                <w:b/>
                <w:sz w:val="20"/>
                <w:szCs w:val="20"/>
              </w:rPr>
              <w:t xml:space="preserve"> z o.o.</w:t>
            </w:r>
          </w:p>
          <w:p w14:paraId="56EB2580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Wolskie, ul. Wolska 14 </w:t>
            </w:r>
          </w:p>
          <w:p w14:paraId="160A85C8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05-860 Płochocin</w:t>
            </w:r>
          </w:p>
          <w:p w14:paraId="2D5E93F6" w14:textId="698C741D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3358775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B9103" w14:textId="4C4F644F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28 - Pegfilgrastim</w:t>
            </w:r>
          </w:p>
          <w:p w14:paraId="03172B63" w14:textId="5FC5D38E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Tramco Sp</w:t>
            </w:r>
            <w:r w:rsidR="00494C4E">
              <w:rPr>
                <w:b/>
                <w:sz w:val="20"/>
                <w:szCs w:val="20"/>
              </w:rPr>
              <w:t>.</w:t>
            </w:r>
            <w:r w:rsidRPr="00494C4E">
              <w:rPr>
                <w:b/>
                <w:sz w:val="20"/>
                <w:szCs w:val="20"/>
              </w:rPr>
              <w:t xml:space="preserve"> z o.o.</w:t>
            </w:r>
          </w:p>
          <w:p w14:paraId="2AE81BD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Wolskie, ul. Wolska 14 </w:t>
            </w:r>
          </w:p>
          <w:p w14:paraId="25815E74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05-860 Płochocin</w:t>
            </w:r>
          </w:p>
          <w:p w14:paraId="53A67078" w14:textId="3662AE2A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FF2FDA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6182" w14:textId="02C04778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29 - Paclitaxelum</w:t>
            </w:r>
          </w:p>
          <w:p w14:paraId="689B6F12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2E01043F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780C9E4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7AAB7D4D" w14:textId="5D5F14C3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E86046C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A44FD" w14:textId="23AC740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31 - Trastuzumabum</w:t>
            </w:r>
          </w:p>
          <w:p w14:paraId="67357CC4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Bialmed Sp. z o.o.</w:t>
            </w:r>
          </w:p>
          <w:p w14:paraId="0A0069C3" w14:textId="03BD0CD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>Kazimierzowska 46</w:t>
            </w:r>
            <w:r w:rsidR="00494C4E">
              <w:rPr>
                <w:bCs/>
                <w:sz w:val="20"/>
                <w:szCs w:val="20"/>
              </w:rPr>
              <w:t>/48/35</w:t>
            </w:r>
          </w:p>
          <w:p w14:paraId="4CE6094C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02-546 Warszawa</w:t>
            </w:r>
          </w:p>
          <w:p w14:paraId="4510547C" w14:textId="1B1C8B3E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5B596A1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61E1" w14:textId="31168B29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32 - Antybiotyki I</w:t>
            </w:r>
          </w:p>
          <w:p w14:paraId="240BA286" w14:textId="51C5428F" w:rsidR="00313274" w:rsidRPr="00494C4E" w:rsidRDefault="00494C4E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Centrala Farmaceutyczna </w:t>
            </w:r>
            <w:r w:rsidR="00313274" w:rsidRPr="00494C4E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313274" w:rsidRPr="00494C4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6D66A17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Jana Kazimierza 16 </w:t>
            </w:r>
          </w:p>
          <w:p w14:paraId="154DCB5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01-248 Warszawa</w:t>
            </w:r>
          </w:p>
          <w:p w14:paraId="07FBA0ED" w14:textId="22927F3C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03DB97F1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7422" w14:textId="6927EEDF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33 - Leki VIII</w:t>
            </w:r>
          </w:p>
          <w:p w14:paraId="203F014A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2C212B8E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0F90BEDB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2AEA9179" w14:textId="211F7D67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9287E1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0A8E2" w14:textId="501AAA3D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34 - Leki IX</w:t>
            </w:r>
          </w:p>
          <w:p w14:paraId="093B9FA6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4F6869F6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73B5E738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0D47DE51" w14:textId="1FCE2403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5853A669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7985" w14:textId="42485A09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35 - Teriflunomide</w:t>
            </w:r>
          </w:p>
          <w:p w14:paraId="1294C780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Asclepios S.A.</w:t>
            </w:r>
          </w:p>
          <w:p w14:paraId="70B6275A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Hubska 44 </w:t>
            </w:r>
          </w:p>
          <w:p w14:paraId="1710AE32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50-502 Wrocław</w:t>
            </w:r>
          </w:p>
          <w:p w14:paraId="7A8EEE29" w14:textId="71CDA900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6D184C76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3EC61" w14:textId="79D96AAB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36 - Płyny</w:t>
            </w:r>
          </w:p>
          <w:p w14:paraId="292FFDBC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Bialmed Sp. z o.o.</w:t>
            </w:r>
          </w:p>
          <w:p w14:paraId="3125ED7D" w14:textId="570F1AC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>Kazimierzowska 46</w:t>
            </w:r>
            <w:r w:rsidR="00494C4E">
              <w:rPr>
                <w:bCs/>
                <w:sz w:val="20"/>
                <w:szCs w:val="20"/>
              </w:rPr>
              <w:t>/48/35</w:t>
            </w:r>
          </w:p>
          <w:p w14:paraId="0E3A0CC3" w14:textId="1E0F27ED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02-546 Warszawa</w:t>
            </w:r>
          </w:p>
          <w:p w14:paraId="2F911D28" w14:textId="0B91D8C0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56577B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4F44" w14:textId="753505FA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37 - Irinotecani</w:t>
            </w:r>
          </w:p>
          <w:p w14:paraId="4FFFBC0B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20DDD1C2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78C4B832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33CD488F" w14:textId="63B07E1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28FA607E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1C5A" w14:textId="04E36819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38 - Antybiotyki II</w:t>
            </w:r>
          </w:p>
          <w:p w14:paraId="58DF4CE2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0995700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44F81131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44DB37D9" w14:textId="26D41843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8F8103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8164" w14:textId="31B3857B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39 - Ondansetron</w:t>
            </w:r>
          </w:p>
          <w:p w14:paraId="4CF494F8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P.P.H.U. Specjał Sp. z o.o.</w:t>
            </w:r>
          </w:p>
          <w:p w14:paraId="5E03DE69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Aleja Jana Pawła II 80 /5</w:t>
            </w:r>
          </w:p>
          <w:p w14:paraId="557846B3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00-175 Warszawa</w:t>
            </w:r>
          </w:p>
          <w:p w14:paraId="08B81486" w14:textId="6D49CFD1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A32E591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6537" w14:textId="43B6653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40 - Antybiotyki III</w:t>
            </w:r>
          </w:p>
          <w:p w14:paraId="2E41F661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P.P.H.U. Specjał Sp. z o.o.</w:t>
            </w:r>
          </w:p>
          <w:p w14:paraId="3395A368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Aleja Jana Pawła II 80 /5</w:t>
            </w:r>
          </w:p>
          <w:p w14:paraId="0EAAA12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00-175 Warszawa</w:t>
            </w:r>
          </w:p>
          <w:p w14:paraId="49F8D5E7" w14:textId="1A72CFF1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50BFD1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E609" w14:textId="41A0083A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41 - Antybiotyki IV</w:t>
            </w:r>
          </w:p>
          <w:p w14:paraId="6D8EB27F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16629A11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5FBD2F41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5AC4A572" w14:textId="2783BD4D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581B2D2B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9D7E" w14:textId="04020074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42 - Esomeprazole</w:t>
            </w:r>
          </w:p>
          <w:p w14:paraId="3E1BDCD1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4DF30316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7ECA2F91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27753FBE" w14:textId="04F8C5B6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3F56FBDD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BFF6" w14:textId="56C58E57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43 - Leki X</w:t>
            </w:r>
          </w:p>
          <w:p w14:paraId="22F10514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135C9966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62759C51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4A307074" w14:textId="5B8E7A69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3A4E929F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3271" w14:textId="03FAEAF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44 - Żywienie dojelitowe</w:t>
            </w:r>
          </w:p>
          <w:p w14:paraId="06E0D4C6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7A4F5A7C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514F4DD8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26A59B96" w14:textId="55FA7B7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5EBC8DC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C263" w14:textId="10AE3DE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45 - Ofatumumabum</w:t>
            </w:r>
          </w:p>
          <w:p w14:paraId="223D4DFF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24E5F732" w14:textId="56E43519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2548FE8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58E4DB43" w14:textId="2A49140A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5C70F503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EF7A" w14:textId="50929647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46 - Darbepoetin</w:t>
            </w:r>
          </w:p>
          <w:p w14:paraId="19CAC92E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Amgen Sp. z o.o.</w:t>
            </w:r>
          </w:p>
          <w:p w14:paraId="1394A37C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Puławska 145 </w:t>
            </w:r>
          </w:p>
          <w:p w14:paraId="48509840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02-715 Warszawa</w:t>
            </w:r>
          </w:p>
          <w:p w14:paraId="4731CC21" w14:textId="5FD65BE0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21A56FE5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6AEC" w14:textId="3D8F827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47 - Czynnik krzepnięcia krwi</w:t>
            </w:r>
          </w:p>
          <w:p w14:paraId="3136E316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Bialmed Sp. z o.o.</w:t>
            </w:r>
          </w:p>
          <w:p w14:paraId="21B28681" w14:textId="0787FEBE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>Kazimierzowska 46</w:t>
            </w:r>
            <w:r w:rsidR="00494C4E">
              <w:rPr>
                <w:bCs/>
                <w:sz w:val="20"/>
                <w:szCs w:val="20"/>
              </w:rPr>
              <w:t>/48/35</w:t>
            </w:r>
            <w:r w:rsidRPr="00494C4E">
              <w:rPr>
                <w:bCs/>
                <w:sz w:val="20"/>
                <w:szCs w:val="20"/>
              </w:rPr>
              <w:t xml:space="preserve"> </w:t>
            </w:r>
          </w:p>
          <w:p w14:paraId="58DECF9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02-546 Warszawa</w:t>
            </w:r>
          </w:p>
          <w:p w14:paraId="462557C8" w14:textId="66797AB9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293B82D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6EAB" w14:textId="5D66015E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48 - Ibuprofen</w:t>
            </w:r>
          </w:p>
          <w:p w14:paraId="581C8517" w14:textId="20F663D1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Aesculap Chifa </w:t>
            </w:r>
            <w:r w:rsidR="00494C4E">
              <w:rPr>
                <w:b/>
                <w:sz w:val="20"/>
                <w:szCs w:val="20"/>
              </w:rPr>
              <w:t>Sp. z o.o.</w:t>
            </w:r>
          </w:p>
          <w:p w14:paraId="592A9D91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Tysiąclecia 14 </w:t>
            </w:r>
          </w:p>
          <w:p w14:paraId="52EBB830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64-300 Nowy Tomyśl</w:t>
            </w:r>
          </w:p>
          <w:p w14:paraId="21C1F75E" w14:textId="2CBB3B0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116A2112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C2E6" w14:textId="25D4D86F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49 - Płyny infuzyjne I</w:t>
            </w:r>
          </w:p>
          <w:p w14:paraId="633FE11F" w14:textId="02C2C73C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Aesculap Chifa </w:t>
            </w:r>
            <w:r w:rsidR="00494C4E">
              <w:rPr>
                <w:b/>
                <w:sz w:val="20"/>
                <w:szCs w:val="20"/>
              </w:rPr>
              <w:t>Sp. z o.o.</w:t>
            </w:r>
          </w:p>
          <w:p w14:paraId="24AC4DF0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Tysiąclecia 14 </w:t>
            </w:r>
          </w:p>
          <w:p w14:paraId="0136A45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64-300 Nowy Tomyśl</w:t>
            </w:r>
          </w:p>
          <w:p w14:paraId="06E81B40" w14:textId="1BAD5462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2B3DA9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7992" w14:textId="638AE724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50 - Siponimodum</w:t>
            </w:r>
          </w:p>
          <w:p w14:paraId="61DB9B32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Urtica Sp. z o.o.</w:t>
            </w:r>
          </w:p>
          <w:p w14:paraId="40DDC01B" w14:textId="637299B3" w:rsidR="00313274" w:rsidRPr="00494C4E" w:rsidRDefault="00494C4E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13274" w:rsidRPr="00494C4E">
              <w:rPr>
                <w:bCs/>
                <w:sz w:val="20"/>
                <w:szCs w:val="20"/>
              </w:rPr>
              <w:t xml:space="preserve">Krzemieniecka 120 </w:t>
            </w:r>
          </w:p>
          <w:p w14:paraId="161F97B7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54-640 Wrocław</w:t>
            </w:r>
          </w:p>
          <w:p w14:paraId="6894E220" w14:textId="35AF550F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4A037D0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9B16" w14:textId="225EF499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51 - Toksyna Botulinowa</w:t>
            </w:r>
          </w:p>
          <w:p w14:paraId="75AB78B9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NEUCA S.A.</w:t>
            </w:r>
          </w:p>
          <w:p w14:paraId="4E435A53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Forteczna 35-37 </w:t>
            </w:r>
          </w:p>
          <w:p w14:paraId="08ED0B9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87-100 Toruń</w:t>
            </w:r>
          </w:p>
          <w:p w14:paraId="7007C1BC" w14:textId="444407B4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701F4173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23C5" w14:textId="00E859F7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52 - Dupilumabum</w:t>
            </w:r>
          </w:p>
          <w:p w14:paraId="6B8B041F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Sanofi Sp. z o.o.</w:t>
            </w:r>
          </w:p>
          <w:p w14:paraId="4F2A0502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Kasprzaka 6 </w:t>
            </w:r>
          </w:p>
          <w:p w14:paraId="1A0EFF5C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01-211 Warszawa</w:t>
            </w:r>
          </w:p>
          <w:p w14:paraId="3964EE85" w14:textId="470CB0AB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091DDE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D082" w14:textId="4CE25DD2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53 - Insuliny I</w:t>
            </w:r>
          </w:p>
          <w:p w14:paraId="0B32159F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Sanofi Sp. z o.o.</w:t>
            </w:r>
          </w:p>
          <w:p w14:paraId="1B743B1F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Kasprzaka 6 </w:t>
            </w:r>
          </w:p>
          <w:p w14:paraId="550CDD3E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01-211 Warszawa</w:t>
            </w:r>
          </w:p>
          <w:p w14:paraId="2ACDB47D" w14:textId="7A340B7E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EF2E17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AD20" w14:textId="39A9CB8C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54 - Płyny II</w:t>
            </w:r>
          </w:p>
          <w:p w14:paraId="39D08608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P.P.H.U. Specjał Sp. z o.o.</w:t>
            </w:r>
          </w:p>
          <w:p w14:paraId="0FB2BFD8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Aleja Jana Pawła II 80 /5</w:t>
            </w:r>
          </w:p>
          <w:p w14:paraId="57767A43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00-175 Warszawa</w:t>
            </w:r>
          </w:p>
          <w:p w14:paraId="3C7AD2B9" w14:textId="66CC3C18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9DEDF1E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7F66" w14:textId="442A45C0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lastRenderedPageBreak/>
              <w:t>Pakiet 55 - Doxorubicinum liposomanum pegylatum</w:t>
            </w:r>
          </w:p>
          <w:p w14:paraId="31E45ED9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Baxter Polska Sp. z o.o.</w:t>
            </w:r>
          </w:p>
          <w:p w14:paraId="211768CD" w14:textId="5EFBE00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 xml:space="preserve">Kruczkowskiego 8 </w:t>
            </w:r>
          </w:p>
          <w:p w14:paraId="1A1C3C4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00-380 Warszawa</w:t>
            </w:r>
          </w:p>
          <w:p w14:paraId="04AFDDDB" w14:textId="2B76E0D9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BDF99FD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26375" w14:textId="0A9CA8A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56 - Glicyna</w:t>
            </w:r>
          </w:p>
          <w:p w14:paraId="104E4604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Baxter Polska Sp. z o.o.</w:t>
            </w:r>
          </w:p>
          <w:p w14:paraId="25E0B802" w14:textId="44759242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494C4E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 xml:space="preserve">Kruczkowskiego 8 </w:t>
            </w:r>
          </w:p>
          <w:p w14:paraId="38FFF32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00-380 Warszawa</w:t>
            </w:r>
          </w:p>
          <w:p w14:paraId="1A41DD9D" w14:textId="4E965A17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77837F2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6376" w14:textId="790B05AF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57 - Toksyna Botulinowa II</w:t>
            </w:r>
          </w:p>
          <w:p w14:paraId="74AB9D13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76B5E1CD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3AA47813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68BA205B" w14:textId="5494405A" w:rsidR="00313274" w:rsidRPr="00494C4E" w:rsidRDefault="00313274" w:rsidP="00494C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494C4E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79ED0E16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268A" w14:textId="4F3A6615" w:rsidR="00313274" w:rsidRPr="00494C4E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494C4E">
              <w:rPr>
                <w:b/>
                <w:bCs/>
                <w:sz w:val="20"/>
                <w:szCs w:val="20"/>
              </w:rPr>
              <w:t>Pakiet 58 - Mitomycinum</w:t>
            </w:r>
          </w:p>
          <w:p w14:paraId="2F5E5DFE" w14:textId="4778875A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Medyk-Lek Panek </w:t>
            </w:r>
            <w:r w:rsidR="00494C4E">
              <w:rPr>
                <w:b/>
                <w:sz w:val="20"/>
                <w:szCs w:val="20"/>
              </w:rPr>
              <w:t>Sp. z o.o. Sp. k.</w:t>
            </w:r>
          </w:p>
          <w:p w14:paraId="5248954A" w14:textId="59BEF66C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Pawła Włodkowica 2c </w:t>
            </w:r>
          </w:p>
          <w:p w14:paraId="459424AE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03-262 Warszawa</w:t>
            </w:r>
          </w:p>
          <w:p w14:paraId="69D05F83" w14:textId="3FF51BC8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B3A43C8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589B" w14:textId="3937A70A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59 - Imatinibum</w:t>
            </w:r>
          </w:p>
          <w:p w14:paraId="0A4DFA78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6C8E7DFF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31848684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505DD828" w14:textId="7309C986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5697AA22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33E9" w14:textId="59851622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60 - Bevacizumabum</w:t>
            </w:r>
          </w:p>
          <w:p w14:paraId="579F4CD5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Bialmed Sp. z o.o.</w:t>
            </w:r>
          </w:p>
          <w:p w14:paraId="15536365" w14:textId="62520E5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ul.</w:t>
            </w:r>
            <w:r w:rsidR="00896EEA">
              <w:rPr>
                <w:bCs/>
                <w:sz w:val="20"/>
                <w:szCs w:val="20"/>
              </w:rPr>
              <w:t xml:space="preserve"> </w:t>
            </w:r>
            <w:r w:rsidRPr="00494C4E">
              <w:rPr>
                <w:bCs/>
                <w:sz w:val="20"/>
                <w:szCs w:val="20"/>
              </w:rPr>
              <w:t>Kazimierzowska 46</w:t>
            </w:r>
            <w:r w:rsidR="00896EEA">
              <w:rPr>
                <w:bCs/>
                <w:sz w:val="20"/>
                <w:szCs w:val="20"/>
              </w:rPr>
              <w:t>/48/35</w:t>
            </w:r>
            <w:r w:rsidRPr="00494C4E">
              <w:rPr>
                <w:bCs/>
                <w:sz w:val="20"/>
                <w:szCs w:val="20"/>
              </w:rPr>
              <w:t xml:space="preserve"> </w:t>
            </w:r>
          </w:p>
          <w:p w14:paraId="3B18CF44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02-546 Warszawa</w:t>
            </w:r>
          </w:p>
          <w:p w14:paraId="58BC9B1E" w14:textId="08FC6269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84753C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CB32" w14:textId="55580C9E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61 - Darolutamid</w:t>
            </w:r>
          </w:p>
          <w:p w14:paraId="698E05C4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088030C9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38DC36CF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4699E086" w14:textId="226BBA60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6DC733E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4CF1" w14:textId="5888CC50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lastRenderedPageBreak/>
              <w:t>Pakiet 62 - Szczepionka BCG</w:t>
            </w:r>
          </w:p>
          <w:p w14:paraId="604558A5" w14:textId="0BF3E1AB" w:rsidR="00313274" w:rsidRPr="00494C4E" w:rsidRDefault="00896EEA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Centrala Farmaceutyczna </w:t>
            </w:r>
            <w:r w:rsidR="00313274" w:rsidRPr="00494C4E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313274" w:rsidRPr="00494C4E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5F669A64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Jana Kazimierza 16 </w:t>
            </w:r>
          </w:p>
          <w:p w14:paraId="7E3DD01B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01-248 Warszawa</w:t>
            </w:r>
          </w:p>
          <w:p w14:paraId="6ECDF1EE" w14:textId="78AF7B98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0365C187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F8CF9" w14:textId="7F256961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63 - Leki XI</w:t>
            </w:r>
          </w:p>
          <w:p w14:paraId="6B6FF4C3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410DC18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47C6D021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7EE07141" w14:textId="7641D751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5827CF58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15B5" w14:textId="56EE3543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64 -  Leki XII</w:t>
            </w:r>
          </w:p>
          <w:p w14:paraId="2453AD67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Farmacol Logistyka Sp. z o.o.</w:t>
            </w:r>
          </w:p>
          <w:p w14:paraId="39300A95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Szopienicka 77 </w:t>
            </w:r>
          </w:p>
          <w:p w14:paraId="0312B88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40-431 Katowice</w:t>
            </w:r>
          </w:p>
          <w:p w14:paraId="191F12FA" w14:textId="5A05E887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C8F553D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4A99" w14:textId="2FB67A1B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65 - Argipressinum</w:t>
            </w:r>
          </w:p>
          <w:p w14:paraId="5F1C8B13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65103A48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3A98C8F4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00F044E2" w14:textId="750381ED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4C71034A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D569" w14:textId="229C47C0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66 - Niraparyb + Abirateron</w:t>
            </w:r>
          </w:p>
          <w:p w14:paraId="5D98F0BA" w14:textId="602D5459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 xml:space="preserve">Janssen - Cilag Polska </w:t>
            </w:r>
            <w:r w:rsidR="00896EEA">
              <w:rPr>
                <w:b/>
                <w:sz w:val="20"/>
                <w:szCs w:val="20"/>
              </w:rPr>
              <w:t>S</w:t>
            </w:r>
            <w:r w:rsidRPr="00494C4E">
              <w:rPr>
                <w:b/>
                <w:sz w:val="20"/>
                <w:szCs w:val="20"/>
              </w:rPr>
              <w:t>p. z o.o.</w:t>
            </w:r>
          </w:p>
          <w:p w14:paraId="4F57EDFB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u. Iłżecka 24 </w:t>
            </w:r>
          </w:p>
          <w:p w14:paraId="7B518AED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02-135 Warszawa</w:t>
            </w:r>
          </w:p>
          <w:p w14:paraId="13FC2DAD" w14:textId="00C445F5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313274" w:rsidRPr="00494C4E" w14:paraId="3693FCBC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05A0" w14:textId="04BC7BDC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67 - Teicoplanin</w:t>
            </w:r>
          </w:p>
          <w:p w14:paraId="311C9980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Sanofi Sp. z o.o.</w:t>
            </w:r>
          </w:p>
          <w:p w14:paraId="31399D31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Kasprzaka 6 </w:t>
            </w:r>
          </w:p>
          <w:p w14:paraId="0A50248A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01-211 Warszawa</w:t>
            </w:r>
          </w:p>
          <w:p w14:paraId="6FCA14FC" w14:textId="32D34FF6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1C15AFE5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956E" w14:textId="6FAF59B8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Pakiet 68 - Tenecteplasum</w:t>
            </w:r>
          </w:p>
          <w:p w14:paraId="2F9894B3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Salus International Sp. z o.o.</w:t>
            </w:r>
          </w:p>
          <w:p w14:paraId="0B8D548C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ul. Pułaskiego 9 </w:t>
            </w:r>
          </w:p>
          <w:p w14:paraId="47F13735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40-273 Katowice</w:t>
            </w:r>
          </w:p>
          <w:p w14:paraId="0878C477" w14:textId="207777D2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313274" w:rsidRPr="00494C4E" w14:paraId="2ECEAAD4" w14:textId="77777777" w:rsidTr="0031327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B38B" w14:textId="223C832A" w:rsidR="00313274" w:rsidRPr="00896EEA" w:rsidRDefault="00313274" w:rsidP="00494C4E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lastRenderedPageBreak/>
              <w:t>Pakiet 74 - Indygotyna</w:t>
            </w:r>
          </w:p>
          <w:p w14:paraId="1A399CB0" w14:textId="77777777" w:rsidR="00313274" w:rsidRPr="00494C4E" w:rsidRDefault="00313274" w:rsidP="00494C4E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494C4E">
              <w:rPr>
                <w:b/>
                <w:sz w:val="20"/>
                <w:szCs w:val="20"/>
              </w:rPr>
              <w:t>Komtur Polska Sp. z o.o.</w:t>
            </w:r>
          </w:p>
          <w:p w14:paraId="2F3CC077" w14:textId="77777777" w:rsidR="00313274" w:rsidRPr="00494C4E" w:rsidRDefault="00313274" w:rsidP="00494C4E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 xml:space="preserve">Plac Farmacji 1 </w:t>
            </w:r>
          </w:p>
          <w:p w14:paraId="48B0555E" w14:textId="77777777" w:rsidR="00313274" w:rsidRPr="00494C4E" w:rsidRDefault="00313274" w:rsidP="00494C4E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494C4E">
              <w:rPr>
                <w:bCs/>
                <w:sz w:val="20"/>
                <w:szCs w:val="20"/>
              </w:rPr>
              <w:t>02-699 Warszawa</w:t>
            </w:r>
          </w:p>
          <w:p w14:paraId="10FC0168" w14:textId="2BA86709" w:rsidR="00313274" w:rsidRPr="00896EEA" w:rsidRDefault="00313274" w:rsidP="00896EE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494C4E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94C4E">
              <w:rPr>
                <w:color w:val="000000"/>
                <w:sz w:val="20"/>
                <w:szCs w:val="20"/>
              </w:rPr>
              <w:t>:</w:t>
            </w:r>
            <w:r w:rsidR="00896EEA">
              <w:rPr>
                <w:color w:val="000000"/>
                <w:sz w:val="20"/>
                <w:szCs w:val="20"/>
              </w:rPr>
              <w:t xml:space="preserve"> </w:t>
            </w:r>
            <w:r w:rsidRPr="00494C4E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497C5BC2" w14:textId="77777777" w:rsidR="00B36EDA" w:rsidRPr="00494C4E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494C4E">
        <w:rPr>
          <w:b/>
          <w:bCs/>
          <w:color w:val="000000"/>
        </w:rPr>
        <w:t>Punktacja przyznana ofertom w każdym kryterium oceny ofert wraz z łączną punktacją</w:t>
      </w:r>
      <w:r w:rsidRPr="00494C4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410"/>
        <w:gridCol w:w="1134"/>
      </w:tblGrid>
      <w:tr w:rsidR="00B36EDA" w:rsidRPr="00896EEA" w14:paraId="7152AE1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D90C06" w14:textId="77777777" w:rsidR="00B36EDA" w:rsidRPr="00896EE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96EEA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AF2743" w14:textId="77777777" w:rsidR="00B36EDA" w:rsidRPr="00896EEA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896EEA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81EA17" w14:textId="77777777" w:rsidR="00B36EDA" w:rsidRPr="00896EE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96EEA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FE4965" w14:textId="77777777" w:rsidR="00B36EDA" w:rsidRPr="00896EE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896EEA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13274" w:rsidRPr="00896EEA" w14:paraId="5BAC720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634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Pakiet 1 - Rucaparibum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856A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2C021F8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68816193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402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279D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EBDAB5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2EA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2 - Pakiet 2 - Durvalumabum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E0B78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459AE10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Alíz utca 4. B. ép.</w:t>
            </w:r>
          </w:p>
          <w:p w14:paraId="61B76DBB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94D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051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DA14382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C38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3 - Pakiet 3 - Leki psychotropowe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0DB9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7622E3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7C942D80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7DC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673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7D3CE8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913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3 - Pakiet 3 - Leki psychotropowe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BC82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0BA1E5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6F2BB75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5717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- 482.95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2C4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482,95</w:t>
            </w:r>
          </w:p>
        </w:tc>
      </w:tr>
      <w:tr w:rsidR="00313274" w:rsidRPr="00896EEA" w14:paraId="43F1363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011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4 - Pakiet 4 - Cladribinum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B195" w14:textId="7C504BDA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532FA65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660DA309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700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9BA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BBEDDE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EE2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5 - Pakiet 5 - Remdesivirum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A9B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42656689" w14:textId="65500D18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471B712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E2A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00A1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B8DE28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F2D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6 - Pakiet 6 - Fruquintinibum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6CDC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0B606E2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Prosta 68</w:t>
            </w:r>
          </w:p>
          <w:p w14:paraId="0D6ED6D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00-838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B59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761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8CC97B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D3B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7 - Pakiet 7 - Mleko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2329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6ED175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3B664F1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6150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934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7498F0F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F77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8 - Pakiet 8 - Roztwory do hemofiltracj i hemodializy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40C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0C20761" w14:textId="4B133E9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Kruczkowskiego 8</w:t>
            </w:r>
          </w:p>
          <w:p w14:paraId="2EA1D0DB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396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F8B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198401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1D5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9 - Pakiet 9 - Cetuximabum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372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634D5F09" w14:textId="47F82071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2A43C41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9A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48E6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DC8A4D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E91A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10 - Pakiet 10 - Cabozantinibum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DC4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136157C2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1870629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37F7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EA0D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A0C510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240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11 - Pakiet 11 -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AA6D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401F437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Burakowska 14</w:t>
            </w:r>
          </w:p>
          <w:p w14:paraId="0A6C49B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01-066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5D6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1E4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570FA5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E2F9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12 - Pakiet 12 - Immunoglobuliny anti-RH0(D)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CC2F" w14:textId="54B3350C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1ADA0B8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39FA106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A2F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F6D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033EA2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99B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12 - Pakiet 12 - Immunoglobuliny anti-RH0(D)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180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60E401B5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262255B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587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- 489.05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CB8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489,05</w:t>
            </w:r>
          </w:p>
        </w:tc>
      </w:tr>
      <w:tr w:rsidR="00313274" w:rsidRPr="00896EEA" w14:paraId="580F3B4F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105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13 - Pakiet 13 -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9CD8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2387FB3D" w14:textId="66309C0E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32BE14E0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3945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B11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0EE4C2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270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14 - Pakiet 14 - Ozanimodum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D35E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12688F4B" w14:textId="023FCED3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504DFD9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B54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A26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04C93FD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E60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15 - Pakiet 15 - Panitumumabum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CDF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Amgen Sp. z o.o.</w:t>
            </w:r>
          </w:p>
          <w:p w14:paraId="66888A9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Puławska 145</w:t>
            </w:r>
          </w:p>
          <w:p w14:paraId="1F39FD0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02-715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C40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EE0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1EEF3F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BE8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16 - Pakiet 16 - Etomidate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D779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127B3C4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Plac Farmacji 1</w:t>
            </w:r>
          </w:p>
          <w:p w14:paraId="1CC3A13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C04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1CD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9C726D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647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16 - Pakiet 16 - Etomidate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924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Delfarma Sp. z o.o.</w:t>
            </w:r>
          </w:p>
          <w:p w14:paraId="01C47DD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Św. Teresy od Dzieciątka Jezus 111</w:t>
            </w:r>
          </w:p>
          <w:p w14:paraId="6A1CBA8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D9C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030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474,35</w:t>
            </w:r>
          </w:p>
        </w:tc>
      </w:tr>
      <w:tr w:rsidR="00313274" w:rsidRPr="00896EEA" w14:paraId="7317B48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28D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16 - Pakiet 16 - Etomidate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FAC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A39839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5B79607D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7D3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- 427.65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A9C3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427,65</w:t>
            </w:r>
          </w:p>
        </w:tc>
      </w:tr>
      <w:tr w:rsidR="00313274" w:rsidRPr="00896EEA" w14:paraId="72409C8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BB5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17 - Pakiet 17 - Dexamathazonum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F53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3EBF527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4E28BF8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2FC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A72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7BB327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BFF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17 - Pakiet 17 - Dexamathazonum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CB63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1D73CF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94B1C8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915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- 486.15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FEC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486,15</w:t>
            </w:r>
          </w:p>
        </w:tc>
      </w:tr>
      <w:tr w:rsidR="00313274" w:rsidRPr="00896EEA" w14:paraId="6D97C52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04E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18 - Pakiet 18 -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13A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515A471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4A52546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971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123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047B79F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D02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18 - Pakiet 18 -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DBC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7A848DF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0E00877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2B1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8CF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485,45</w:t>
            </w:r>
          </w:p>
        </w:tc>
      </w:tr>
      <w:tr w:rsidR="00313274" w:rsidRPr="00896EEA" w14:paraId="241784C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2B1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19 - Pakiet 19 -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959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23C62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0576AD7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ED5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174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53A13B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013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20 - Pakiet 20 - Żywienie pozajelitowe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626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66D673D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4C27F30D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06A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E33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C5C003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3A8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21 - Pakiet 21 -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83C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CADD68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3E9CD6B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097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22CC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36844F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33D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22 - Pakiet 22 -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B49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Sanofi Sp. z o.o.</w:t>
            </w:r>
          </w:p>
          <w:p w14:paraId="0452FDDF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Kasprzaka 6</w:t>
            </w:r>
          </w:p>
          <w:p w14:paraId="7EE1FA2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66F1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167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FF82102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9F71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22 - Pakiet 22 -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2A6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7EB7F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1564215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2A0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- 313.00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081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313,00</w:t>
            </w:r>
          </w:p>
        </w:tc>
      </w:tr>
      <w:tr w:rsidR="00313274" w:rsidRPr="00896EEA" w14:paraId="14286B61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54F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23 - Pakiet 23 -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8E4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FB8DC7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01EF5EB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218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988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69B8BF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372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23 - Pakiet 23 -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1DD3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BA0CE8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1320686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03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- 448.35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015A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448,35</w:t>
            </w:r>
          </w:p>
        </w:tc>
      </w:tr>
      <w:tr w:rsidR="00313274" w:rsidRPr="00896EEA" w14:paraId="2648873F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A4B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24 - Pakiet 24 - Leki 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D422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4005A38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1C91CDB8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DC83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8F11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0225C3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505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25 - Pakiet 25 - Leki wziewne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B9B8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C5B65C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95CA9A1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8EF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190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39C9B8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42F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26 - Pakiet 26 - Leki narkotyczne i psychotropowe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AB70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7DD45D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ECD13F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898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CCB1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42B8E0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ACB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26 - Pakiet 26 - Leki narkotyczne i psychotropowe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A91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D57E132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6F6703D8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B56A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- 481.95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0EC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481,95</w:t>
            </w:r>
          </w:p>
        </w:tc>
      </w:tr>
      <w:tr w:rsidR="00313274" w:rsidRPr="00896EEA" w14:paraId="5B266FD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9DE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27 - Pakiet 27 - Gemcitabine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799A1" w14:textId="1E051CFF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Tramco Sp</w:t>
            </w:r>
            <w:r w:rsidR="00896EEA">
              <w:rPr>
                <w:b/>
                <w:bCs/>
                <w:sz w:val="20"/>
                <w:szCs w:val="20"/>
              </w:rPr>
              <w:t>.</w:t>
            </w:r>
            <w:r w:rsidRPr="00896EEA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08DB93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Wolskie, ul. Wolska 14</w:t>
            </w:r>
          </w:p>
          <w:p w14:paraId="0807330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128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7D3D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10C3CA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6D6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28 - Pakiet 28 - Pegfilgrastim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3AF8" w14:textId="46E1495F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Tramco Sp</w:t>
            </w:r>
            <w:r w:rsidR="00896EEA">
              <w:rPr>
                <w:b/>
                <w:bCs/>
                <w:sz w:val="20"/>
                <w:szCs w:val="20"/>
              </w:rPr>
              <w:t>.</w:t>
            </w:r>
            <w:r w:rsidRPr="00896EEA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0892369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Wolskie, ul. Wolska 14</w:t>
            </w:r>
          </w:p>
          <w:p w14:paraId="6C458B2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70B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63B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7C63F5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65C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28 - Pakiet 28 - Pegfilgrastim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42FB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CC6802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062F6AC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265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- 419.55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D391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419,55</w:t>
            </w:r>
          </w:p>
        </w:tc>
      </w:tr>
      <w:tr w:rsidR="00313274" w:rsidRPr="00896EEA" w14:paraId="63B31E2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A20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28 - Pakiet 28 - Pegfilgrastim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CD3F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Asclepios S.A.</w:t>
            </w:r>
          </w:p>
          <w:p w14:paraId="218B7F8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Hubska 44</w:t>
            </w:r>
          </w:p>
          <w:p w14:paraId="7FA7E94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526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- 407.70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601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407,70</w:t>
            </w:r>
          </w:p>
        </w:tc>
      </w:tr>
      <w:tr w:rsidR="00313274" w:rsidRPr="00896EEA" w14:paraId="18D2EAE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C40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29 - Pakiet 29 - Paclitaxelum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D094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FAB92A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14262F8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B7C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- 453.95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9C3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453,95</w:t>
            </w:r>
          </w:p>
        </w:tc>
      </w:tr>
      <w:tr w:rsidR="00313274" w:rsidRPr="00896EEA" w14:paraId="5755EE2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E3A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29 - Pakiet 29 - Paclitaxelum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03C3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41DD4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52D2861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15D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F83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C81565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4E5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31 - Pakiet 31 - Trastuzumabum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AA6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Bialmed Sp. z o.o.</w:t>
            </w:r>
          </w:p>
          <w:p w14:paraId="477232F8" w14:textId="6F88277C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Kazimierzowska 46</w:t>
            </w:r>
            <w:r w:rsidR="00896EEA">
              <w:rPr>
                <w:sz w:val="20"/>
                <w:szCs w:val="20"/>
              </w:rPr>
              <w:t>/48/35</w:t>
            </w:r>
          </w:p>
          <w:p w14:paraId="031A302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379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793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1C78C9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AAD4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31 - Pakiet 31 - Trastuzumabum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B2C4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F17D15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2FC78D31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515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- 488.35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52F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488,35</w:t>
            </w:r>
          </w:p>
        </w:tc>
      </w:tr>
      <w:tr w:rsidR="00313274" w:rsidRPr="00896EEA" w14:paraId="24108E3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8C5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31 - Pakiet 31 - Trastuzumabum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9DFB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Asclepios S.A.</w:t>
            </w:r>
          </w:p>
          <w:p w14:paraId="0A49325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Hubska 44</w:t>
            </w:r>
          </w:p>
          <w:p w14:paraId="351D4E4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0103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- 479.15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B10C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479,15</w:t>
            </w:r>
          </w:p>
        </w:tc>
      </w:tr>
      <w:tr w:rsidR="00313274" w:rsidRPr="00896EEA" w14:paraId="2780C2E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DCF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31 - Pakiet 31 - Trastuzumabum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319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ED3DF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476FC03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E03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- 210.40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7C9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210,40</w:t>
            </w:r>
          </w:p>
        </w:tc>
      </w:tr>
      <w:tr w:rsidR="00313274" w:rsidRPr="00896EEA" w14:paraId="20ADF3B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1E4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32 - Pakiet 32 -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E454" w14:textId="5E16B7E4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7FB74B3F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35CE9CD5" w14:textId="2899835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  <w:r w:rsidR="00896EEA">
              <w:rPr>
                <w:sz w:val="20"/>
                <w:szCs w:val="20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756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3BC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0B6297A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BD0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32 - Pakiet 32 -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6214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2CFF889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62289F5D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92B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- 494.70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67D5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494,70</w:t>
            </w:r>
          </w:p>
        </w:tc>
      </w:tr>
      <w:tr w:rsidR="00313274" w:rsidRPr="00896EEA" w14:paraId="69380182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5B2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32 - Pakiet 32 -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A23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7CD08D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5D59907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AD2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549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485,45</w:t>
            </w:r>
          </w:p>
        </w:tc>
      </w:tr>
      <w:tr w:rsidR="00313274" w:rsidRPr="00896EEA" w14:paraId="309ADD0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D95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32 - Pakiet 32 -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4414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7B4A7E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589B2841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3AC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- 445.50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A79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445,50</w:t>
            </w:r>
          </w:p>
        </w:tc>
      </w:tr>
      <w:tr w:rsidR="00313274" w:rsidRPr="00896EEA" w14:paraId="415F29C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D2E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33 - Pakiet 33 -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BA1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6CBA83F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6E02530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7FAB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7AA1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DD3CAC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DFC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33 - Pakiet 33 -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DAB3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B32B80D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63CBBF4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2BD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BCE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489,40</w:t>
            </w:r>
          </w:p>
        </w:tc>
      </w:tr>
      <w:tr w:rsidR="00313274" w:rsidRPr="00896EEA" w14:paraId="6879991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EEF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34 - Pakiet 34 -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5BEB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32B117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664942C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338D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754B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92249A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2F26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34 - Pakiet 34 -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2F1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95A69F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0CA0C03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C56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- 479.35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44C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479,35</w:t>
            </w:r>
          </w:p>
        </w:tc>
      </w:tr>
      <w:tr w:rsidR="00313274" w:rsidRPr="00896EEA" w14:paraId="5054532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70D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50A5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Asclepios S.A.</w:t>
            </w:r>
          </w:p>
          <w:p w14:paraId="758BAF6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Hubska 44</w:t>
            </w:r>
          </w:p>
          <w:p w14:paraId="0AD615C3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84A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BD1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1A7D67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EEB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18DE4" w14:textId="3CAA4DC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Tramco Sp</w:t>
            </w:r>
            <w:r w:rsidR="00896EEA">
              <w:rPr>
                <w:b/>
                <w:bCs/>
                <w:sz w:val="20"/>
                <w:szCs w:val="20"/>
              </w:rPr>
              <w:t>.</w:t>
            </w:r>
            <w:r w:rsidRPr="00896EEA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05AD5DB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Wolskie, ul. Wolska 14</w:t>
            </w:r>
          </w:p>
          <w:p w14:paraId="66F1E38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203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- 488.70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889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488,70</w:t>
            </w:r>
          </w:p>
        </w:tc>
      </w:tr>
      <w:tr w:rsidR="00313274" w:rsidRPr="00896EEA" w14:paraId="45C60ADD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53A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82F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78F7DCA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57D9B35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BA7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- 408.70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821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408,70</w:t>
            </w:r>
          </w:p>
        </w:tc>
      </w:tr>
      <w:tr w:rsidR="00313274" w:rsidRPr="00896EEA" w14:paraId="52D8C61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92B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FC1A" w14:textId="073EF438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OPTIFARMA </w:t>
            </w:r>
            <w:r w:rsidR="00896EEA">
              <w:rPr>
                <w:b/>
                <w:bCs/>
                <w:sz w:val="20"/>
                <w:szCs w:val="20"/>
              </w:rPr>
              <w:t>Sp. z o.o. Sp.k.</w:t>
            </w:r>
          </w:p>
          <w:p w14:paraId="0A6F3CD4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Sokołowska 14</w:t>
            </w:r>
          </w:p>
          <w:p w14:paraId="687D3A2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B94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- 398.80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44E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398,80</w:t>
            </w:r>
          </w:p>
        </w:tc>
      </w:tr>
      <w:tr w:rsidR="00313274" w:rsidRPr="00896EEA" w14:paraId="315381F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D2C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A944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8885705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117F16C3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F64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- 342.30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E26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342,30</w:t>
            </w:r>
          </w:p>
        </w:tc>
      </w:tr>
      <w:tr w:rsidR="00313274" w:rsidRPr="00896EEA" w14:paraId="122479A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E379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35 - Pakiet 35 - Teriflunomide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CCD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F82F1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4933B2BD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E2A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- 332.30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693A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332,30</w:t>
            </w:r>
          </w:p>
        </w:tc>
      </w:tr>
      <w:tr w:rsidR="00313274" w:rsidRPr="00896EEA" w14:paraId="14ACE01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2CF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36 - Pakiet 36 - Płyny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36FA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Bialmed Sp. z o.o.</w:t>
            </w:r>
          </w:p>
          <w:p w14:paraId="6F8AE058" w14:textId="4B0A6E14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Kazimierzowska 46</w:t>
            </w:r>
            <w:r w:rsidR="00896EEA">
              <w:rPr>
                <w:sz w:val="20"/>
                <w:szCs w:val="20"/>
              </w:rPr>
              <w:t>/48/35</w:t>
            </w:r>
          </w:p>
          <w:p w14:paraId="3DCD93C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B38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F60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169ADA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688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37 - Pakiet 37 - Irinotecani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209E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D3026D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0B4FC17B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E535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- 433.20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16C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433,20</w:t>
            </w:r>
          </w:p>
        </w:tc>
      </w:tr>
      <w:tr w:rsidR="00313274" w:rsidRPr="00896EEA" w14:paraId="3DFC5F9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C5F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37 - Pakiet 37 - Irinotecani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AC6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730D7C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67D36CC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B71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8CD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FC5F65D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A44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38 - Pakiet 38 -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21A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215B01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C439B66" w14:textId="77777777" w:rsidR="00313274" w:rsidRDefault="00313274" w:rsidP="00AD640F">
            <w:pPr>
              <w:spacing w:after="40"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  <w:p w14:paraId="35107E2D" w14:textId="77777777" w:rsidR="00896EEA" w:rsidRPr="00896EEA" w:rsidRDefault="00896EEA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63C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BF6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3DEB9E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11C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38 - Pakiet 38 -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9C9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D5016D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0DA4868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609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- 499.80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D372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499,80</w:t>
            </w:r>
          </w:p>
        </w:tc>
      </w:tr>
      <w:tr w:rsidR="00313274" w:rsidRPr="00896EEA" w14:paraId="114AD74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4FC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38 - Pakiet 38 -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546B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62A77D4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4E7DE49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0A0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- 491.30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5110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491,30</w:t>
            </w:r>
          </w:p>
        </w:tc>
      </w:tr>
      <w:tr w:rsidR="00313274" w:rsidRPr="00896EEA" w14:paraId="329BFD5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0FF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39 - Pakiet 39 - Ondansetron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C628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07BE9F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7CCBB9A3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ADA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E13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285E00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67F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40 - Pakiet 40 - Antybiotyki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769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4AD7F16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5954AEC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97C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8451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A4B97A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06D1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41 - Pakiet 41 - Antybiotyki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0C6A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BC4034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09BF2459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2247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E345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926F0C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66AD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41 - Pakiet 41 - Antybiotyki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D8D4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4A61A819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Orzechowa 5</w:t>
            </w:r>
          </w:p>
          <w:p w14:paraId="1F7A9B3B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80-175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1D93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- 497.70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B27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497,70</w:t>
            </w:r>
          </w:p>
        </w:tc>
      </w:tr>
      <w:tr w:rsidR="00313274" w:rsidRPr="00896EEA" w14:paraId="15699E8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B35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41 - Pakiet 41 - Antybiotyki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62A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0202536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2E474880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306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- 460.65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422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460,65</w:t>
            </w:r>
          </w:p>
        </w:tc>
      </w:tr>
      <w:tr w:rsidR="00313274" w:rsidRPr="00896EEA" w14:paraId="43AA516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331A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42 - Pakiet 42 - Esomeprazole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5A01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B9CC324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27F71BE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69FB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958A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45591EA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0E1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42 - Pakiet 42 - Esomeprazole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BC1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5628B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6E64484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8FE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- 454.90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6F1A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454,90</w:t>
            </w:r>
          </w:p>
        </w:tc>
      </w:tr>
      <w:tr w:rsidR="00313274" w:rsidRPr="00896EEA" w14:paraId="3D7DA8B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96D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43 - Pakiet 43 -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0D2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8E507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1FB26B2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69E2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FAD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1525E5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F8F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43 - Pakiet 43 -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64C3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F773C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3821FC40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045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- 437.10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007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437,10</w:t>
            </w:r>
          </w:p>
        </w:tc>
      </w:tr>
      <w:tr w:rsidR="00313274" w:rsidRPr="00896EEA" w14:paraId="65DB0DD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88D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44 - Pakiet 44 - Żywienie dojelitowe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8A0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2F5527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62E29E9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118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503D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661637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27E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45 - Pakiet 45 - Ofatumumabum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B718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79CBE131" w14:textId="4F1CFE8E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1D8B0DF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654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C5C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6D3E82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170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46 - Pakiet 46 - Darbepoetin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6918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Amgen Sp. z o.o.</w:t>
            </w:r>
          </w:p>
          <w:p w14:paraId="5BC599B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Puławska 145</w:t>
            </w:r>
          </w:p>
          <w:p w14:paraId="46A7825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02-715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FEA3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488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208103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942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47 - Pakiet 47 - Czynnik krzepnięcia krwi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C66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Bialmed Sp. z o.o.</w:t>
            </w:r>
          </w:p>
          <w:p w14:paraId="19982B8A" w14:textId="31F65FBD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Kazimierzowska 46</w:t>
            </w:r>
            <w:r w:rsidR="00896EEA">
              <w:rPr>
                <w:sz w:val="20"/>
                <w:szCs w:val="20"/>
              </w:rPr>
              <w:t>/48/35</w:t>
            </w:r>
          </w:p>
          <w:p w14:paraId="7DCB1EB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6BE5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7B6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0CC1E1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A44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48 - Pakiet 48 - Ibuprofen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8FB6" w14:textId="1AA5C8EA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Aesculap Chifa </w:t>
            </w:r>
            <w:r w:rsidR="00896EEA">
              <w:rPr>
                <w:b/>
                <w:bCs/>
                <w:sz w:val="20"/>
                <w:szCs w:val="20"/>
              </w:rPr>
              <w:t>Sp. z o.o.</w:t>
            </w:r>
          </w:p>
          <w:p w14:paraId="5012E5C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Tysiąclecia 14</w:t>
            </w:r>
          </w:p>
          <w:p w14:paraId="0005C0A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E42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181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83E1C3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9D5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49 - Pakiet 49 - Płyny infuzyjne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DACE" w14:textId="7BF1FD0D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Aesculap Chifa </w:t>
            </w:r>
            <w:r w:rsidR="00896EEA">
              <w:rPr>
                <w:b/>
                <w:bCs/>
                <w:sz w:val="20"/>
                <w:szCs w:val="20"/>
              </w:rPr>
              <w:t>Sp. z o.o.</w:t>
            </w:r>
          </w:p>
          <w:p w14:paraId="1A13FB6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Tysiąclecia 14</w:t>
            </w:r>
          </w:p>
          <w:p w14:paraId="0B9FC3A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2C55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D632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F675B1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8B4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50 - Pakiet 50 - Siponimodum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E59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11257274" w14:textId="67038F6C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64A4802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C12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4B2A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442918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F44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51 - Pakiet 51 - Toksyna Botulinowa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F6C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3A40DF80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65CAF59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D3FC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BAE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07DC2A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98B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52 - Pakiet 52 - Dupilumabum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8DA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Sanofi Sp. z o.o.</w:t>
            </w:r>
          </w:p>
          <w:p w14:paraId="608F26F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Kasprzaka 6</w:t>
            </w:r>
          </w:p>
          <w:p w14:paraId="6ED610E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3DCA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4E5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6F76EA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2891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53 - Pakiet 53 - Insuliny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34A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Sanofi Sp. z o.o.</w:t>
            </w:r>
          </w:p>
          <w:p w14:paraId="1AFED972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Kasprzaka 6</w:t>
            </w:r>
          </w:p>
          <w:p w14:paraId="3DE8A2E9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9CD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8F9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1D884A94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4F9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54 - Pakiet 54 - Płyny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13F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25BBBD9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Aleja Jana Pawła II 80/5</w:t>
            </w:r>
          </w:p>
          <w:p w14:paraId="2E6592BD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35A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FF9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A1BA86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DA0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55 - Pakiet 55 - Doxorubicinum liposomanum pegylatum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CBE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6DB5D51" w14:textId="7A72327D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 </w:t>
            </w:r>
            <w:r w:rsidRPr="00896EEA">
              <w:rPr>
                <w:sz w:val="20"/>
                <w:szCs w:val="20"/>
              </w:rPr>
              <w:t>Kruczkowskiego 8</w:t>
            </w:r>
          </w:p>
          <w:p w14:paraId="4897B97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667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B0F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DD046F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6BEE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56 - Pakiet 56 - Glicyna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749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31354C6" w14:textId="0A07E64A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Kruczkowskiego 8</w:t>
            </w:r>
          </w:p>
          <w:p w14:paraId="17A7EA14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BB2F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C8CD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6BC310E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AAE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57 - Pakiet 57 -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B4D49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620B14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4F3EB143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2C7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6B8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E499918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64B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57 - Pakiet 57 -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F714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2AAD5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1B4955E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2A3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- 494.95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CC7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494,95</w:t>
            </w:r>
          </w:p>
        </w:tc>
      </w:tr>
      <w:tr w:rsidR="00313274" w:rsidRPr="00896EEA" w14:paraId="14D0E3AD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2F97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57 - Pakiet 57 - Toksyna Botulinowa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962EF" w14:textId="73F640EF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54454BB5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0176334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DA1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D5F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0,00</w:t>
            </w:r>
          </w:p>
        </w:tc>
      </w:tr>
      <w:tr w:rsidR="00313274" w:rsidRPr="00896EEA" w14:paraId="104BC08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2BC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58 - Pakiet 58 - Mitomycinum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5985" w14:textId="23F945D9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Medyk-Lek Panek </w:t>
            </w:r>
            <w:r w:rsidR="00896EEA">
              <w:rPr>
                <w:b/>
                <w:bCs/>
                <w:sz w:val="20"/>
                <w:szCs w:val="20"/>
              </w:rPr>
              <w:t>Sp. z o.o. Sp. k.</w:t>
            </w:r>
          </w:p>
          <w:p w14:paraId="33F61032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Pawła Włodkowica 2 c</w:t>
            </w:r>
          </w:p>
          <w:p w14:paraId="01D80F9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A6A32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DA4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C45ADA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948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59 - Pakiet 59 - Imatinibum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82D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0C3C3D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3B6FD5D7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5F3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18199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F386402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24F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59 - Pakiet 59 - Imatinibum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4238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Asclepios S.A.</w:t>
            </w:r>
          </w:p>
          <w:p w14:paraId="36AC5AA7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Hubska 44</w:t>
            </w:r>
          </w:p>
          <w:p w14:paraId="0D1E795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825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- 451.85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93A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451,85</w:t>
            </w:r>
          </w:p>
        </w:tc>
      </w:tr>
      <w:tr w:rsidR="00313274" w:rsidRPr="00896EEA" w14:paraId="71B6A2E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8CD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60 - Pakiet 60 -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3ED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Bialmed Sp. z o.o.</w:t>
            </w:r>
          </w:p>
          <w:p w14:paraId="7529A2E9" w14:textId="0D62F670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Kazimierzowska 46</w:t>
            </w:r>
            <w:r w:rsidR="00896EEA">
              <w:rPr>
                <w:sz w:val="20"/>
                <w:szCs w:val="20"/>
              </w:rPr>
              <w:t>/48/35</w:t>
            </w:r>
          </w:p>
          <w:p w14:paraId="595BC3C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4C6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65A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56B177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DBE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60 - Pakiet 60 -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BCBA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C011E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6A7C695E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24C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- 470.80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844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470,80</w:t>
            </w:r>
          </w:p>
        </w:tc>
      </w:tr>
      <w:tr w:rsidR="00313274" w:rsidRPr="00896EEA" w14:paraId="363E5486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675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60 - Pakiet 60 -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BF1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NEUCA S.A.</w:t>
            </w:r>
          </w:p>
          <w:p w14:paraId="4D3F547C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Forteczna 35-37</w:t>
            </w:r>
          </w:p>
          <w:p w14:paraId="1199058C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67FE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- 470.55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6D6E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470,55</w:t>
            </w:r>
          </w:p>
        </w:tc>
      </w:tr>
      <w:tr w:rsidR="00313274" w:rsidRPr="00896EEA" w14:paraId="5ABAB5A0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69F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60 - Pakiet 60 - Bevacizumabum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78BC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27F80C3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507BA915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683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- 457.10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4DAC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457,10</w:t>
            </w:r>
          </w:p>
        </w:tc>
      </w:tr>
      <w:tr w:rsidR="00313274" w:rsidRPr="00896EEA" w14:paraId="6DDC52C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9C1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61 - Pakiet 61 - Darolutamid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AD1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CB4296D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76A5DFA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396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E15E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0A9346F5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9E2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lastRenderedPageBreak/>
              <w:t>62 - Pakiet 62 - Szczepionka BCG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C309" w14:textId="5AECA048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50A290E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11D5D06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FDB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B1E3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8F80D6D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D14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62 - Pakiet 62 - Szczepionka BCG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C4C6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Asclepios S.A.</w:t>
            </w:r>
          </w:p>
          <w:p w14:paraId="1F2B9EF2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Hubska 44</w:t>
            </w:r>
          </w:p>
          <w:p w14:paraId="677D7A89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2C4B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- 343.65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9BD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343,65</w:t>
            </w:r>
          </w:p>
        </w:tc>
      </w:tr>
      <w:tr w:rsidR="00313274" w:rsidRPr="00896EEA" w14:paraId="4F1AC43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0BE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63 - Pakiet 63 - Leki XI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853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E6E6318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4BDC75B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0FA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0370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5CCD26C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4F5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64 - Pakiet 64 -  Leki XII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C8FA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516F404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4C9C051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E95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B25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32020567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1143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64 - Pakiet 64 -  Leki XII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172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42D90A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368D173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91B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- 476.40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3BC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476,40</w:t>
            </w:r>
          </w:p>
        </w:tc>
      </w:tr>
      <w:tr w:rsidR="00313274" w:rsidRPr="00896EEA" w14:paraId="15BA017F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61E8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65 - Pakiet 65 - Argipressinum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004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FD7877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0032A7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409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A1C7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7C8596B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8337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66 - Pakiet 66 - Niraparyb + Abirateron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A2268" w14:textId="6CA26B43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896EEA">
              <w:rPr>
                <w:b/>
                <w:bCs/>
                <w:sz w:val="20"/>
                <w:szCs w:val="20"/>
              </w:rPr>
              <w:t>S</w:t>
            </w:r>
            <w:r w:rsidRPr="00896EEA">
              <w:rPr>
                <w:b/>
                <w:bCs/>
                <w:sz w:val="20"/>
                <w:szCs w:val="20"/>
              </w:rPr>
              <w:t>p. z o.o.</w:t>
            </w:r>
          </w:p>
          <w:p w14:paraId="6146DE00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u. Iłżecka 24</w:t>
            </w:r>
          </w:p>
          <w:p w14:paraId="76BF8741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BFF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9AEF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006703BE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1A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67 - Pakiet 67 - Teicoplanin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630F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Sanofi Sp. z o.o.</w:t>
            </w:r>
          </w:p>
          <w:p w14:paraId="3AC23AC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Kasprzaka 6</w:t>
            </w:r>
          </w:p>
          <w:p w14:paraId="48558F60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01-211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40BA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D3C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FA9C3D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403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67 - Pakiet 67 - Teicoplanin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DCDD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Bialmed Sp. z o.o.</w:t>
            </w:r>
          </w:p>
          <w:p w14:paraId="43C3E790" w14:textId="53B85288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</w:t>
            </w:r>
            <w:r w:rsidR="00896EEA">
              <w:rPr>
                <w:sz w:val="20"/>
                <w:szCs w:val="20"/>
              </w:rPr>
              <w:t xml:space="preserve"> </w:t>
            </w:r>
            <w:r w:rsidRPr="00896EEA">
              <w:rPr>
                <w:sz w:val="20"/>
                <w:szCs w:val="20"/>
              </w:rPr>
              <w:t>Kazimierzowska 46</w:t>
            </w:r>
            <w:r w:rsidR="00896EEA">
              <w:rPr>
                <w:sz w:val="20"/>
                <w:szCs w:val="20"/>
              </w:rPr>
              <w:t>/48/35</w:t>
            </w:r>
          </w:p>
          <w:p w14:paraId="4D974F5F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DFC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- 346.10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0CCB4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346,10</w:t>
            </w:r>
          </w:p>
        </w:tc>
      </w:tr>
      <w:tr w:rsidR="00313274" w:rsidRPr="00896EEA" w14:paraId="030C37FA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26FD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67 - Pakiet 67 - Teicoplanin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7280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6C9A5B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786A404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4FA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- 323.15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2578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323,15</w:t>
            </w:r>
          </w:p>
        </w:tc>
      </w:tr>
      <w:tr w:rsidR="00313274" w:rsidRPr="00896EEA" w14:paraId="6C2E64A2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1AF6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67 - Pakiet 67 - Teicoplanin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F821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165F3A1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7F40366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5811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- 320.05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77CB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320,05</w:t>
            </w:r>
          </w:p>
        </w:tc>
      </w:tr>
      <w:tr w:rsidR="00313274" w:rsidRPr="00896EEA" w14:paraId="3D44BC31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9C67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67 - Pakiet 67 - Teicoplanin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F781" w14:textId="15FD0023" w:rsidR="00313274" w:rsidRPr="00896EEA" w:rsidRDefault="00896EEA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313274" w:rsidRPr="00896EEA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313274" w:rsidRPr="00896EEA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7CFEF2C4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Jana Kazimierza 16</w:t>
            </w:r>
          </w:p>
          <w:p w14:paraId="5BB4406A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FC0C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- 317.30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348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317,30</w:t>
            </w:r>
          </w:p>
        </w:tc>
      </w:tr>
      <w:tr w:rsidR="00313274" w:rsidRPr="00896EEA" w14:paraId="4CCD323B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7088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68 - Pakiet 68 -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C4E3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C6E3C6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Pułaskiego 9</w:t>
            </w:r>
          </w:p>
          <w:p w14:paraId="2A1CFC52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8A404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F935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33CC079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E250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68 - Pakiet 68 - Tenecteplasum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11F2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1E4468F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ul. Szopienicka 77</w:t>
            </w:r>
          </w:p>
          <w:p w14:paraId="6D73A706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9189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- 499.10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EE16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499,10</w:t>
            </w:r>
          </w:p>
        </w:tc>
      </w:tr>
      <w:tr w:rsidR="00313274" w:rsidRPr="00896EEA" w14:paraId="67B2AF03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ACCF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74 - Pakiet 74 - Indygotyna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6CA5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196EE211" w14:textId="77777777" w:rsidR="00313274" w:rsidRPr="00896EEA" w:rsidRDefault="00313274" w:rsidP="00AD640F">
            <w:pPr>
              <w:spacing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Plac Farmacji 1</w:t>
            </w:r>
          </w:p>
          <w:p w14:paraId="4DE35DC6" w14:textId="44DE2DE8" w:rsidR="00896EEA" w:rsidRPr="00896EEA" w:rsidRDefault="00313274" w:rsidP="00AD640F">
            <w:pPr>
              <w:spacing w:after="40" w:line="276" w:lineRule="auto"/>
              <w:rPr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463B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FBFC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500,00</w:t>
            </w:r>
          </w:p>
        </w:tc>
      </w:tr>
      <w:tr w:rsidR="00313274" w:rsidRPr="00896EEA" w14:paraId="252CB4AC" w14:textId="77777777" w:rsidTr="00896E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F65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74 - Pakiet 74 - Indygotyna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F877" w14:textId="77777777" w:rsidR="00313274" w:rsidRPr="00896EEA" w:rsidRDefault="00313274" w:rsidP="00AD640F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896EEA">
              <w:rPr>
                <w:b/>
                <w:bCs/>
                <w:sz w:val="20"/>
                <w:szCs w:val="20"/>
              </w:rPr>
              <w:t>Urtica Sp. z o.o.</w:t>
            </w:r>
          </w:p>
          <w:p w14:paraId="1916C20D" w14:textId="2F65541C" w:rsidR="00313274" w:rsidRPr="00896EEA" w:rsidRDefault="00896EEA" w:rsidP="00AD640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13274" w:rsidRPr="00896EEA">
              <w:rPr>
                <w:sz w:val="20"/>
                <w:szCs w:val="20"/>
              </w:rPr>
              <w:t>Krzemieniecka 120</w:t>
            </w:r>
          </w:p>
          <w:p w14:paraId="191F37E1" w14:textId="77777777" w:rsidR="00313274" w:rsidRPr="00896EEA" w:rsidRDefault="00313274" w:rsidP="00AD640F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6D55" w14:textId="77777777" w:rsidR="00313274" w:rsidRPr="00896EEA" w:rsidRDefault="00313274" w:rsidP="00AD64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>1 - Cena - 321.50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315E" w14:textId="77777777" w:rsidR="00313274" w:rsidRPr="00896EEA" w:rsidRDefault="00313274" w:rsidP="00AD640F">
            <w:pPr>
              <w:jc w:val="center"/>
              <w:rPr>
                <w:color w:val="000000"/>
                <w:sz w:val="20"/>
                <w:szCs w:val="20"/>
              </w:rPr>
            </w:pPr>
            <w:r w:rsidRPr="00896EEA">
              <w:rPr>
                <w:sz w:val="20"/>
                <w:szCs w:val="20"/>
              </w:rPr>
              <w:t xml:space="preserve">  321,50</w:t>
            </w:r>
          </w:p>
        </w:tc>
      </w:tr>
      <w:bookmarkEnd w:id="0"/>
    </w:tbl>
    <w:p w14:paraId="2EB6CEA8" w14:textId="4F15A2EE" w:rsidR="008642B3" w:rsidRPr="00494C4E" w:rsidRDefault="008642B3" w:rsidP="00B36EDA">
      <w:pPr>
        <w:ind w:right="-425"/>
        <w:jc w:val="right"/>
        <w:rPr>
          <w:vertAlign w:val="superscript"/>
        </w:rPr>
      </w:pPr>
    </w:p>
    <w:sectPr w:rsidR="008642B3" w:rsidRPr="00494C4E" w:rsidSect="00896E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2A488" w14:textId="77777777" w:rsidR="000A14C1" w:rsidRDefault="000A14C1">
      <w:r>
        <w:separator/>
      </w:r>
    </w:p>
  </w:endnote>
  <w:endnote w:type="continuationSeparator" w:id="0">
    <w:p w14:paraId="19AC6E43" w14:textId="77777777" w:rsidR="000A14C1" w:rsidRDefault="000A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199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C9E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66B3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FEA9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713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8D7E2" w14:textId="77777777" w:rsidR="000A14C1" w:rsidRDefault="000A14C1">
      <w:r>
        <w:separator/>
      </w:r>
    </w:p>
  </w:footnote>
  <w:footnote w:type="continuationSeparator" w:id="0">
    <w:p w14:paraId="386829C7" w14:textId="77777777" w:rsidR="000A14C1" w:rsidRDefault="000A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A840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E92A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FCE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4C1"/>
    <w:rsid w:val="00022322"/>
    <w:rsid w:val="00042497"/>
    <w:rsid w:val="000A14C1"/>
    <w:rsid w:val="000C1E6F"/>
    <w:rsid w:val="000E4E56"/>
    <w:rsid w:val="001A1468"/>
    <w:rsid w:val="001B7815"/>
    <w:rsid w:val="00211A34"/>
    <w:rsid w:val="002B1E4F"/>
    <w:rsid w:val="002B6761"/>
    <w:rsid w:val="00313274"/>
    <w:rsid w:val="003445A0"/>
    <w:rsid w:val="003A0AFC"/>
    <w:rsid w:val="003D611C"/>
    <w:rsid w:val="00431C0B"/>
    <w:rsid w:val="00437CAD"/>
    <w:rsid w:val="004657DA"/>
    <w:rsid w:val="00494C4E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516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6EEA"/>
    <w:rsid w:val="008A6C10"/>
    <w:rsid w:val="008E5102"/>
    <w:rsid w:val="00915B9E"/>
    <w:rsid w:val="00952256"/>
    <w:rsid w:val="00967BF4"/>
    <w:rsid w:val="0097748A"/>
    <w:rsid w:val="009F0E5C"/>
    <w:rsid w:val="00A029B8"/>
    <w:rsid w:val="00A309E2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6572B"/>
  <w15:chartTrackingRefBased/>
  <w15:docId w15:val="{0489A288-BBE1-4D5F-9566-DF2D9975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17</Pages>
  <Words>4184</Words>
  <Characters>22034</Characters>
  <Application>Microsoft Office Word</Application>
  <DocSecurity>0</DocSecurity>
  <Lines>183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2026-05-26T12:03:00Z</dcterms:created>
  <dcterms:modified xsi:type="dcterms:W3CDTF">2026-06-01T10:29:00Z</dcterms:modified>
</cp:coreProperties>
</file>