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C33A" w14:textId="0CF6B482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C4F7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ED1F39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E528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1F1B3D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08CA63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77A864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8719170" w14:textId="77777777" w:rsidTr="004F10A0">
        <w:tc>
          <w:tcPr>
            <w:tcW w:w="2269" w:type="dxa"/>
          </w:tcPr>
          <w:p w14:paraId="427E2D65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A04485" w14:textId="77777777" w:rsidR="00A137C9" w:rsidRPr="00A2540E" w:rsidRDefault="00A75FA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5F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dezynfekujących, myjących oraz higieniczno-pielęgnacyjnych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5FA3" w:rsidRPr="00A2540E" w14:paraId="754B4BDB" w14:textId="77777777" w:rsidTr="009A4963">
        <w:tc>
          <w:tcPr>
            <w:tcW w:w="2269" w:type="dxa"/>
          </w:tcPr>
          <w:p w14:paraId="07E5378E" w14:textId="77777777" w:rsidR="00A75FA3" w:rsidRPr="00A2540E" w:rsidRDefault="00A75FA3" w:rsidP="009A49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90E918" w14:textId="77777777" w:rsidR="00A75FA3" w:rsidRPr="00A2540E" w:rsidRDefault="00A75FA3" w:rsidP="009A49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5F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DZP-271-22/26</w:t>
            </w:r>
          </w:p>
        </w:tc>
      </w:tr>
    </w:tbl>
    <w:p w14:paraId="64AA006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8DF36C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5FA3" w:rsidRPr="00A75FA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64560AF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016BC86" w14:textId="77777777" w:rsidTr="00A137C9">
        <w:tc>
          <w:tcPr>
            <w:tcW w:w="617" w:type="dxa"/>
            <w:vAlign w:val="center"/>
          </w:tcPr>
          <w:p w14:paraId="3E9B051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C1F5CA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A328B4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F3744F4" w14:textId="77777777" w:rsidTr="00A137C9">
        <w:tc>
          <w:tcPr>
            <w:tcW w:w="617" w:type="dxa"/>
            <w:vAlign w:val="center"/>
          </w:tcPr>
          <w:p w14:paraId="434B395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7E2D40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3EE120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4B5F65C" w14:textId="77777777" w:rsidTr="00A137C9">
        <w:tc>
          <w:tcPr>
            <w:tcW w:w="617" w:type="dxa"/>
            <w:vAlign w:val="center"/>
          </w:tcPr>
          <w:p w14:paraId="765D22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6DFC9FA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0F84CCE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3B920F6" w14:textId="4BB3E2F4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75FA3" w:rsidRPr="00A75FA3">
        <w:rPr>
          <w:rFonts w:ascii="Arial" w:hAnsi="Arial" w:cs="Arial"/>
          <w:sz w:val="24"/>
          <w:szCs w:val="24"/>
        </w:rPr>
        <w:t>(</w:t>
      </w:r>
      <w:proofErr w:type="spellStart"/>
      <w:r w:rsidR="00A75FA3" w:rsidRPr="00A75FA3">
        <w:rPr>
          <w:rFonts w:ascii="Arial" w:hAnsi="Arial" w:cs="Arial"/>
          <w:sz w:val="24"/>
          <w:szCs w:val="24"/>
        </w:rPr>
        <w:t>t.j</w:t>
      </w:r>
      <w:proofErr w:type="spellEnd"/>
      <w:r w:rsidR="00A75FA3" w:rsidRPr="00A75FA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83149">
        <w:rPr>
          <w:rFonts w:ascii="Arial" w:hAnsi="Arial" w:cs="Arial"/>
          <w:sz w:val="24"/>
          <w:szCs w:val="24"/>
        </w:rPr>
        <w:t>późn</w:t>
      </w:r>
      <w:proofErr w:type="spellEnd"/>
      <w:r w:rsidR="00A75FA3" w:rsidRPr="00A75FA3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62288A2" w14:textId="77777777" w:rsidTr="00A137C9">
        <w:tc>
          <w:tcPr>
            <w:tcW w:w="617" w:type="dxa"/>
            <w:vAlign w:val="center"/>
          </w:tcPr>
          <w:p w14:paraId="7032227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E60B8F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FA4F39C" w14:textId="13E4CDB2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5AC44C1B" w14:textId="77777777" w:rsidTr="00A137C9">
        <w:tc>
          <w:tcPr>
            <w:tcW w:w="617" w:type="dxa"/>
            <w:vAlign w:val="center"/>
          </w:tcPr>
          <w:p w14:paraId="15E0642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5C6DFF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02DFB23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9995CE2" w14:textId="77777777" w:rsidTr="00A137C9">
        <w:tc>
          <w:tcPr>
            <w:tcW w:w="617" w:type="dxa"/>
            <w:vAlign w:val="center"/>
          </w:tcPr>
          <w:p w14:paraId="37A8922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58FB09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1A95E7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8D34A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329A96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456F8463" w14:textId="77777777" w:rsidTr="004F10A0">
        <w:tc>
          <w:tcPr>
            <w:tcW w:w="2660" w:type="dxa"/>
          </w:tcPr>
          <w:p w14:paraId="4053EFB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20148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CC038B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54D7F6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91D7CF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4FF4C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75FA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236A60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49FA6" w14:textId="77777777" w:rsidR="00F62FDF" w:rsidRDefault="00F62FDF" w:rsidP="00025386">
      <w:pPr>
        <w:spacing w:after="0" w:line="240" w:lineRule="auto"/>
      </w:pPr>
      <w:r>
        <w:separator/>
      </w:r>
    </w:p>
  </w:endnote>
  <w:endnote w:type="continuationSeparator" w:id="0">
    <w:p w14:paraId="1CAC85DB" w14:textId="77777777" w:rsidR="00F62FDF" w:rsidRDefault="00F62F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9364A" w14:textId="77777777" w:rsidR="00A75FA3" w:rsidRDefault="00A75F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117B3" w14:textId="77777777" w:rsidR="00025386" w:rsidRDefault="00DC4F74" w:rsidP="00025386">
    <w:pPr>
      <w:pStyle w:val="Stopka"/>
      <w:tabs>
        <w:tab w:val="clear" w:pos="4536"/>
      </w:tabs>
      <w:jc w:val="center"/>
    </w:pPr>
    <w:r>
      <w:rPr>
        <w:noProof/>
      </w:rPr>
      <w:pict w14:anchorId="3728880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66E85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EB77C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D3DEB" w14:textId="77777777" w:rsidR="00A75FA3" w:rsidRDefault="00A75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CA855" w14:textId="77777777" w:rsidR="00F62FDF" w:rsidRDefault="00F62FDF" w:rsidP="00025386">
      <w:pPr>
        <w:spacing w:after="0" w:line="240" w:lineRule="auto"/>
      </w:pPr>
      <w:r>
        <w:separator/>
      </w:r>
    </w:p>
  </w:footnote>
  <w:footnote w:type="continuationSeparator" w:id="0">
    <w:p w14:paraId="42712919" w14:textId="77777777" w:rsidR="00F62FDF" w:rsidRDefault="00F62F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D35BA" w14:textId="77777777" w:rsidR="00A75FA3" w:rsidRDefault="00A75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28213" w14:textId="77777777" w:rsidR="00A75FA3" w:rsidRDefault="00A75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FED93" w14:textId="77777777" w:rsidR="00A75FA3" w:rsidRDefault="00A75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17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FDF"/>
    <w:rsid w:val="00025386"/>
    <w:rsid w:val="000423B9"/>
    <w:rsid w:val="00053927"/>
    <w:rsid w:val="00084786"/>
    <w:rsid w:val="0016158F"/>
    <w:rsid w:val="00183149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181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75FA3"/>
    <w:rsid w:val="00A87380"/>
    <w:rsid w:val="00AF4E90"/>
    <w:rsid w:val="00AF7375"/>
    <w:rsid w:val="00B641BE"/>
    <w:rsid w:val="00B77707"/>
    <w:rsid w:val="00BE3BCE"/>
    <w:rsid w:val="00C97BDD"/>
    <w:rsid w:val="00CB29AC"/>
    <w:rsid w:val="00D03170"/>
    <w:rsid w:val="00D55FC4"/>
    <w:rsid w:val="00D9320D"/>
    <w:rsid w:val="00DC4842"/>
    <w:rsid w:val="00DC4F74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2FD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F968B"/>
  <w15:chartTrackingRefBased/>
  <w15:docId w15:val="{6D7A5E1D-B55F-4079-A635-99B4C406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2026-05-28T10:59:00Z</dcterms:created>
  <dcterms:modified xsi:type="dcterms:W3CDTF">2026-05-28T10:59:00Z</dcterms:modified>
</cp:coreProperties>
</file>