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4CB66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05EFB" w:rsidRPr="00A05EFB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63BC426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DE0B336" w14:textId="77777777" w:rsidR="00B95C96" w:rsidRPr="0012157F" w:rsidRDefault="00A05E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5EFB">
        <w:rPr>
          <w:rFonts w:ascii="Arial" w:hAnsi="Arial" w:cs="Arial"/>
        </w:rPr>
        <w:t>Szpital Specjalistyczny im. Stefana Żeromskiego SPZOZ w Krakowie</w:t>
      </w:r>
    </w:p>
    <w:p w14:paraId="0047C416" w14:textId="77777777" w:rsidR="00B95C96" w:rsidRPr="0012157F" w:rsidRDefault="00A05E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5EF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A05EF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5C3A2C93" w14:textId="77777777" w:rsidR="00B95C96" w:rsidRDefault="00A05EF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05EF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A05EFB">
        <w:rPr>
          <w:rFonts w:ascii="Arial" w:hAnsi="Arial" w:cs="Arial"/>
        </w:rPr>
        <w:t>Kraków</w:t>
      </w:r>
    </w:p>
    <w:p w14:paraId="3ECCE02A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4C08E89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A291175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8443B5B" w14:textId="77777777" w:rsidTr="006C3667">
        <w:tc>
          <w:tcPr>
            <w:tcW w:w="2800" w:type="dxa"/>
          </w:tcPr>
          <w:p w14:paraId="148FA0B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515D6B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DAE77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EEE14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FA9C6BD" w14:textId="77777777" w:rsidTr="006C3667">
        <w:tc>
          <w:tcPr>
            <w:tcW w:w="2800" w:type="dxa"/>
          </w:tcPr>
          <w:p w14:paraId="3CA5C323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E3BEE9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3C8DF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1E18C9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3A13D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5EFB" w:rsidRPr="0012157F" w14:paraId="0850D101" w14:textId="77777777" w:rsidTr="002C1D7B">
        <w:tc>
          <w:tcPr>
            <w:tcW w:w="9104" w:type="dxa"/>
            <w:shd w:val="clear" w:color="auto" w:fill="D9D9D9"/>
          </w:tcPr>
          <w:p w14:paraId="32179DAF" w14:textId="77777777" w:rsidR="00A05EFB" w:rsidRPr="0012157F" w:rsidRDefault="00A05EFB" w:rsidP="002C1D7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F090B1B" w14:textId="4F34B8F1" w:rsidR="00A05EFB" w:rsidRPr="00094F76" w:rsidRDefault="00A05EFB" w:rsidP="002C1D7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05EF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05EF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05EFB">
              <w:rPr>
                <w:rFonts w:ascii="Arial" w:hAnsi="Arial" w:cs="Arial"/>
                <w:sz w:val="24"/>
                <w:szCs w:val="24"/>
              </w:rPr>
              <w:t>. Dz. U. z 2024 r. poz. 1320 z p</w:t>
            </w:r>
            <w:r w:rsidR="001C22D7">
              <w:rPr>
                <w:rFonts w:ascii="Arial" w:hAnsi="Arial" w:cs="Arial"/>
                <w:sz w:val="24"/>
                <w:szCs w:val="24"/>
              </w:rPr>
              <w:t>óź</w:t>
            </w:r>
            <w:r w:rsidRPr="00A05EFB">
              <w:rPr>
                <w:rFonts w:ascii="Arial" w:hAnsi="Arial" w:cs="Arial"/>
                <w:sz w:val="24"/>
                <w:szCs w:val="24"/>
              </w:rPr>
              <w:t>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8FBDE0E" w14:textId="77777777" w:rsidR="00A05EFB" w:rsidRPr="0017574D" w:rsidRDefault="00A05EFB" w:rsidP="002C1D7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82915B" w14:textId="77777777" w:rsidR="00A05EFB" w:rsidRDefault="00A05EFB" w:rsidP="002C1D7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90F3AD4" w14:textId="77777777" w:rsidR="00A05EFB" w:rsidRPr="002C3302" w:rsidRDefault="00A05EFB" w:rsidP="002C1D7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F6EBBC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258AEA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752B827B" w14:textId="77777777" w:rsidTr="006C3667">
        <w:tc>
          <w:tcPr>
            <w:tcW w:w="2269" w:type="dxa"/>
          </w:tcPr>
          <w:p w14:paraId="194F2EDE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C5B7DE" w14:textId="77777777" w:rsidR="00B95C96" w:rsidRPr="00A2540E" w:rsidRDefault="00A05EF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05E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dezynfekujących, myjących oraz higieniczno-pielęgnacyjnych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5EFB" w:rsidRPr="00A2540E" w14:paraId="197694AA" w14:textId="77777777" w:rsidTr="002C1D7B">
        <w:tc>
          <w:tcPr>
            <w:tcW w:w="2269" w:type="dxa"/>
          </w:tcPr>
          <w:p w14:paraId="2139A9CA" w14:textId="77777777" w:rsidR="00A05EFB" w:rsidRPr="00A2540E" w:rsidRDefault="00A05EFB" w:rsidP="002C1D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C335CA9" w14:textId="77777777" w:rsidR="00A05EFB" w:rsidRPr="00A2540E" w:rsidRDefault="00A05EFB" w:rsidP="002C1D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05E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DZP-271-22/26</w:t>
            </w:r>
          </w:p>
        </w:tc>
      </w:tr>
    </w:tbl>
    <w:p w14:paraId="75320C5B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C10EDA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A05EFB" w:rsidRPr="00A05EF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079FD67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FB3B2C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442744D" w14:textId="690E09D7" w:rsidR="00A476DF" w:rsidRPr="00A476DF" w:rsidRDefault="00A476DF" w:rsidP="00A476DF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A476DF"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 w:rsidRPr="00A476DF">
        <w:rPr>
          <w:rFonts w:ascii="Arial" w:hAnsi="Arial" w:cs="Arial"/>
          <w:sz w:val="24"/>
          <w:szCs w:val="24"/>
        </w:rPr>
        <w:t>Pzp</w:t>
      </w:r>
      <w:proofErr w:type="spellEnd"/>
      <w:r w:rsidRPr="00A476DF"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1D22F5C3" w14:textId="54745EAD" w:rsidR="00697361" w:rsidRDefault="00A476DF" w:rsidP="00A476DF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A476DF"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 w:rsidRPr="00A476DF">
        <w:rPr>
          <w:rFonts w:ascii="Arial" w:hAnsi="Arial" w:cs="Arial"/>
          <w:sz w:val="24"/>
          <w:szCs w:val="24"/>
        </w:rPr>
        <w:t>Pzp</w:t>
      </w:r>
      <w:proofErr w:type="spellEnd"/>
      <w:r w:rsidRPr="00A476DF">
        <w:rPr>
          <w:rFonts w:ascii="Arial" w:hAnsi="Arial" w:cs="Arial"/>
          <w:sz w:val="24"/>
          <w:szCs w:val="24"/>
        </w:rPr>
        <w:t>, dotyczących zawarcia z innymi wykonawcami porozumienia mającego na celu zakłócenie konkurencji</w:t>
      </w:r>
      <w:r w:rsidR="001B16D9">
        <w:rPr>
          <w:rFonts w:ascii="Arial" w:hAnsi="Arial" w:cs="Arial"/>
          <w:sz w:val="24"/>
          <w:szCs w:val="24"/>
        </w:rPr>
        <w:t>,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</w:p>
    <w:p w14:paraId="613AEEE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CEB6B6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E835E2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0C0BA70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2CBD4F94" w14:textId="77777777" w:rsidR="00A05EFB" w:rsidRDefault="00C90B4D" w:rsidP="00A05EF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75A2A206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7B2EC86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CCAD39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23F5F0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A9EC6D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83FDB7C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C800306" w14:textId="77777777" w:rsidTr="006C3667">
        <w:tc>
          <w:tcPr>
            <w:tcW w:w="2660" w:type="dxa"/>
          </w:tcPr>
          <w:p w14:paraId="34D3FDA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B71F8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3413D6E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8DE986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8A63E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27EB70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05EF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600E722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4AC4C" w14:textId="77777777" w:rsidR="00B308BB" w:rsidRDefault="00B308BB" w:rsidP="0038231F">
      <w:pPr>
        <w:spacing w:after="0" w:line="240" w:lineRule="auto"/>
      </w:pPr>
      <w:r>
        <w:separator/>
      </w:r>
    </w:p>
  </w:endnote>
  <w:endnote w:type="continuationSeparator" w:id="0">
    <w:p w14:paraId="29FDC53E" w14:textId="77777777" w:rsidR="00B308BB" w:rsidRDefault="00B308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B6B1" w14:textId="77777777" w:rsidR="00A05EFB" w:rsidRDefault="00A05E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455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B1095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724E" w14:textId="77777777" w:rsidR="00A05EFB" w:rsidRDefault="00A05E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CDDBC" w14:textId="77777777" w:rsidR="00B308BB" w:rsidRDefault="00B308BB" w:rsidP="0038231F">
      <w:pPr>
        <w:spacing w:after="0" w:line="240" w:lineRule="auto"/>
      </w:pPr>
      <w:r>
        <w:separator/>
      </w:r>
    </w:p>
  </w:footnote>
  <w:footnote w:type="continuationSeparator" w:id="0">
    <w:p w14:paraId="7BE18F8A" w14:textId="77777777" w:rsidR="00B308BB" w:rsidRDefault="00B308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DA4A9" w14:textId="77777777" w:rsidR="00A05EFB" w:rsidRDefault="00A05E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B1AF8" w14:textId="77777777" w:rsidR="00A05EFB" w:rsidRDefault="00A05E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822E0" w14:textId="77777777" w:rsidR="00A05EFB" w:rsidRDefault="00A05E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434022">
    <w:abstractNumId w:val="12"/>
  </w:num>
  <w:num w:numId="2" w16cid:durableId="1528638104">
    <w:abstractNumId w:val="0"/>
  </w:num>
  <w:num w:numId="3" w16cid:durableId="1179075191">
    <w:abstractNumId w:val="11"/>
  </w:num>
  <w:num w:numId="4" w16cid:durableId="520360845">
    <w:abstractNumId w:val="16"/>
  </w:num>
  <w:num w:numId="5" w16cid:durableId="858351762">
    <w:abstractNumId w:val="13"/>
  </w:num>
  <w:num w:numId="6" w16cid:durableId="1931965403">
    <w:abstractNumId w:val="10"/>
  </w:num>
  <w:num w:numId="7" w16cid:durableId="1977878505">
    <w:abstractNumId w:val="1"/>
  </w:num>
  <w:num w:numId="8" w16cid:durableId="922837893">
    <w:abstractNumId w:val="6"/>
  </w:num>
  <w:num w:numId="9" w16cid:durableId="660887349">
    <w:abstractNumId w:val="4"/>
  </w:num>
  <w:num w:numId="10" w16cid:durableId="1130855668">
    <w:abstractNumId w:val="7"/>
  </w:num>
  <w:num w:numId="11" w16cid:durableId="2087457140">
    <w:abstractNumId w:val="5"/>
  </w:num>
  <w:num w:numId="12" w16cid:durableId="909583347">
    <w:abstractNumId w:val="9"/>
  </w:num>
  <w:num w:numId="13" w16cid:durableId="1802573091">
    <w:abstractNumId w:val="3"/>
  </w:num>
  <w:num w:numId="14" w16cid:durableId="170992682">
    <w:abstractNumId w:val="2"/>
  </w:num>
  <w:num w:numId="15" w16cid:durableId="205921257">
    <w:abstractNumId w:val="15"/>
  </w:num>
  <w:num w:numId="16" w16cid:durableId="1573076676">
    <w:abstractNumId w:val="8"/>
  </w:num>
  <w:num w:numId="17" w16cid:durableId="6823182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8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1234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22D7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05EFB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76DF"/>
    <w:rsid w:val="00A90D0E"/>
    <w:rsid w:val="00AC5247"/>
    <w:rsid w:val="00AE6FF2"/>
    <w:rsid w:val="00B0088C"/>
    <w:rsid w:val="00B15219"/>
    <w:rsid w:val="00B15FD3"/>
    <w:rsid w:val="00B308BB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9B86C"/>
  <w15:docId w15:val="{0A7181BB-F121-420D-875D-A88BB5DA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2026-06-01T07:29:00Z</dcterms:created>
  <dcterms:modified xsi:type="dcterms:W3CDTF">2026-06-01T07:29:00Z</dcterms:modified>
</cp:coreProperties>
</file>