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C8709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5C06B8" w:rsidRPr="005C06B8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314C8F6" w14:textId="77777777" w:rsidTr="00D62E6E">
        <w:tc>
          <w:tcPr>
            <w:tcW w:w="2800" w:type="dxa"/>
          </w:tcPr>
          <w:p w14:paraId="08D52AE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4DCAAF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9718D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A11E50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282D48E4" w14:textId="77777777" w:rsidTr="00D62E6E">
        <w:tc>
          <w:tcPr>
            <w:tcW w:w="2800" w:type="dxa"/>
          </w:tcPr>
          <w:p w14:paraId="7F6E86C4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E3501B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8FB4B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143475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522B3E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06B8" w:rsidRPr="00C14101" w14:paraId="692C3C4B" w14:textId="77777777" w:rsidTr="0047730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51D041" w14:textId="77777777" w:rsidR="005C06B8" w:rsidRPr="00C14101" w:rsidRDefault="005C06B8" w:rsidP="0047730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8AF024B" w14:textId="7B6610EE" w:rsidR="005C06B8" w:rsidRPr="00C14101" w:rsidRDefault="005C06B8" w:rsidP="0047730F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C06B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5C06B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5C06B8">
              <w:rPr>
                <w:rFonts w:ascii="Arial" w:eastAsia="Times New Roman" w:hAnsi="Arial" w:cs="Arial"/>
                <w:lang w:eastAsia="pl-PL"/>
              </w:rPr>
              <w:t>. Dz. U. z 2024 r. poz. 1320 z p</w:t>
            </w:r>
            <w:r w:rsidR="00E210BB">
              <w:rPr>
                <w:rFonts w:ascii="Arial" w:eastAsia="Times New Roman" w:hAnsi="Arial" w:cs="Arial"/>
                <w:lang w:eastAsia="pl-PL"/>
              </w:rPr>
              <w:t>oź</w:t>
            </w:r>
            <w:r w:rsidRPr="005C06B8">
              <w:rPr>
                <w:rFonts w:ascii="Arial" w:eastAsia="Times New Roman" w:hAnsi="Arial" w:cs="Arial"/>
                <w:lang w:eastAsia="pl-PL"/>
              </w:rPr>
              <w:t>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3CF79EF5" w14:textId="77777777" w:rsidR="005C06B8" w:rsidRPr="00C14101" w:rsidRDefault="005C06B8" w:rsidP="004773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29A0130" w14:textId="77777777" w:rsidR="005C06B8" w:rsidRPr="00C14101" w:rsidRDefault="005C06B8" w:rsidP="004773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111E961" w14:textId="77777777" w:rsidR="00BC121E" w:rsidRPr="00C14101" w:rsidRDefault="005C06B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B8D287F" w14:textId="77777777" w:rsidTr="00D62E6E">
        <w:tc>
          <w:tcPr>
            <w:tcW w:w="2269" w:type="dxa"/>
          </w:tcPr>
          <w:p w14:paraId="073320C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F7E4E42" w14:textId="77777777" w:rsidR="00D62E6E" w:rsidRPr="00D62E6E" w:rsidRDefault="005C06B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06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preparatów dezynfekujących, myjących oraz higieniczno-pielęgnacyjnych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C06B8" w:rsidRPr="00D62E6E" w14:paraId="66F35EA5" w14:textId="77777777" w:rsidTr="0047730F">
        <w:tc>
          <w:tcPr>
            <w:tcW w:w="2269" w:type="dxa"/>
          </w:tcPr>
          <w:p w14:paraId="315766E8" w14:textId="77777777" w:rsidR="005C06B8" w:rsidRPr="00D62E6E" w:rsidRDefault="005C06B8" w:rsidP="004773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11392CC" w14:textId="77777777" w:rsidR="005C06B8" w:rsidRPr="00D62E6E" w:rsidRDefault="005C06B8" w:rsidP="004773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06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DZP-271-22/26</w:t>
            </w:r>
          </w:p>
        </w:tc>
      </w:tr>
    </w:tbl>
    <w:p w14:paraId="2182C52C" w14:textId="77777777" w:rsidR="00BC121E" w:rsidRDefault="005C06B8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C06B8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0D2F723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85FBE80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66E1C0F0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C049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421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9446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D34639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3A6C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25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8A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44EF70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E5F4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91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DEE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468761B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687AF1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2E55EC6A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315B622B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19D1E64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8A3D83E" w14:textId="77777777" w:rsidTr="00620E37">
        <w:tc>
          <w:tcPr>
            <w:tcW w:w="2660" w:type="dxa"/>
          </w:tcPr>
          <w:p w14:paraId="247C501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1A6152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F145923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AAC5F1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C8EB3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3F49278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C06B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0AB8369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A53EF" w14:textId="77777777" w:rsidR="00744214" w:rsidRDefault="00744214">
      <w:r>
        <w:separator/>
      </w:r>
    </w:p>
  </w:endnote>
  <w:endnote w:type="continuationSeparator" w:id="0">
    <w:p w14:paraId="57925363" w14:textId="77777777" w:rsidR="00744214" w:rsidRDefault="00744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22E5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A9127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236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BBD424B" w14:textId="77777777" w:rsidR="009A4CD3" w:rsidRDefault="00E210B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040C9DE">
        <v:line id="_x0000_s1025" style="position:absolute;left:0;text-align:left;z-index:251657728" from="-3.85pt,8.7pt" to="455.15pt,8.7pt"/>
      </w:pict>
    </w:r>
  </w:p>
  <w:p w14:paraId="36A51FB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B289C" w14:textId="77777777" w:rsidR="005C06B8" w:rsidRDefault="005C06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E3D4D" w14:textId="77777777" w:rsidR="00744214" w:rsidRDefault="00744214">
      <w:r>
        <w:separator/>
      </w:r>
    </w:p>
  </w:footnote>
  <w:footnote w:type="continuationSeparator" w:id="0">
    <w:p w14:paraId="6B403BD2" w14:textId="77777777" w:rsidR="00744214" w:rsidRDefault="00744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65BD4" w14:textId="77777777" w:rsidR="005C06B8" w:rsidRDefault="005C06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118BC" w14:textId="77777777" w:rsidR="005C06B8" w:rsidRDefault="005C06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8DDD4" w14:textId="77777777" w:rsidR="005C06B8" w:rsidRDefault="005C06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2775873">
    <w:abstractNumId w:val="13"/>
  </w:num>
  <w:num w:numId="2" w16cid:durableId="2435120">
    <w:abstractNumId w:val="0"/>
  </w:num>
  <w:num w:numId="3" w16cid:durableId="26756127">
    <w:abstractNumId w:val="11"/>
  </w:num>
  <w:num w:numId="4" w16cid:durableId="532957837">
    <w:abstractNumId w:val="8"/>
  </w:num>
  <w:num w:numId="5" w16cid:durableId="885919789">
    <w:abstractNumId w:val="7"/>
  </w:num>
  <w:num w:numId="6" w16cid:durableId="974025276">
    <w:abstractNumId w:val="1"/>
  </w:num>
  <w:num w:numId="7" w16cid:durableId="922837751">
    <w:abstractNumId w:val="6"/>
  </w:num>
  <w:num w:numId="8" w16cid:durableId="1927224379">
    <w:abstractNumId w:val="3"/>
  </w:num>
  <w:num w:numId="9" w16cid:durableId="1138451537">
    <w:abstractNumId w:val="2"/>
  </w:num>
  <w:num w:numId="10" w16cid:durableId="820973566">
    <w:abstractNumId w:val="5"/>
  </w:num>
  <w:num w:numId="11" w16cid:durableId="948004804">
    <w:abstractNumId w:val="10"/>
  </w:num>
  <w:num w:numId="12" w16cid:durableId="393746067">
    <w:abstractNumId w:val="4"/>
  </w:num>
  <w:num w:numId="13" w16cid:durableId="1047411923">
    <w:abstractNumId w:val="9"/>
  </w:num>
  <w:num w:numId="14" w16cid:durableId="8315297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21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0F1234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6B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4214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210BB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497C11"/>
  <w15:chartTrackingRefBased/>
  <w15:docId w15:val="{421179EA-6F14-4BDF-B564-C9506FFFD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196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2010-01-07T09:39:00Z</cp:lastPrinted>
  <dcterms:created xsi:type="dcterms:W3CDTF">2026-06-01T07:29:00Z</dcterms:created>
  <dcterms:modified xsi:type="dcterms:W3CDTF">2026-06-01T07:29:00Z</dcterms:modified>
</cp:coreProperties>
</file>