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D1025" w14:textId="6DC97FE9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603D90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B61AFA7" w14:textId="77777777" w:rsidTr="00536BAA">
        <w:trPr>
          <w:trHeight w:val="795"/>
        </w:trPr>
        <w:tc>
          <w:tcPr>
            <w:tcW w:w="9104" w:type="dxa"/>
            <w:shd w:val="clear" w:color="auto" w:fill="F2F2F2"/>
          </w:tcPr>
          <w:p w14:paraId="649BE309" w14:textId="10154882" w:rsidR="008A3551" w:rsidRPr="00536BAA" w:rsidRDefault="00F31EAC" w:rsidP="00536BAA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7D9C7C45" w14:textId="77777777" w:rsidR="00140C27" w:rsidRPr="00140C27" w:rsidRDefault="00966E5A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966E5A">
        <w:rPr>
          <w:rFonts w:ascii="Arial" w:hAnsi="Arial" w:cs="Arial"/>
          <w:b/>
          <w:bCs/>
        </w:rPr>
        <w:t>Szpital Specjalistyczny im. Stefana Żeromskiego SP ZOZ w Krakowie</w:t>
      </w:r>
    </w:p>
    <w:p w14:paraId="775864C4" w14:textId="77777777" w:rsidR="00140C27" w:rsidRPr="00140C27" w:rsidRDefault="00966E5A" w:rsidP="00140C27">
      <w:pPr>
        <w:spacing w:line="360" w:lineRule="auto"/>
        <w:ind w:left="3969"/>
        <w:rPr>
          <w:rFonts w:ascii="Arial" w:hAnsi="Arial" w:cs="Arial"/>
        </w:rPr>
      </w:pPr>
      <w:r w:rsidRPr="00966E5A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966E5A">
        <w:rPr>
          <w:rFonts w:ascii="Arial" w:hAnsi="Arial" w:cs="Arial"/>
        </w:rPr>
        <w:t>66</w:t>
      </w:r>
    </w:p>
    <w:p w14:paraId="151E9D3B" w14:textId="77777777" w:rsidR="00140C27" w:rsidRPr="00140C27" w:rsidRDefault="00966E5A" w:rsidP="00140C27">
      <w:pPr>
        <w:ind w:left="3969"/>
        <w:rPr>
          <w:rFonts w:ascii="Arial" w:hAnsi="Arial" w:cs="Arial"/>
        </w:rPr>
      </w:pPr>
      <w:r w:rsidRPr="00966E5A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966E5A">
        <w:rPr>
          <w:rFonts w:ascii="Arial" w:hAnsi="Arial" w:cs="Arial"/>
        </w:rPr>
        <w:t>Kraków</w:t>
      </w:r>
    </w:p>
    <w:p w14:paraId="528294CF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693A1C3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8B1AA82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294D8C7B" w14:textId="77777777">
        <w:tc>
          <w:tcPr>
            <w:tcW w:w="2268" w:type="dxa"/>
          </w:tcPr>
          <w:p w14:paraId="72E6E9A8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F9EC739" w14:textId="77777777" w:rsidR="00140C27" w:rsidRPr="00140C27" w:rsidRDefault="00966E5A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66E5A">
              <w:rPr>
                <w:rFonts w:ascii="Arial" w:hAnsi="Arial" w:cs="Arial"/>
                <w:bCs/>
              </w:rPr>
              <w:t>Zakup i dostawa preparatów dezynfekujących, myjących oraz higieniczno-pielęgnacyjnych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966E5A" w:rsidRPr="00140C27" w14:paraId="0EB86A71" w14:textId="77777777" w:rsidTr="009F7543">
        <w:tc>
          <w:tcPr>
            <w:tcW w:w="2268" w:type="dxa"/>
          </w:tcPr>
          <w:p w14:paraId="1F131C0F" w14:textId="77777777" w:rsidR="00966E5A" w:rsidRPr="00140C27" w:rsidRDefault="00966E5A" w:rsidP="009F754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B2828F7" w14:textId="77777777" w:rsidR="00966E5A" w:rsidRPr="00140C27" w:rsidRDefault="00966E5A" w:rsidP="009F754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66E5A">
              <w:rPr>
                <w:rFonts w:ascii="Arial" w:hAnsi="Arial" w:cs="Arial"/>
                <w:bCs/>
              </w:rPr>
              <w:t>DZP-271-22/26</w:t>
            </w:r>
          </w:p>
        </w:tc>
      </w:tr>
    </w:tbl>
    <w:p w14:paraId="53D83B4E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2967F967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14D7A4A2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FD3A7E1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5DC3216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B7A5D8B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020B87DF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3063786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730E2E1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B66C136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F68233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291AFCF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8A3551" w:rsidRPr="007677F8" w14:paraId="422E63D6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000EDA4F" w14:textId="77777777" w:rsidR="008A3551" w:rsidRPr="00B42ED4" w:rsidRDefault="008A3551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Województwo</w:t>
            </w:r>
          </w:p>
        </w:tc>
        <w:tc>
          <w:tcPr>
            <w:tcW w:w="6520" w:type="dxa"/>
          </w:tcPr>
          <w:p w14:paraId="54D9CA30" w14:textId="77777777" w:rsidR="008A3551" w:rsidRPr="00B42ED4" w:rsidRDefault="008A3551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279A48B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08B8EC6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3951CED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98561B1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FAA1B1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1BDD72A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5665F2E4" w14:textId="77777777" w:rsidTr="00C0785C">
        <w:trPr>
          <w:trHeight w:val="1408"/>
        </w:trPr>
        <w:tc>
          <w:tcPr>
            <w:tcW w:w="2552" w:type="dxa"/>
            <w:vAlign w:val="center"/>
          </w:tcPr>
          <w:p w14:paraId="2D018D08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2F8C3B8E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before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Mikroprzedsiębiorstwo</w:t>
            </w:r>
          </w:p>
          <w:p w14:paraId="31D593A6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Małe przedsiębiorstwo</w:t>
            </w:r>
          </w:p>
          <w:p w14:paraId="698E11B5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Średnie przedsiębiorstwo</w:t>
            </w:r>
          </w:p>
          <w:p w14:paraId="0A4A34C2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Jednoosobowa działalność gospodarcza</w:t>
            </w:r>
          </w:p>
          <w:p w14:paraId="5BD6AE72" w14:textId="77777777" w:rsidR="00C0785C" w:rsidRPr="00C0785C" w:rsidRDefault="00C0785C" w:rsidP="00C0785C">
            <w:pPr>
              <w:pStyle w:val="Akapitzlist"/>
              <w:autoSpaceDE w:val="0"/>
              <w:autoSpaceDN w:val="0"/>
              <w:adjustRightInd w:val="0"/>
              <w:spacing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Osoba fizyczna nieprowadząca działalności gospodarczej</w:t>
            </w:r>
          </w:p>
          <w:p w14:paraId="55EF3F8D" w14:textId="77777777" w:rsidR="00497AEE" w:rsidRPr="00497AEE" w:rsidRDefault="00C0785C" w:rsidP="00C0785C">
            <w:pPr>
              <w:pStyle w:val="Akapitzlist"/>
              <w:autoSpaceDE w:val="0"/>
              <w:autoSpaceDN w:val="0"/>
              <w:adjustRightInd w:val="0"/>
              <w:spacing w:after="120" w:line="360" w:lineRule="auto"/>
              <w:ind w:left="4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785C">
              <w:rPr>
                <w:rFonts w:ascii="Arial" w:hAnsi="Arial" w:cs="Arial"/>
                <w:sz w:val="22"/>
                <w:szCs w:val="22"/>
              </w:rPr>
              <w:t>[   ] Inny rodzaj</w:t>
            </w:r>
          </w:p>
        </w:tc>
      </w:tr>
    </w:tbl>
    <w:p w14:paraId="2023F989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0E485CCB" w14:textId="77777777" w:rsidR="00603D90" w:rsidRDefault="004D5A42" w:rsidP="00603D90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</w:t>
      </w:r>
      <w:r w:rsidR="00536BAA">
        <w:rPr>
          <w:rFonts w:ascii="Arial" w:hAnsi="Arial" w:cs="Arial"/>
        </w:rPr>
        <w:t>ą</w:t>
      </w:r>
      <w:r w:rsidR="00A8509D">
        <w:rPr>
          <w:rFonts w:ascii="Arial" w:hAnsi="Arial" w:cs="Arial"/>
        </w:rPr>
        <w:t xml:space="preserve">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</w:t>
      </w:r>
      <w:r w:rsidR="00536BAA">
        <w:rPr>
          <w:rFonts w:ascii="Arial" w:hAnsi="Arial" w:cs="Arial"/>
        </w:rPr>
        <w:t xml:space="preserve"> oraz załączonym formularzem asortymentowo - cenowym</w:t>
      </w:r>
      <w:r w:rsidR="00A8509D">
        <w:rPr>
          <w:rFonts w:ascii="Arial" w:hAnsi="Arial" w:cs="Arial"/>
        </w:rPr>
        <w:t>.</w:t>
      </w:r>
    </w:p>
    <w:p w14:paraId="0C9F66B9" w14:textId="006EB5EA" w:rsidR="00603D90" w:rsidRPr="00603D90" w:rsidRDefault="00603D90" w:rsidP="00603D90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603D90">
        <w:rPr>
          <w:rFonts w:ascii="Arial" w:hAnsi="Arial" w:cs="Arial"/>
          <w:b/>
        </w:rPr>
        <w:t>OFERUJEMY</w:t>
      </w:r>
      <w:r w:rsidRPr="00603D90">
        <w:rPr>
          <w:rFonts w:ascii="Arial" w:hAnsi="Arial" w:cs="Arial"/>
          <w:bCs/>
        </w:rPr>
        <w:t xml:space="preserve"> wykonanie poszczególnych części przedmiotu zamówienia, tj. numer: </w:t>
      </w:r>
      <w:r w:rsidRPr="00603D90">
        <w:rPr>
          <w:rFonts w:ascii="Arial" w:hAnsi="Arial" w:cs="Arial"/>
          <w:bCs/>
          <w:highlight w:val="yellow"/>
        </w:rPr>
        <w:t>……………………………..…………</w:t>
      </w:r>
      <w:r w:rsidRPr="00603D90">
        <w:rPr>
          <w:rFonts w:ascii="Arial" w:hAnsi="Arial" w:cs="Arial"/>
          <w:bCs/>
        </w:rPr>
        <w:t xml:space="preserve"> </w:t>
      </w:r>
      <w:r w:rsidRPr="00603D90">
        <w:rPr>
          <w:rFonts w:ascii="Arial" w:hAnsi="Arial" w:cs="Arial"/>
          <w:bCs/>
          <w:color w:val="0070C0"/>
          <w:sz w:val="22"/>
          <w:szCs w:val="22"/>
        </w:rPr>
        <w:t xml:space="preserve">(należy wpisać numery części, na które wykonawca składa ofertę) </w:t>
      </w:r>
      <w:r w:rsidRPr="00603D90">
        <w:rPr>
          <w:rFonts w:ascii="Arial" w:hAnsi="Arial" w:cs="Arial"/>
          <w:bCs/>
        </w:rPr>
        <w:t xml:space="preserve">za cenę wskazaną w formularzu asortymentowo - cenowym (zał. nr </w:t>
      </w:r>
      <w:r w:rsidR="009625A5">
        <w:rPr>
          <w:rFonts w:ascii="Arial" w:hAnsi="Arial" w:cs="Arial"/>
          <w:bCs/>
        </w:rPr>
        <w:t>1a</w:t>
      </w:r>
      <w:r w:rsidRPr="00603D90">
        <w:rPr>
          <w:rFonts w:ascii="Arial" w:hAnsi="Arial" w:cs="Arial"/>
          <w:bCs/>
        </w:rPr>
        <w:t xml:space="preserve"> do SWZ).</w:t>
      </w:r>
    </w:p>
    <w:p w14:paraId="46AAF1E2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3A54B25D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5E4B6F4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0EF8DA4D" w14:textId="77777777" w:rsidR="00966E5A" w:rsidRPr="00C754AE" w:rsidRDefault="00FF57EE" w:rsidP="00966E5A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BDB77D6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2D9151F7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789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3402"/>
        <w:gridCol w:w="2410"/>
        <w:gridCol w:w="2410"/>
      </w:tblGrid>
      <w:tr w:rsidR="00603D90" w:rsidRPr="00BE474D" w14:paraId="53DA7C65" w14:textId="0DC423D7" w:rsidTr="00603D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B024912" w14:textId="77777777" w:rsidR="00603D90" w:rsidRPr="00BE474D" w:rsidRDefault="00603D9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1BA174C" w14:textId="77777777" w:rsidR="00603D90" w:rsidRPr="00BE474D" w:rsidRDefault="00603D9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B1C9DB2" w14:textId="77777777" w:rsidR="00603D90" w:rsidRPr="00BE474D" w:rsidRDefault="00603D9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389FAA26" w14:textId="0376F94C" w:rsidR="00603D90" w:rsidRPr="00BE474D" w:rsidRDefault="00603D90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603D90" w:rsidRPr="00BE474D" w14:paraId="33EF96AA" w14:textId="604F52BD" w:rsidTr="00603D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31A82" w14:textId="77777777" w:rsidR="00603D90" w:rsidRPr="00BE474D" w:rsidRDefault="00603D90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7CFC0A" w14:textId="77777777" w:rsidR="00603D90" w:rsidRPr="00BE474D" w:rsidRDefault="00603D9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DED90" w14:textId="77777777" w:rsidR="00603D90" w:rsidRPr="00BE474D" w:rsidRDefault="00603D9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5FBD1" w14:textId="77777777" w:rsidR="00603D90" w:rsidRPr="00BE474D" w:rsidRDefault="00603D9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03D90" w:rsidRPr="00BE474D" w14:paraId="62B07BEB" w14:textId="723A74FD" w:rsidTr="00603D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3BA13" w14:textId="77777777" w:rsidR="00603D90" w:rsidRPr="00BE474D" w:rsidRDefault="00603D90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614DD" w14:textId="77777777" w:rsidR="00603D90" w:rsidRPr="00BE474D" w:rsidRDefault="00603D9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B3155" w14:textId="77777777" w:rsidR="00603D90" w:rsidRPr="00BE474D" w:rsidRDefault="00603D9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6F59C" w14:textId="77777777" w:rsidR="00603D90" w:rsidRPr="00BE474D" w:rsidRDefault="00603D90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278ED1BF" w14:textId="77777777" w:rsidR="00552F9C" w:rsidRDefault="00552F9C" w:rsidP="00552F9C">
      <w:pPr>
        <w:pStyle w:val="Akapitzlist"/>
        <w:spacing w:line="360" w:lineRule="auto"/>
        <w:ind w:left="0"/>
        <w:jc w:val="both"/>
        <w:rPr>
          <w:rFonts w:ascii="Arial" w:hAnsi="Arial" w:cs="Arial"/>
        </w:rPr>
      </w:pPr>
    </w:p>
    <w:p w14:paraId="0B781FB1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1A647C1B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1BF9D122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59D8B71A" w14:textId="77777777" w:rsidR="00CE1552" w:rsidRPr="00CE1552" w:rsidRDefault="009625A5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pict w14:anchorId="7C8AD0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5pt;height:17.25pt">
            <v:imagedata r:id="rId8" o:title=""/>
          </v:shape>
        </w:pict>
      </w:r>
    </w:p>
    <w:p w14:paraId="69F551A9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8A3551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034AABD9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62AF4313" w14:textId="77777777" w:rsidR="003A37A9" w:rsidRDefault="009625A5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74783589">
          <v:shape id="_x0000_i1026" type="#_x0000_t75" style="width:180.75pt;height:21.75pt">
            <v:imagedata r:id="rId9" o:title=""/>
          </v:shape>
        </w:pict>
      </w:r>
    </w:p>
    <w:p w14:paraId="78AD264A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8A3551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3F8BBBC3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5A2D56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2E289D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7CEF5B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B63E9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6C3D49C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EF55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5F7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A149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626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6A88F985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7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E904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910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51A2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3D95BBA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4ACA801C" w14:textId="77777777" w:rsidTr="00B56BE6">
        <w:tc>
          <w:tcPr>
            <w:tcW w:w="1984" w:type="dxa"/>
            <w:vAlign w:val="center"/>
          </w:tcPr>
          <w:p w14:paraId="64A0C47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069CDCA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C94C02B" w14:textId="77777777" w:rsidTr="00B56BE6">
        <w:tc>
          <w:tcPr>
            <w:tcW w:w="1984" w:type="dxa"/>
            <w:vAlign w:val="center"/>
          </w:tcPr>
          <w:p w14:paraId="55A192E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328D94D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3886D340" w14:textId="77777777" w:rsidTr="00B56BE6">
        <w:tc>
          <w:tcPr>
            <w:tcW w:w="1984" w:type="dxa"/>
            <w:vAlign w:val="center"/>
          </w:tcPr>
          <w:p w14:paraId="719D224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343A381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2763129F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1ECE2578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65803FE9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0420CD40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796ED089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B431221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71B474B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E741F" w14:textId="77777777" w:rsidR="00917F80" w:rsidRDefault="00917F80" w:rsidP="00FF57EE">
      <w:r>
        <w:separator/>
      </w:r>
    </w:p>
  </w:endnote>
  <w:endnote w:type="continuationSeparator" w:id="0">
    <w:p w14:paraId="0FB904E2" w14:textId="77777777" w:rsidR="00917F80" w:rsidRDefault="00917F8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E71D0" w14:textId="77777777" w:rsidR="00966E5A" w:rsidRDefault="00966E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4752F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BC7B2" w14:textId="77777777" w:rsidR="00966E5A" w:rsidRDefault="00966E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CD5723" w14:textId="77777777" w:rsidR="00917F80" w:rsidRDefault="00917F80" w:rsidP="00FF57EE">
      <w:r>
        <w:separator/>
      </w:r>
    </w:p>
  </w:footnote>
  <w:footnote w:type="continuationSeparator" w:id="0">
    <w:p w14:paraId="0637C615" w14:textId="77777777" w:rsidR="00917F80" w:rsidRDefault="00917F80" w:rsidP="00FF57EE">
      <w:r>
        <w:continuationSeparator/>
      </w:r>
    </w:p>
  </w:footnote>
  <w:footnote w:id="1">
    <w:p w14:paraId="4C8E5D20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0C976A92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C0785C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C0785C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27E023A1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5CC3A0FE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4565D7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4565D7">
        <w:rPr>
          <w:rFonts w:ascii="Arial" w:hAnsi="Arial" w:cs="Arial"/>
          <w:color w:val="0070C0"/>
          <w:sz w:val="18"/>
          <w:szCs w:val="18"/>
        </w:rPr>
        <w:t xml:space="preserve">  Rozporządzenie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8041161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F1B9FAA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1C90609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0976C" w14:textId="77777777" w:rsidR="00966E5A" w:rsidRDefault="00966E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D0C8B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966E5A">
      <w:rPr>
        <w:sz w:val="20"/>
        <w:szCs w:val="20"/>
      </w:rPr>
      <w:t>DZP-271-22/26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BBBF9" w14:textId="77777777" w:rsidR="00966E5A" w:rsidRDefault="00966E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677C14"/>
    <w:multiLevelType w:val="hybridMultilevel"/>
    <w:tmpl w:val="BD784F8A"/>
    <w:lvl w:ilvl="0" w:tplc="B00EBD7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C6066C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383821489">
    <w:abstractNumId w:val="3"/>
  </w:num>
  <w:num w:numId="2" w16cid:durableId="235628661">
    <w:abstractNumId w:val="1"/>
  </w:num>
  <w:num w:numId="3" w16cid:durableId="648368322">
    <w:abstractNumId w:val="2"/>
  </w:num>
  <w:num w:numId="4" w16cid:durableId="1706373277">
    <w:abstractNumId w:val="4"/>
  </w:num>
  <w:num w:numId="5" w16cid:durableId="1142700293">
    <w:abstractNumId w:val="0"/>
  </w:num>
  <w:num w:numId="6" w16cid:durableId="19042217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F80"/>
    <w:rsid w:val="00017B94"/>
    <w:rsid w:val="00077EBA"/>
    <w:rsid w:val="000B2973"/>
    <w:rsid w:val="000E55C8"/>
    <w:rsid w:val="001063D3"/>
    <w:rsid w:val="001129C0"/>
    <w:rsid w:val="00140C27"/>
    <w:rsid w:val="00192E7C"/>
    <w:rsid w:val="00193F60"/>
    <w:rsid w:val="001C7D84"/>
    <w:rsid w:val="001E61CD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139A"/>
    <w:rsid w:val="003B769C"/>
    <w:rsid w:val="003E0201"/>
    <w:rsid w:val="004565D7"/>
    <w:rsid w:val="00497AEE"/>
    <w:rsid w:val="004C59EC"/>
    <w:rsid w:val="004D4F17"/>
    <w:rsid w:val="004D5A42"/>
    <w:rsid w:val="004E4F1B"/>
    <w:rsid w:val="00525EFF"/>
    <w:rsid w:val="00536BAA"/>
    <w:rsid w:val="00552F9C"/>
    <w:rsid w:val="005564F9"/>
    <w:rsid w:val="00563DC0"/>
    <w:rsid w:val="00574A9C"/>
    <w:rsid w:val="005844F6"/>
    <w:rsid w:val="005F6F5F"/>
    <w:rsid w:val="00603D90"/>
    <w:rsid w:val="00640768"/>
    <w:rsid w:val="006522FA"/>
    <w:rsid w:val="006B63D6"/>
    <w:rsid w:val="006C641D"/>
    <w:rsid w:val="006D09E0"/>
    <w:rsid w:val="007D475B"/>
    <w:rsid w:val="007E331F"/>
    <w:rsid w:val="007F3E87"/>
    <w:rsid w:val="00814ACA"/>
    <w:rsid w:val="008977D5"/>
    <w:rsid w:val="008A3551"/>
    <w:rsid w:val="008C5531"/>
    <w:rsid w:val="00917F80"/>
    <w:rsid w:val="009312B4"/>
    <w:rsid w:val="00932E17"/>
    <w:rsid w:val="009569B2"/>
    <w:rsid w:val="009625A5"/>
    <w:rsid w:val="00966E5A"/>
    <w:rsid w:val="0097776D"/>
    <w:rsid w:val="00983D1D"/>
    <w:rsid w:val="009A0425"/>
    <w:rsid w:val="009B316D"/>
    <w:rsid w:val="009D75A8"/>
    <w:rsid w:val="00A23973"/>
    <w:rsid w:val="00A30343"/>
    <w:rsid w:val="00A50E18"/>
    <w:rsid w:val="00A8509D"/>
    <w:rsid w:val="00AA39D6"/>
    <w:rsid w:val="00AE2ACB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4E10"/>
    <w:rsid w:val="00BC4F99"/>
    <w:rsid w:val="00BE474D"/>
    <w:rsid w:val="00C0785C"/>
    <w:rsid w:val="00C11FEF"/>
    <w:rsid w:val="00C22F7D"/>
    <w:rsid w:val="00C749A9"/>
    <w:rsid w:val="00C754AE"/>
    <w:rsid w:val="00C85374"/>
    <w:rsid w:val="00CE1552"/>
    <w:rsid w:val="00CE3AE6"/>
    <w:rsid w:val="00D528F4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7BFBF7C6"/>
  <w15:chartTrackingRefBased/>
  <w15:docId w15:val="{3AB17558-C2A2-4CE5-9CEB-1FACE9D6C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3</Pages>
  <Words>511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4</cp:revision>
  <dcterms:created xsi:type="dcterms:W3CDTF">2026-05-26T09:06:00Z</dcterms:created>
  <dcterms:modified xsi:type="dcterms:W3CDTF">2026-05-29T07:09:00Z</dcterms:modified>
</cp:coreProperties>
</file>