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BB6CB" w14:textId="77777777" w:rsidR="00D665F5" w:rsidRPr="007E24A2" w:rsidRDefault="00C52C3B" w:rsidP="00D665F5">
      <w:pPr>
        <w:spacing w:after="240"/>
        <w:jc w:val="right"/>
        <w:rPr>
          <w:sz w:val="24"/>
          <w:szCs w:val="24"/>
        </w:rPr>
      </w:pPr>
      <w:r w:rsidRPr="00C52C3B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C52C3B">
        <w:rPr>
          <w:sz w:val="24"/>
          <w:szCs w:val="24"/>
        </w:rPr>
        <w:t>2026-05-29</w:t>
      </w:r>
    </w:p>
    <w:p w14:paraId="37A05619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D13DA72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DB00755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515F909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6FF87B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40743B7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BD8618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CE0C8D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C52C3B" w:rsidRPr="00C52C3B">
        <w:rPr>
          <w:b/>
          <w:sz w:val="24"/>
          <w:szCs w:val="24"/>
        </w:rPr>
        <w:t>ZP/28/2026</w:t>
      </w:r>
      <w:r w:rsidR="00A80738" w:rsidRPr="007E24A2">
        <w:rPr>
          <w:sz w:val="24"/>
          <w:szCs w:val="24"/>
        </w:rPr>
        <w:tab/>
        <w:t xml:space="preserve"> </w:t>
      </w:r>
    </w:p>
    <w:p w14:paraId="65C4622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F63F6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EBD02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9C36D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6EFA59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AFD456" w14:textId="37B9C22A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C52C3B" w:rsidRPr="00C52C3B">
        <w:rPr>
          <w:sz w:val="24"/>
          <w:szCs w:val="24"/>
        </w:rPr>
        <w:t>podstawowy</w:t>
      </w:r>
      <w:r w:rsidR="00006FF3">
        <w:rPr>
          <w:sz w:val="24"/>
          <w:szCs w:val="24"/>
        </w:rPr>
        <w:t>m</w:t>
      </w:r>
      <w:r w:rsidR="00C52C3B" w:rsidRPr="00C52C3B">
        <w:rPr>
          <w:sz w:val="24"/>
          <w:szCs w:val="24"/>
        </w:rPr>
        <w:t xml:space="preserve"> bez negocjacji - art. 275 pkt. 1 ustawy </w:t>
      </w:r>
      <w:proofErr w:type="spellStart"/>
      <w:r w:rsidR="00C52C3B" w:rsidRPr="00C52C3B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0E71E2A7" w14:textId="22C41AED" w:rsidR="00A80738" w:rsidRPr="00006FF3" w:rsidRDefault="00006FF3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006FF3">
        <w:rPr>
          <w:b/>
          <w:i/>
          <w:iCs/>
          <w:szCs w:val="24"/>
        </w:rPr>
        <w:br/>
      </w:r>
      <w:r w:rsidR="00C52C3B" w:rsidRPr="00006FF3">
        <w:rPr>
          <w:b/>
          <w:i/>
          <w:iCs/>
          <w:szCs w:val="24"/>
        </w:rPr>
        <w:t xml:space="preserve">Zakup i dostawa leku do programu lekowego - leczenie pacjentów </w:t>
      </w:r>
      <w:r>
        <w:rPr>
          <w:b/>
          <w:i/>
          <w:iCs/>
          <w:szCs w:val="24"/>
        </w:rPr>
        <w:br/>
      </w:r>
      <w:r w:rsidR="00C52C3B" w:rsidRPr="00006FF3">
        <w:rPr>
          <w:b/>
          <w:i/>
          <w:iCs/>
          <w:szCs w:val="24"/>
        </w:rPr>
        <w:t>z rakiem urotelialnym</w:t>
      </w:r>
    </w:p>
    <w:p w14:paraId="4210DA5D" w14:textId="5849B8DC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C52C3B" w:rsidRPr="00C52C3B">
        <w:rPr>
          <w:sz w:val="24"/>
          <w:szCs w:val="24"/>
        </w:rPr>
        <w:t>(</w:t>
      </w:r>
      <w:proofErr w:type="spellStart"/>
      <w:r w:rsidR="00C52C3B" w:rsidRPr="00C52C3B">
        <w:rPr>
          <w:sz w:val="24"/>
          <w:szCs w:val="24"/>
        </w:rPr>
        <w:t>t.j</w:t>
      </w:r>
      <w:proofErr w:type="spellEnd"/>
      <w:r w:rsidR="00C52C3B" w:rsidRPr="00C52C3B">
        <w:rPr>
          <w:sz w:val="24"/>
          <w:szCs w:val="24"/>
        </w:rPr>
        <w:t>. Dz. U. z 2024 r. poz. 1320 z późn.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</w:t>
      </w:r>
      <w:r w:rsidR="00006FF3">
        <w:rPr>
          <w:sz w:val="24"/>
          <w:szCs w:val="24"/>
        </w:rPr>
        <w:br/>
      </w:r>
      <w:r w:rsidR="00035488" w:rsidRPr="007E24A2">
        <w:rPr>
          <w:sz w:val="24"/>
          <w:szCs w:val="24"/>
        </w:rPr>
        <w:t>z otwarcia ofert</w:t>
      </w:r>
      <w:r w:rsidR="00577BC6" w:rsidRPr="007E24A2">
        <w:rPr>
          <w:sz w:val="24"/>
          <w:szCs w:val="24"/>
        </w:rPr>
        <w:t>.</w:t>
      </w:r>
    </w:p>
    <w:p w14:paraId="1B95F662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C52C3B" w:rsidRPr="00C52C3B">
        <w:rPr>
          <w:sz w:val="24"/>
          <w:szCs w:val="24"/>
        </w:rPr>
        <w:t>29/05/2026</w:t>
      </w:r>
      <w:r w:rsidR="00FF4AB1" w:rsidRPr="007E24A2">
        <w:rPr>
          <w:sz w:val="24"/>
          <w:szCs w:val="24"/>
        </w:rPr>
        <w:t xml:space="preserve"> o godz. </w:t>
      </w:r>
      <w:r w:rsidR="00C52C3B" w:rsidRPr="00C52C3B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720938A4" w14:textId="77777777" w:rsidTr="003F57CD">
        <w:tc>
          <w:tcPr>
            <w:tcW w:w="993" w:type="dxa"/>
            <w:vAlign w:val="center"/>
          </w:tcPr>
          <w:p w14:paraId="6319C3D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6E7B4926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0AB23789" w14:textId="1E4C22B0" w:rsidR="00D665F5" w:rsidRPr="007E24A2" w:rsidRDefault="00006FF3" w:rsidP="003F57CD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C52C3B" w:rsidRPr="007E24A2" w14:paraId="1D613815" w14:textId="77777777" w:rsidTr="00576434">
        <w:tc>
          <w:tcPr>
            <w:tcW w:w="993" w:type="dxa"/>
            <w:vAlign w:val="center"/>
          </w:tcPr>
          <w:p w14:paraId="66CEDC6B" w14:textId="77777777" w:rsidR="00C52C3B" w:rsidRPr="007E24A2" w:rsidRDefault="00C52C3B" w:rsidP="00576434">
            <w:pPr>
              <w:spacing w:before="80" w:after="80"/>
              <w:jc w:val="center"/>
            </w:pPr>
            <w:r w:rsidRPr="00C52C3B">
              <w:t>1</w:t>
            </w:r>
          </w:p>
        </w:tc>
        <w:tc>
          <w:tcPr>
            <w:tcW w:w="5244" w:type="dxa"/>
          </w:tcPr>
          <w:p w14:paraId="28EAE3FE" w14:textId="77777777" w:rsidR="00C52C3B" w:rsidRPr="007E24A2" w:rsidRDefault="00C52C3B" w:rsidP="00576434">
            <w:pPr>
              <w:spacing w:before="80"/>
            </w:pPr>
            <w:r w:rsidRPr="00C52C3B">
              <w:t>Urtica Sp. z o.o.</w:t>
            </w:r>
          </w:p>
          <w:p w14:paraId="5639490F" w14:textId="0714C702" w:rsidR="00C52C3B" w:rsidRPr="007E24A2" w:rsidRDefault="00006FF3" w:rsidP="00576434">
            <w:r>
              <w:t xml:space="preserve">ul. </w:t>
            </w:r>
            <w:r w:rsidR="00C52C3B" w:rsidRPr="00C52C3B">
              <w:t>Krzemieniecka</w:t>
            </w:r>
            <w:r w:rsidR="00C52C3B" w:rsidRPr="007E24A2">
              <w:t xml:space="preserve"> </w:t>
            </w:r>
            <w:r w:rsidR="00C52C3B" w:rsidRPr="00C52C3B">
              <w:t>120</w:t>
            </w:r>
            <w:r w:rsidR="00C52C3B" w:rsidRPr="007E24A2">
              <w:t xml:space="preserve"> </w:t>
            </w:r>
          </w:p>
          <w:p w14:paraId="6EB4B0B8" w14:textId="77777777" w:rsidR="00C52C3B" w:rsidRPr="007E24A2" w:rsidRDefault="00C52C3B" w:rsidP="00576434">
            <w:pPr>
              <w:spacing w:after="80"/>
              <w:jc w:val="both"/>
            </w:pPr>
            <w:r w:rsidRPr="00C52C3B">
              <w:t>54-640</w:t>
            </w:r>
            <w:r w:rsidRPr="007E24A2">
              <w:t xml:space="preserve"> </w:t>
            </w:r>
            <w:r w:rsidRPr="00C52C3B">
              <w:t>Wrocław</w:t>
            </w:r>
          </w:p>
        </w:tc>
        <w:tc>
          <w:tcPr>
            <w:tcW w:w="2835" w:type="dxa"/>
            <w:vAlign w:val="center"/>
          </w:tcPr>
          <w:p w14:paraId="24EC6EBE" w14:textId="77777777" w:rsidR="00C52C3B" w:rsidRPr="007E24A2" w:rsidRDefault="00C52C3B" w:rsidP="00576434">
            <w:pPr>
              <w:spacing w:before="80" w:after="80"/>
              <w:jc w:val="center"/>
            </w:pPr>
            <w:r w:rsidRPr="00C52C3B">
              <w:t>292 111.50 zł</w:t>
            </w:r>
          </w:p>
        </w:tc>
      </w:tr>
    </w:tbl>
    <w:p w14:paraId="35B134ED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6A4843E2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161227F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E49F5" w14:textId="77777777" w:rsidR="00730B65" w:rsidRDefault="00730B65">
      <w:r>
        <w:separator/>
      </w:r>
    </w:p>
  </w:endnote>
  <w:endnote w:type="continuationSeparator" w:id="0">
    <w:p w14:paraId="3E012C9E" w14:textId="77777777" w:rsidR="00730B65" w:rsidRDefault="0073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11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9B81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665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FC3B09">
        <v:line id="_x0000_s1025" style="position:absolute;left:0;text-align:left;z-index:251657728" from="-3.85pt,8.7pt" to="455.15pt,8.7pt"/>
      </w:pict>
    </w:r>
  </w:p>
  <w:p w14:paraId="063E6D9B" w14:textId="43233C8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95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B606D" w14:textId="77777777" w:rsidR="009F189D" w:rsidRDefault="009F189D">
    <w:pPr>
      <w:pStyle w:val="Stopka"/>
      <w:tabs>
        <w:tab w:val="clear" w:pos="4536"/>
      </w:tabs>
      <w:jc w:val="center"/>
    </w:pPr>
  </w:p>
  <w:p w14:paraId="351F16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99D2D" w14:textId="77777777" w:rsidR="00730B65" w:rsidRDefault="00730B65">
      <w:r>
        <w:separator/>
      </w:r>
    </w:p>
  </w:footnote>
  <w:footnote w:type="continuationSeparator" w:id="0">
    <w:p w14:paraId="35E0CDC3" w14:textId="77777777" w:rsidR="00730B65" w:rsidRDefault="0073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87824" w14:textId="77777777" w:rsidR="00C52C3B" w:rsidRDefault="00C52C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D943B" w14:textId="77777777" w:rsidR="00C52C3B" w:rsidRDefault="00C52C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BED3" w14:textId="77777777" w:rsidR="00C52C3B" w:rsidRDefault="00C52C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B65"/>
    <w:rsid w:val="00006F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0B65"/>
    <w:rsid w:val="007E24A2"/>
    <w:rsid w:val="00843263"/>
    <w:rsid w:val="00861E75"/>
    <w:rsid w:val="008A26A5"/>
    <w:rsid w:val="009D19BD"/>
    <w:rsid w:val="009F189D"/>
    <w:rsid w:val="00A80738"/>
    <w:rsid w:val="00C236D3"/>
    <w:rsid w:val="00C52C3B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612CD1"/>
  <w15:chartTrackingRefBased/>
  <w15:docId w15:val="{586DA3DD-A486-4BC5-8DC4-F6F5F81D5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2026-05-29T10:03:00Z</cp:lastPrinted>
  <dcterms:created xsi:type="dcterms:W3CDTF">2026-05-29T10:02:00Z</dcterms:created>
  <dcterms:modified xsi:type="dcterms:W3CDTF">2026-05-29T10:03:00Z</dcterms:modified>
</cp:coreProperties>
</file>