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CA19D" w14:textId="77777777" w:rsidR="008D2AB8" w:rsidRPr="005B3D55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5B3D55">
        <w:rPr>
          <w:rFonts w:ascii="Verdana" w:hAnsi="Verdana"/>
          <w:b w:val="0"/>
          <w:sz w:val="18"/>
          <w:szCs w:val="18"/>
        </w:rPr>
        <w:tab/>
      </w:r>
      <w:r w:rsidRPr="005B3D55">
        <w:rPr>
          <w:rFonts w:ascii="Verdana" w:hAnsi="Verdana"/>
          <w:b w:val="0"/>
          <w:sz w:val="18"/>
          <w:szCs w:val="18"/>
        </w:rPr>
        <w:tab/>
      </w:r>
      <w:r w:rsidRPr="005B3D55">
        <w:rPr>
          <w:rFonts w:ascii="Verdana" w:hAnsi="Verdana"/>
          <w:b w:val="0"/>
          <w:sz w:val="18"/>
          <w:szCs w:val="18"/>
        </w:rPr>
        <w:tab/>
      </w:r>
      <w:r w:rsidRPr="005B3D55">
        <w:rPr>
          <w:rFonts w:ascii="Verdana" w:hAnsi="Verdana"/>
          <w:b w:val="0"/>
          <w:sz w:val="18"/>
          <w:szCs w:val="18"/>
        </w:rPr>
        <w:tab/>
      </w:r>
      <w:r w:rsidRPr="005B3D55">
        <w:rPr>
          <w:rFonts w:ascii="Verdana" w:hAnsi="Verdana"/>
          <w:b w:val="0"/>
          <w:sz w:val="18"/>
          <w:szCs w:val="18"/>
        </w:rPr>
        <w:tab/>
      </w:r>
      <w:r w:rsidRPr="005B3D55">
        <w:rPr>
          <w:rFonts w:ascii="Verdana" w:hAnsi="Verdana"/>
          <w:b w:val="0"/>
          <w:sz w:val="18"/>
          <w:szCs w:val="18"/>
        </w:rPr>
        <w:tab/>
      </w:r>
      <w:r w:rsidRPr="005B3D55">
        <w:rPr>
          <w:rFonts w:ascii="Verdana" w:hAnsi="Verdana"/>
          <w:b w:val="0"/>
          <w:sz w:val="18"/>
          <w:szCs w:val="18"/>
        </w:rPr>
        <w:tab/>
      </w:r>
      <w:r w:rsidRPr="005B3D55">
        <w:rPr>
          <w:rFonts w:ascii="Verdana" w:hAnsi="Verdana"/>
          <w:sz w:val="18"/>
          <w:szCs w:val="18"/>
        </w:rPr>
        <w:t xml:space="preserve">Załącznik nr </w:t>
      </w:r>
      <w:r w:rsidR="00012286" w:rsidRPr="005B3D55">
        <w:rPr>
          <w:rFonts w:ascii="Verdana" w:hAnsi="Verdana"/>
          <w:sz w:val="18"/>
          <w:szCs w:val="18"/>
        </w:rPr>
        <w:t>1</w:t>
      </w:r>
    </w:p>
    <w:p w14:paraId="7851038F" w14:textId="77777777" w:rsidR="008D2AB8" w:rsidRPr="005B3D5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B3D55">
        <w:rPr>
          <w:rFonts w:ascii="Verdana" w:hAnsi="Verdana"/>
          <w:b/>
          <w:sz w:val="18"/>
          <w:szCs w:val="18"/>
        </w:rPr>
        <w:t>FORMULARZ OFERTY</w:t>
      </w:r>
    </w:p>
    <w:p w14:paraId="57028B25" w14:textId="77777777" w:rsidR="008D2AB8" w:rsidRPr="005B3D55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7A0F092" w14:textId="77777777" w:rsidR="00AF4095" w:rsidRPr="005B3D5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B3D55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5B3D55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1439DA9F" w14:textId="77777777" w:rsidR="00AF4095" w:rsidRPr="005B3D55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5B3D55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5B3D55">
        <w:rPr>
          <w:rFonts w:ascii="Verdana" w:hAnsi="Verdana"/>
          <w:sz w:val="18"/>
          <w:szCs w:val="18"/>
        </w:rPr>
        <w:t>……………………………………………………</w:t>
      </w:r>
    </w:p>
    <w:p w14:paraId="0A84C77A" w14:textId="77777777" w:rsidR="00AF4095" w:rsidRPr="005B3D5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B3D55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5B3D55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2E55243" w14:textId="77777777" w:rsidR="00AF4095" w:rsidRPr="005B3D5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B3D55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5B3D55">
        <w:rPr>
          <w:rFonts w:ascii="Verdana" w:hAnsi="Verdana"/>
          <w:sz w:val="18"/>
          <w:szCs w:val="18"/>
        </w:rPr>
        <w:t>..............</w:t>
      </w:r>
    </w:p>
    <w:p w14:paraId="52919DFE" w14:textId="77777777" w:rsidR="00AF4095" w:rsidRPr="005B3D5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B3D55">
        <w:rPr>
          <w:rFonts w:ascii="Verdana" w:hAnsi="Verdana"/>
          <w:sz w:val="18"/>
          <w:szCs w:val="18"/>
          <w:lang w:val="de-DE"/>
        </w:rPr>
        <w:t>TEL.</w:t>
      </w:r>
      <w:r w:rsidRPr="005B3D55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5B3D55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37670851" w14:textId="77777777" w:rsidR="00AF4095" w:rsidRPr="005B3D5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B3D55">
        <w:rPr>
          <w:rFonts w:ascii="Verdana" w:hAnsi="Verdana"/>
          <w:sz w:val="18"/>
          <w:szCs w:val="18"/>
          <w:lang w:val="de-DE"/>
        </w:rPr>
        <w:t xml:space="preserve">FAX </w:t>
      </w:r>
      <w:r w:rsidRPr="005B3D55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5B3D55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06B6EC9D" w14:textId="77777777" w:rsidR="00AF4095" w:rsidRPr="005B3D5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5B3D55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5B3D55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329FE6B4" w14:textId="77777777" w:rsidR="00AF4095" w:rsidRPr="005B3D5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B3D55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5B3D55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5B3D55">
        <w:rPr>
          <w:rFonts w:ascii="Verdana" w:hAnsi="Verdana"/>
          <w:sz w:val="18"/>
          <w:szCs w:val="18"/>
        </w:rPr>
        <w:t>...............................................</w:t>
      </w:r>
    </w:p>
    <w:p w14:paraId="3B624C8D" w14:textId="77777777" w:rsidR="008D2AB8" w:rsidRPr="005B3D55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3D55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5B3D55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51F89CD" w14:textId="77777777" w:rsidR="008D2AB8" w:rsidRPr="005B3D55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B3D55">
        <w:rPr>
          <w:rFonts w:ascii="Verdana" w:hAnsi="Verdana"/>
          <w:sz w:val="18"/>
          <w:szCs w:val="18"/>
        </w:rPr>
        <w:t>Do: Nazwa i siedziba Zamawiającego:</w:t>
      </w:r>
    </w:p>
    <w:p w14:paraId="65F6495F" w14:textId="77777777" w:rsidR="00D14AA4" w:rsidRPr="005B3D5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5B3D55">
        <w:rPr>
          <w:rFonts w:ascii="Verdana" w:hAnsi="Verdana"/>
          <w:b/>
          <w:sz w:val="18"/>
          <w:szCs w:val="18"/>
        </w:rPr>
        <w:t>Akademia Górniczo - Hutnicza</w:t>
      </w:r>
    </w:p>
    <w:p w14:paraId="3469C1CA" w14:textId="77777777" w:rsidR="00D14AA4" w:rsidRPr="005B3D5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5B3D55">
        <w:rPr>
          <w:rFonts w:ascii="Verdana" w:hAnsi="Verdana"/>
          <w:b/>
          <w:sz w:val="18"/>
          <w:szCs w:val="18"/>
        </w:rPr>
        <w:t>im. Stanisława Staszica w Krakowie</w:t>
      </w:r>
    </w:p>
    <w:p w14:paraId="583C3B06" w14:textId="77777777" w:rsidR="008D2AB8" w:rsidRPr="005B3D5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5B3D55">
        <w:rPr>
          <w:rFonts w:ascii="Verdana" w:hAnsi="Verdana"/>
          <w:b/>
          <w:sz w:val="18"/>
          <w:szCs w:val="18"/>
        </w:rPr>
        <w:t>Dział Zamówień Publicznych</w:t>
      </w:r>
      <w:r w:rsidR="008D2AB8" w:rsidRPr="005B3D55">
        <w:rPr>
          <w:rFonts w:ascii="Verdana" w:hAnsi="Verdana"/>
          <w:b/>
          <w:sz w:val="18"/>
          <w:szCs w:val="18"/>
        </w:rPr>
        <w:t xml:space="preserve">  </w:t>
      </w:r>
    </w:p>
    <w:p w14:paraId="19B12A73" w14:textId="77777777" w:rsidR="008D2AB8" w:rsidRPr="005B3D5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5B3D55">
        <w:rPr>
          <w:rFonts w:ascii="Verdana" w:hAnsi="Verdana"/>
          <w:b/>
          <w:sz w:val="18"/>
          <w:szCs w:val="18"/>
        </w:rPr>
        <w:t>Al. Mickiewicza</w:t>
      </w:r>
      <w:r w:rsidR="008D2AB8" w:rsidRPr="005B3D55">
        <w:rPr>
          <w:rFonts w:ascii="Verdana" w:hAnsi="Verdana"/>
          <w:b/>
          <w:sz w:val="18"/>
          <w:szCs w:val="18"/>
        </w:rPr>
        <w:t xml:space="preserve"> </w:t>
      </w:r>
      <w:r w:rsidRPr="005B3D55">
        <w:rPr>
          <w:rFonts w:ascii="Verdana" w:hAnsi="Verdana"/>
          <w:b/>
          <w:sz w:val="18"/>
          <w:szCs w:val="18"/>
        </w:rPr>
        <w:t>30</w:t>
      </w:r>
      <w:r w:rsidR="008D2AB8" w:rsidRPr="005B3D55">
        <w:rPr>
          <w:rFonts w:ascii="Verdana" w:hAnsi="Verdana"/>
          <w:b/>
          <w:sz w:val="18"/>
          <w:szCs w:val="18"/>
        </w:rPr>
        <w:t xml:space="preserve"> </w:t>
      </w:r>
    </w:p>
    <w:p w14:paraId="3CB64C61" w14:textId="77777777" w:rsidR="008D2AB8" w:rsidRPr="005B3D55" w:rsidRDefault="00D14AA4" w:rsidP="008D2AB8">
      <w:pPr>
        <w:rPr>
          <w:rFonts w:ascii="Verdana" w:hAnsi="Verdana"/>
          <w:b/>
          <w:sz w:val="18"/>
          <w:szCs w:val="18"/>
        </w:rPr>
      </w:pPr>
      <w:r w:rsidRPr="005B3D55">
        <w:rPr>
          <w:rFonts w:ascii="Verdana" w:hAnsi="Verdana"/>
          <w:b/>
          <w:sz w:val="18"/>
          <w:szCs w:val="18"/>
        </w:rPr>
        <w:t>30-059</w:t>
      </w:r>
      <w:r w:rsidR="008D2AB8" w:rsidRPr="005B3D55">
        <w:rPr>
          <w:rFonts w:ascii="Verdana" w:hAnsi="Verdana"/>
          <w:b/>
          <w:sz w:val="18"/>
          <w:szCs w:val="18"/>
        </w:rPr>
        <w:t xml:space="preserve"> </w:t>
      </w:r>
      <w:r w:rsidRPr="005B3D55">
        <w:rPr>
          <w:rFonts w:ascii="Verdana" w:hAnsi="Verdana"/>
          <w:b/>
          <w:sz w:val="18"/>
          <w:szCs w:val="18"/>
        </w:rPr>
        <w:t>Kraków</w:t>
      </w:r>
      <w:r w:rsidR="008D2AB8" w:rsidRPr="005B3D55">
        <w:rPr>
          <w:rFonts w:ascii="Verdana" w:hAnsi="Verdana"/>
          <w:b/>
          <w:sz w:val="18"/>
          <w:szCs w:val="18"/>
        </w:rPr>
        <w:t xml:space="preserve">,  </w:t>
      </w:r>
    </w:p>
    <w:p w14:paraId="389CED78" w14:textId="77777777" w:rsidR="008D2AB8" w:rsidRPr="005B3D55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774EF253" w14:textId="77777777" w:rsidR="008D2AB8" w:rsidRPr="005B3D55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B3D55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591D54" w:rsidRPr="005B3D55">
        <w:rPr>
          <w:rFonts w:ascii="Verdana" w:hAnsi="Verdana"/>
          <w:b/>
          <w:sz w:val="18"/>
          <w:szCs w:val="18"/>
        </w:rPr>
        <w:t>dostawa i montaż wyposażenia laboratorium 315 na potrzeby WMN - KC-DE-zp.25.205.2026</w:t>
      </w:r>
      <w:r w:rsidRPr="005B3D55">
        <w:rPr>
          <w:rFonts w:ascii="Verdana" w:hAnsi="Verdana"/>
          <w:b/>
          <w:sz w:val="18"/>
          <w:szCs w:val="18"/>
        </w:rPr>
        <w:t xml:space="preserve">, </w:t>
      </w:r>
      <w:r w:rsidRPr="005B3D55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AB36346" w14:textId="77777777" w:rsidR="008D2AB8" w:rsidRPr="005B3D55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1012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1559"/>
        <w:gridCol w:w="709"/>
        <w:gridCol w:w="1559"/>
        <w:gridCol w:w="992"/>
        <w:gridCol w:w="567"/>
        <w:gridCol w:w="1899"/>
      </w:tblGrid>
      <w:tr w:rsidR="00A430C2" w:rsidRPr="005B3D55" w14:paraId="06E6DB94" w14:textId="77777777" w:rsidTr="009504D6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F4377E" w14:textId="77777777" w:rsidR="00A430C2" w:rsidRPr="005B3D55" w:rsidRDefault="00A430C2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01A60E" w14:textId="77777777" w:rsidR="00A430C2" w:rsidRPr="005B3D5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  <w:p w14:paraId="6C4C3349" w14:textId="77777777" w:rsidR="00A430C2" w:rsidRPr="005B3D5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586D4F" w14:textId="77777777" w:rsidR="00A430C2" w:rsidRPr="005B3D5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Nazwa producenta/model </w:t>
            </w:r>
            <w:r w:rsidR="0057468B"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lub 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6637DB" w14:textId="77777777" w:rsidR="00A430C2" w:rsidRPr="005B3D5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4D79A353" w14:textId="77777777" w:rsidR="00A430C2" w:rsidRPr="005B3D5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7B8E07" w14:textId="77777777" w:rsidR="00A430C2" w:rsidRPr="005B3D5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5B3D55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048B71" w14:textId="77777777" w:rsidR="00A430C2" w:rsidRPr="005B3D5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4A665347" w14:textId="77777777" w:rsidR="00A430C2" w:rsidRPr="005B3D5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95B3EB" w14:textId="77777777" w:rsidR="00A430C2" w:rsidRPr="005B3D5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54241224" w14:textId="77777777" w:rsidR="00A430C2" w:rsidRPr="005B3D5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  <w:p w14:paraId="06D8CBC5" w14:textId="77777777" w:rsidR="00A430C2" w:rsidRPr="005B3D5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60DEC21" w14:textId="77777777" w:rsidR="00A430C2" w:rsidRPr="005B3D5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1F28843C" w14:textId="77777777" w:rsidR="00A430C2" w:rsidRPr="005B3D5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7065A7E4" w14:textId="77777777" w:rsidR="00A430C2" w:rsidRPr="005B3D5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A430C2" w:rsidRPr="005B3D55" w14:paraId="1F69464D" w14:textId="77777777" w:rsidTr="009504D6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827915" w14:textId="77777777" w:rsidR="00A430C2" w:rsidRPr="005B3D5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6BFCEF" w14:textId="77777777" w:rsidR="00A430C2" w:rsidRPr="005B3D5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D342A6" w14:textId="77777777" w:rsidR="00A430C2" w:rsidRPr="005B3D5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B0D4BE" w14:textId="77777777" w:rsidR="00A430C2" w:rsidRPr="005B3D5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DE2902" w14:textId="77777777" w:rsidR="00A430C2" w:rsidRPr="005B3D5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D7FD1A" w14:textId="77777777" w:rsidR="00A430C2" w:rsidRPr="005B3D5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D15C44E" w14:textId="77777777" w:rsidR="00A430C2" w:rsidRPr="005B3D5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718D9D3" w14:textId="77777777" w:rsidR="00A430C2" w:rsidRPr="005B3D5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</w:t>
            </w:r>
          </w:p>
        </w:tc>
      </w:tr>
      <w:tr w:rsidR="00A430C2" w:rsidRPr="005B3D55" w14:paraId="19094D90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BAB8DD" w14:textId="77777777" w:rsidR="00A430C2" w:rsidRPr="005B3D55" w:rsidRDefault="00A430C2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B54D" w14:textId="77777777" w:rsidR="00A430C2" w:rsidRPr="005B3D55" w:rsidRDefault="009D4E2A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Stoły laboratoryjne z szafkami pod blatem i nad stołami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1B98" w14:textId="77777777" w:rsidR="00A430C2" w:rsidRPr="005B3D55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98124" w14:textId="77777777" w:rsidR="00A430C2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23A2" w14:textId="77777777" w:rsidR="00A430C2" w:rsidRPr="005B3D55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EAB9" w14:textId="77777777" w:rsidR="00A430C2" w:rsidRPr="005B3D55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9C9220" w14:textId="77777777" w:rsidR="00A430C2" w:rsidRPr="005B3D55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9EA414" w14:textId="77777777" w:rsidR="00A430C2" w:rsidRPr="005B3D55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5B3D55" w14:paraId="1CB40D74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F14CEE" w14:textId="77777777" w:rsidR="009D4E2A" w:rsidRPr="005B3D55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1021C" w14:textId="77777777" w:rsidR="009D4E2A" w:rsidRPr="005B3D55" w:rsidRDefault="009D4E2A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 xml:space="preserve">Szafka </w:t>
            </w:r>
            <w:proofErr w:type="spellStart"/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podblatowa</w:t>
            </w:r>
            <w:proofErr w:type="spellEnd"/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 xml:space="preserve"> z  czterema szufladami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8FC3" w14:textId="77777777" w:rsidR="009D4E2A" w:rsidRPr="005B3D55" w:rsidRDefault="009D4E2A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1065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C389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5E9A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A6E8C7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3CE1ED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5B3D55" w14:paraId="37D2364A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4D223" w14:textId="77777777" w:rsidR="00A430C2" w:rsidRPr="005B3D55" w:rsidRDefault="00A430C2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E6EFF" w14:textId="77777777" w:rsidR="00A430C2" w:rsidRPr="005B3D55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 xml:space="preserve">Szafka </w:t>
            </w:r>
            <w:proofErr w:type="spellStart"/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podblatowa</w:t>
            </w:r>
            <w:proofErr w:type="spellEnd"/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, otwierana pod zlewem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4DDCA" w14:textId="77777777" w:rsidR="00A430C2" w:rsidRPr="005B3D55" w:rsidRDefault="00A430C2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6E38" w14:textId="77777777" w:rsidR="00A430C2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1A09" w14:textId="77777777" w:rsidR="00A430C2" w:rsidRPr="005B3D55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8DE3" w14:textId="77777777" w:rsidR="00A430C2" w:rsidRPr="005B3D55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00DCEF" w14:textId="77777777" w:rsidR="00A430C2" w:rsidRPr="005B3D55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28A1C1" w14:textId="77777777" w:rsidR="00A430C2" w:rsidRPr="005B3D55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5B3D55" w14:paraId="06EEC959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79922C" w14:textId="77777777" w:rsidR="009D4E2A" w:rsidRPr="005B3D55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95AEE" w14:textId="77777777" w:rsidR="009D4E2A" w:rsidRPr="005B3D55" w:rsidRDefault="009D4E2A" w:rsidP="00515750">
            <w:pPr>
              <w:suppressAutoHyphens/>
              <w:spacing w:after="120" w:line="276" w:lineRule="auto"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 xml:space="preserve">Szafka </w:t>
            </w:r>
            <w:proofErr w:type="spellStart"/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podblatowa</w:t>
            </w:r>
            <w:proofErr w:type="spellEnd"/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, otwierana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381A" w14:textId="77777777" w:rsidR="009D4E2A" w:rsidRPr="005B3D55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F68B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F5B6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F7F8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7FCF6B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450C1F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5B3D55" w14:paraId="2ADAB9FB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AF04C5" w14:textId="77777777" w:rsidR="009D4E2A" w:rsidRPr="005B3D55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BE34" w14:textId="77777777" w:rsidR="009D4E2A" w:rsidRPr="005B3D55" w:rsidRDefault="009D4E2A" w:rsidP="00515750">
            <w:pPr>
              <w:suppressAutoHyphens/>
              <w:spacing w:after="120" w:line="276" w:lineRule="auto"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Wiszące szafki laboratoryjne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B930D" w14:textId="77777777" w:rsidR="009D4E2A" w:rsidRPr="005B3D55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427A" w14:textId="7C73D5D0" w:rsidR="009D4E2A" w:rsidRPr="005B3D55" w:rsidRDefault="00BA19F5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  <w:r w:rsidR="009D4E2A"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40A41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217B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131233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ADEFF1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5B3D55" w14:paraId="17629B64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1DAC53" w14:textId="77777777" w:rsidR="009D4E2A" w:rsidRPr="005B3D55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B356" w14:textId="77777777" w:rsidR="009D4E2A" w:rsidRPr="005B3D55" w:rsidRDefault="009D4E2A" w:rsidP="00515750">
            <w:pPr>
              <w:suppressAutoHyphens/>
              <w:spacing w:after="120" w:line="276" w:lineRule="auto"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Stoły laboratoryjne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4B326" w14:textId="77777777" w:rsidR="009D4E2A" w:rsidRPr="005B3D55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8887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78713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AA30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EEB573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B3D798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5B3D55" w14:paraId="4B191350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F01582" w14:textId="77777777" w:rsidR="009D4E2A" w:rsidRPr="005B3D55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5EF52" w14:textId="77777777" w:rsidR="009D4E2A" w:rsidRPr="005B3D55" w:rsidRDefault="009D4E2A" w:rsidP="009D4E2A">
            <w:pPr>
              <w:spacing w:after="200" w:line="276" w:lineRule="auto"/>
              <w:contextualSpacing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 xml:space="preserve">Szafki </w:t>
            </w:r>
            <w:proofErr w:type="spellStart"/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podblatowe</w:t>
            </w:r>
            <w:proofErr w:type="spellEnd"/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 xml:space="preserve"> laboratoryjne</w:t>
            </w:r>
          </w:p>
          <w:p w14:paraId="046B077E" w14:textId="77777777" w:rsidR="009D4E2A" w:rsidRPr="005B3D55" w:rsidRDefault="009D4E2A" w:rsidP="00515750">
            <w:pPr>
              <w:suppressAutoHyphens/>
              <w:spacing w:after="120" w:line="276" w:lineRule="auto"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1311" w14:textId="77777777" w:rsidR="009D4E2A" w:rsidRPr="005B3D55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1FAF" w14:textId="2C4FC99B" w:rsidR="009D4E2A" w:rsidRPr="005B3D55" w:rsidRDefault="00BA19F5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  <w:r w:rsidR="009D4E2A"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525E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B92A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CF5202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89D0B9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5B3D55" w14:paraId="5269D5B3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06B031" w14:textId="77777777" w:rsidR="009D4E2A" w:rsidRPr="005B3D55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1042" w14:textId="77777777" w:rsidR="009D4E2A" w:rsidRPr="005B3D55" w:rsidRDefault="009D4E2A" w:rsidP="009D4E2A">
            <w:pPr>
              <w:spacing w:after="200" w:line="276" w:lineRule="auto"/>
              <w:contextualSpacing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Stoły warsztatowe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8041" w14:textId="77777777" w:rsidR="009D4E2A" w:rsidRPr="005B3D55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1402" w14:textId="7BB6C966" w:rsidR="009D4E2A" w:rsidRPr="005B3D55" w:rsidRDefault="00BA19F5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  <w:r w:rsidR="009D4E2A"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54C3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793FB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F4E78A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636D6E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5B3D55" w14:paraId="66901382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380B78" w14:textId="77777777" w:rsidR="009D4E2A" w:rsidRPr="005B3D55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CD376" w14:textId="77777777" w:rsidR="009D4E2A" w:rsidRPr="005B3D55" w:rsidRDefault="009D4E2A" w:rsidP="009D4E2A">
            <w:pPr>
              <w:spacing w:after="200" w:line="276" w:lineRule="auto"/>
              <w:contextualSpacing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 xml:space="preserve">Szafki </w:t>
            </w:r>
            <w:proofErr w:type="spellStart"/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podblatowe</w:t>
            </w:r>
            <w:proofErr w:type="spellEnd"/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 xml:space="preserve"> laboratoryjne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19AD" w14:textId="77777777" w:rsidR="009D4E2A" w:rsidRPr="005B3D55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EA72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0723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B7686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4EBDFB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DB3514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5B3D55" w14:paraId="34D5D206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495ADD" w14:textId="77777777" w:rsidR="009D4E2A" w:rsidRPr="005B3D55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F94B2" w14:textId="77777777" w:rsidR="009D4E2A" w:rsidRPr="005B3D55" w:rsidRDefault="009D4E2A" w:rsidP="009D4E2A">
            <w:pPr>
              <w:spacing w:after="200" w:line="276" w:lineRule="auto"/>
              <w:contextualSpacing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(szafki montowane / podwieszane na stelażu metalowym)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8444A" w14:textId="77777777" w:rsidR="009D4E2A" w:rsidRPr="005B3D55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07344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2F43C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0774B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ED3563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25F931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5B3D55" w14:paraId="10AD9899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E70886" w14:textId="77777777" w:rsidR="009D4E2A" w:rsidRPr="005B3D55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B612" w14:textId="77777777" w:rsidR="009D4E2A" w:rsidRPr="005B3D55" w:rsidRDefault="009D4E2A" w:rsidP="009D4E2A">
            <w:pPr>
              <w:spacing w:after="200" w:line="276" w:lineRule="auto"/>
              <w:contextualSpacing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Wiszące szafki laboratoryjne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D5FD" w14:textId="77777777" w:rsidR="009D4E2A" w:rsidRPr="005B3D55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11B8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8C45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B1766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CD5FD8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E2DFB8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5B3D55" w14:paraId="670CA65E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C3D7B5" w14:textId="77777777" w:rsidR="009D4E2A" w:rsidRPr="005B3D55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2872" w14:textId="77777777" w:rsidR="009D4E2A" w:rsidRPr="005B3D55" w:rsidRDefault="009D4E2A" w:rsidP="009D4E2A">
            <w:pPr>
              <w:spacing w:after="200" w:line="276" w:lineRule="auto"/>
              <w:contextualSpacing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Stoły spawalnicze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79A9E" w14:textId="77777777" w:rsidR="009D4E2A" w:rsidRPr="005B3D55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8D3E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E684D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3792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A4E7EE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627419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5B3D55" w14:paraId="413748D0" w14:textId="77777777" w:rsidTr="0057468B">
        <w:trPr>
          <w:trHeight w:val="978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574255" w14:textId="77777777" w:rsidR="009D4E2A" w:rsidRPr="005B3D55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9D16" w14:textId="77777777" w:rsidR="009D4E2A" w:rsidRPr="005B3D55" w:rsidRDefault="009D4E2A" w:rsidP="009D4E2A">
            <w:pPr>
              <w:spacing w:after="200" w:line="276" w:lineRule="auto"/>
              <w:contextualSpacing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Mobilne urządzenie odciągowo-filtracyjne do dymów spawalniczych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FF2E" w14:textId="77777777" w:rsidR="009D4E2A" w:rsidRPr="005B3D55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454D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80A6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4CCE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DA2EE9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4683B4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5B3D55" w14:paraId="03077ECF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F124CA" w14:textId="77777777" w:rsidR="009D4E2A" w:rsidRPr="005B3D55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08F6" w14:textId="77777777" w:rsidR="009D4E2A" w:rsidRPr="005B3D55" w:rsidRDefault="009D4E2A" w:rsidP="009D4E2A">
            <w:pPr>
              <w:spacing w:after="200" w:line="276" w:lineRule="auto"/>
              <w:contextualSpacing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Boksy spawalnicze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DAC51" w14:textId="77777777" w:rsidR="009D4E2A" w:rsidRPr="005B3D55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89AC3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DDB6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9C22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9D987E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F0194D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5B3D55" w14:paraId="04050790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988AE3" w14:textId="77777777" w:rsidR="009D4E2A" w:rsidRPr="005B3D55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0F71" w14:textId="77777777" w:rsidR="009D4E2A" w:rsidRPr="005B3D55" w:rsidRDefault="009D4E2A" w:rsidP="009D4E2A">
            <w:pPr>
              <w:spacing w:after="200" w:line="276" w:lineRule="auto"/>
              <w:contextualSpacing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Czujnik tlenu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E3EE4" w14:textId="77777777" w:rsidR="009D4E2A" w:rsidRPr="005B3D55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F6654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57283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0F29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9D969A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A74B6A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5B3D55" w14:paraId="0F52F893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FFE1EC" w14:textId="77777777" w:rsidR="009D4E2A" w:rsidRPr="005B3D55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B06EF" w14:textId="77777777" w:rsidR="009D4E2A" w:rsidRPr="005B3D55" w:rsidRDefault="009D4E2A" w:rsidP="009D4E2A">
            <w:pPr>
              <w:spacing w:after="200" w:line="276" w:lineRule="auto"/>
              <w:contextualSpacing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 xml:space="preserve">Uchwyt montażowy do </w:t>
            </w:r>
            <w:r w:rsidR="0057468B"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projektorów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BD64" w14:textId="77777777" w:rsidR="009D4E2A" w:rsidRPr="005B3D55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F7282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89C26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B3D1C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645D2B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574084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5B3D55" w14:paraId="3C2FC430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16D319" w14:textId="77777777" w:rsidR="009D4E2A" w:rsidRPr="005B3D55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D7305" w14:textId="77777777" w:rsidR="009D4E2A" w:rsidRPr="005B3D55" w:rsidRDefault="009D4E2A" w:rsidP="009D4E2A">
            <w:pPr>
              <w:spacing w:after="200" w:line="276" w:lineRule="auto"/>
              <w:contextualSpacing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Ekran projekcyjny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27A47" w14:textId="77777777" w:rsidR="009D4E2A" w:rsidRPr="005B3D55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9F28D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ACF55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CDFE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BB5926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57D268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5B3D55" w14:paraId="3FC6FE59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862834" w14:textId="77777777" w:rsidR="009D4E2A" w:rsidRPr="005B3D55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1004D" w14:textId="77777777" w:rsidR="009D4E2A" w:rsidRPr="005B3D55" w:rsidRDefault="009D4E2A" w:rsidP="009D4E2A">
            <w:pPr>
              <w:spacing w:after="200" w:line="276" w:lineRule="auto"/>
              <w:contextualSpacing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Szafa ubraniowa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404D" w14:textId="77777777" w:rsidR="009D4E2A" w:rsidRPr="005B3D55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718A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06B04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2E8D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44B69C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1E3AEA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5B3D55" w14:paraId="16A79C25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185FEB" w14:textId="77777777" w:rsidR="009D4E2A" w:rsidRPr="005B3D55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48E11" w14:textId="77777777" w:rsidR="009D4E2A" w:rsidRPr="005B3D55" w:rsidRDefault="009D4E2A" w:rsidP="009D4E2A">
            <w:pPr>
              <w:spacing w:after="200" w:line="276" w:lineRule="auto"/>
              <w:contextualSpacing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 xml:space="preserve">Tablica szkolna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F7E4" w14:textId="77777777" w:rsidR="009D4E2A" w:rsidRPr="005B3D55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4DE3D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EA008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E0C86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0364AC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39D4DC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5B3D55" w14:paraId="1A60232C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71DEEF7" w14:textId="77777777" w:rsidR="009D4E2A" w:rsidRPr="005B3D55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4410" w14:textId="77777777" w:rsidR="009D4E2A" w:rsidRPr="005B3D55" w:rsidRDefault="009D4E2A" w:rsidP="009D4E2A">
            <w:pPr>
              <w:spacing w:after="200" w:line="276" w:lineRule="auto"/>
              <w:contextualSpacing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Krzesło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D47B" w14:textId="77777777" w:rsidR="009D4E2A" w:rsidRPr="005B3D55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45524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13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137A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F2182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15718A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B1719C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5B3D55" w14:paraId="2A0DA511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321CFB" w14:textId="77777777" w:rsidR="009D4E2A" w:rsidRPr="005B3D55" w:rsidRDefault="009D4E2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CCC3" w14:textId="77777777" w:rsidR="009D4E2A" w:rsidRPr="005B3D55" w:rsidRDefault="009D4E2A" w:rsidP="009D4E2A">
            <w:pPr>
              <w:spacing w:after="200" w:line="276" w:lineRule="auto"/>
              <w:contextualSpacing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  <w:t>Projektor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06D1" w14:textId="77777777" w:rsidR="009D4E2A" w:rsidRPr="005B3D55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5FAF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9BA9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6920" w14:textId="77777777" w:rsidR="009D4E2A" w:rsidRPr="005B3D55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B4DC72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79E9DD" w14:textId="77777777" w:rsidR="009D4E2A" w:rsidRPr="005B3D55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5B3D55" w14:paraId="4BA12B49" w14:textId="77777777" w:rsidTr="009504D6">
        <w:trPr>
          <w:trHeight w:val="163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825896" w14:textId="77777777" w:rsidR="00A430C2" w:rsidRPr="005B3D55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6B8D6368" w14:textId="77777777" w:rsidR="00A430C2" w:rsidRPr="005B3D55" w:rsidRDefault="00A430C2" w:rsidP="00A430C2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2A2B82B8" w14:textId="77777777" w:rsidR="00A430C2" w:rsidRPr="005B3D55" w:rsidRDefault="00A430C2" w:rsidP="00A430C2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A316" w14:textId="77777777" w:rsidR="00A430C2" w:rsidRPr="005B3D55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775F74" w14:textId="77777777" w:rsidR="00A430C2" w:rsidRPr="005B3D55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95C486" w14:textId="77777777" w:rsidR="00A430C2" w:rsidRPr="005B3D55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5B3D55" w14:paraId="6AD2665B" w14:textId="77777777" w:rsidTr="009504D6">
        <w:trPr>
          <w:trHeight w:val="163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066ADC" w14:textId="77777777" w:rsidR="00A430C2" w:rsidRPr="005B3D55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6E3E3D81" w14:textId="77777777" w:rsidR="00A430C2" w:rsidRPr="005B3D55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5B3D55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77EC" w14:textId="77777777" w:rsidR="00A430C2" w:rsidRPr="005B3D55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677A11" w14:textId="77777777" w:rsidR="00A430C2" w:rsidRPr="005B3D55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C2B625" w14:textId="77777777" w:rsidR="00A430C2" w:rsidRPr="005B3D55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7E211DBC" w14:textId="77FBB33F" w:rsidR="008D2AB8" w:rsidRPr="005B3D55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5B3D55">
        <w:rPr>
          <w:rFonts w:ascii="Verdana" w:hAnsi="Verdana"/>
          <w:b/>
          <w:sz w:val="18"/>
          <w:szCs w:val="18"/>
        </w:rPr>
        <w:t>Termin realizacji umowy:</w:t>
      </w:r>
      <w:r w:rsidR="005667D2" w:rsidRPr="005B3D55">
        <w:rPr>
          <w:rFonts w:ascii="Verdana" w:hAnsi="Verdana"/>
          <w:b/>
          <w:sz w:val="18"/>
          <w:szCs w:val="18"/>
        </w:rPr>
        <w:t xml:space="preserve"> </w:t>
      </w:r>
      <w:r w:rsidR="00591D54" w:rsidRPr="005B3D55">
        <w:rPr>
          <w:rFonts w:ascii="Verdana" w:hAnsi="Verdana"/>
          <w:b/>
          <w:sz w:val="18"/>
          <w:szCs w:val="18"/>
        </w:rPr>
        <w:t>do 42 dni od daty podpisania umowy.</w:t>
      </w:r>
    </w:p>
    <w:p w14:paraId="577EB80C" w14:textId="77777777" w:rsidR="008D2AB8" w:rsidRPr="005B3D55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5B3D55">
        <w:rPr>
          <w:rFonts w:ascii="Verdana" w:hAnsi="Verdana"/>
          <w:b/>
          <w:sz w:val="18"/>
          <w:szCs w:val="18"/>
        </w:rPr>
        <w:t xml:space="preserve">Okres </w:t>
      </w:r>
      <w:r w:rsidR="003251E2" w:rsidRPr="005B3D55">
        <w:rPr>
          <w:rFonts w:ascii="Verdana" w:hAnsi="Verdana"/>
          <w:b/>
          <w:sz w:val="18"/>
          <w:szCs w:val="18"/>
        </w:rPr>
        <w:t>gwarancji</w:t>
      </w:r>
      <w:r w:rsidRPr="005B3D55">
        <w:rPr>
          <w:rFonts w:ascii="Verdana" w:hAnsi="Verdana"/>
          <w:b/>
          <w:sz w:val="18"/>
          <w:szCs w:val="18"/>
        </w:rPr>
        <w:t xml:space="preserve"> wynosi:</w:t>
      </w:r>
      <w:r w:rsidRPr="005B3D55">
        <w:rPr>
          <w:rFonts w:ascii="Verdana" w:hAnsi="Verdana"/>
          <w:sz w:val="18"/>
          <w:szCs w:val="18"/>
        </w:rPr>
        <w:t xml:space="preserve"> </w:t>
      </w:r>
      <w:r w:rsidRPr="005B3D55">
        <w:rPr>
          <w:rFonts w:ascii="Verdana" w:hAnsi="Verdana"/>
          <w:b/>
          <w:bCs/>
          <w:sz w:val="18"/>
          <w:szCs w:val="18"/>
        </w:rPr>
        <w:t>………</w:t>
      </w:r>
      <w:r w:rsidR="005667D2" w:rsidRPr="005B3D55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5B3D55">
        <w:rPr>
          <w:rFonts w:ascii="Verdana" w:hAnsi="Verdana"/>
          <w:sz w:val="18"/>
          <w:szCs w:val="18"/>
        </w:rPr>
        <w:t xml:space="preserve"> </w:t>
      </w:r>
      <w:r w:rsidRPr="005B3D55">
        <w:rPr>
          <w:rFonts w:ascii="Verdana" w:hAnsi="Verdana"/>
          <w:sz w:val="18"/>
          <w:szCs w:val="18"/>
          <w:highlight w:val="yellow"/>
        </w:rPr>
        <w:t>(</w:t>
      </w:r>
      <w:r w:rsidRPr="005B3D55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5B3D55">
        <w:rPr>
          <w:rFonts w:ascii="Verdana" w:hAnsi="Verdana"/>
          <w:i/>
          <w:sz w:val="18"/>
          <w:szCs w:val="18"/>
        </w:rPr>
        <w:t xml:space="preserve"> *)</w:t>
      </w:r>
    </w:p>
    <w:p w14:paraId="33677CDA" w14:textId="77777777" w:rsidR="00AF704D" w:rsidRPr="005B3D55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5B3D55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005BD7E4" w14:textId="610FE751" w:rsidR="0058741A" w:rsidRPr="005B3D55" w:rsidRDefault="008D2AB8" w:rsidP="00A63B46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B3D55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5B3D55">
        <w:rPr>
          <w:rFonts w:ascii="Verdana" w:hAnsi="Verdana"/>
          <w:sz w:val="18"/>
          <w:szCs w:val="18"/>
        </w:rPr>
        <w:t>6 marca 2018 r</w:t>
      </w:r>
      <w:r w:rsidRPr="005B3D55">
        <w:rPr>
          <w:rFonts w:ascii="Verdana" w:hAnsi="Verdana"/>
          <w:sz w:val="18"/>
          <w:szCs w:val="18"/>
        </w:rPr>
        <w:t>.</w:t>
      </w:r>
      <w:r w:rsidR="00A0022B" w:rsidRPr="005B3D55">
        <w:rPr>
          <w:rFonts w:ascii="Verdana" w:hAnsi="Verdana"/>
          <w:sz w:val="18"/>
          <w:szCs w:val="18"/>
        </w:rPr>
        <w:t xml:space="preserve"> Prawo przedsiębiorców, </w:t>
      </w:r>
      <w:r w:rsidRPr="005B3D55">
        <w:rPr>
          <w:rFonts w:ascii="Verdana" w:hAnsi="Verdana"/>
          <w:sz w:val="18"/>
          <w:szCs w:val="18"/>
        </w:rPr>
        <w:t>należymy do małych lub średnich przedsiębiorców:</w:t>
      </w:r>
      <w:r w:rsidRPr="005B3D55">
        <w:rPr>
          <w:rFonts w:ascii="Verdana" w:hAnsi="Verdana"/>
          <w:b/>
          <w:sz w:val="18"/>
          <w:szCs w:val="18"/>
        </w:rPr>
        <w:t xml:space="preserve"> TAK/NIE</w:t>
      </w:r>
    </w:p>
    <w:p w14:paraId="5E75E6F2" w14:textId="402DFB30" w:rsidR="00D443B4" w:rsidRDefault="00D24B7D" w:rsidP="00A430C2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5B3D55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Pr="005B3D55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C29B6B1" w14:textId="77777777" w:rsidR="00D443B4" w:rsidRPr="005B3D55" w:rsidRDefault="00D443B4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752984B" w14:textId="77777777" w:rsidR="00D24B7D" w:rsidRPr="005B3D55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5B3D55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6A92F9D" w14:textId="77777777" w:rsidR="00D24B7D" w:rsidRPr="005B3D55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B3D55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339486FB" w14:textId="77777777" w:rsidR="00D24B7D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B3D55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5B3D55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5B3D55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5B3D55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8C8778C" w14:textId="35096327" w:rsidR="0085738E" w:rsidRPr="0085738E" w:rsidRDefault="0085738E" w:rsidP="0085738E">
      <w:pPr>
        <w:numPr>
          <w:ilvl w:val="0"/>
          <w:numId w:val="1"/>
        </w:numPr>
        <w:tabs>
          <w:tab w:val="num" w:pos="680"/>
          <w:tab w:val="left" w:pos="2520"/>
          <w:tab w:val="left" w:pos="2586"/>
        </w:tabs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85738E">
        <w:rPr>
          <w:rFonts w:ascii="Verdana" w:hAnsi="Verdana"/>
          <w:b/>
          <w:iCs/>
          <w:color w:val="000000"/>
          <w:sz w:val="18"/>
          <w:szCs w:val="18"/>
        </w:rPr>
        <w:t>Oświadczamy, że przed zawarciem umowy zostaną dostarczone Zamawiającemu</w:t>
      </w:r>
      <w:r w:rsidRPr="0085738E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85738E">
        <w:rPr>
          <w:rFonts w:ascii="Verdana" w:hAnsi="Verdana"/>
          <w:b/>
          <w:bCs/>
          <w:color w:val="000000"/>
          <w:sz w:val="18"/>
          <w:szCs w:val="18"/>
        </w:rPr>
        <w:t>dokument</w:t>
      </w:r>
      <w:r>
        <w:rPr>
          <w:rFonts w:ascii="Verdana" w:hAnsi="Verdana"/>
          <w:b/>
          <w:bCs/>
          <w:color w:val="000000"/>
          <w:sz w:val="18"/>
          <w:szCs w:val="18"/>
        </w:rPr>
        <w:t>y</w:t>
      </w:r>
      <w:r w:rsidRPr="0085738E">
        <w:rPr>
          <w:rFonts w:ascii="Verdana" w:hAnsi="Verdana"/>
          <w:b/>
          <w:bCs/>
          <w:color w:val="000000"/>
          <w:sz w:val="18"/>
          <w:szCs w:val="18"/>
        </w:rPr>
        <w:t xml:space="preserve"> potwierdzając</w:t>
      </w:r>
      <w:r>
        <w:rPr>
          <w:rFonts w:ascii="Verdana" w:hAnsi="Verdana"/>
          <w:b/>
          <w:bCs/>
          <w:color w:val="000000"/>
          <w:sz w:val="18"/>
          <w:szCs w:val="18"/>
        </w:rPr>
        <w:t>e</w:t>
      </w:r>
      <w:r w:rsidRPr="0085738E">
        <w:rPr>
          <w:rFonts w:ascii="Verdana" w:hAnsi="Verdana"/>
          <w:b/>
          <w:bCs/>
          <w:color w:val="000000"/>
          <w:sz w:val="18"/>
          <w:szCs w:val="18"/>
        </w:rPr>
        <w:t xml:space="preserve"> spełnienie norm i wymagań, w szczególności deklaracj</w:t>
      </w:r>
      <w:r>
        <w:rPr>
          <w:rFonts w:ascii="Verdana" w:hAnsi="Verdana"/>
          <w:b/>
          <w:bCs/>
          <w:color w:val="000000"/>
          <w:sz w:val="18"/>
          <w:szCs w:val="18"/>
        </w:rPr>
        <w:t>e</w:t>
      </w:r>
      <w:r w:rsidRPr="0085738E">
        <w:rPr>
          <w:rFonts w:ascii="Verdana" w:hAnsi="Verdana"/>
          <w:b/>
          <w:bCs/>
          <w:color w:val="000000"/>
          <w:sz w:val="18"/>
          <w:szCs w:val="18"/>
        </w:rPr>
        <w:t xml:space="preserve"> zgodności, certyfikat</w:t>
      </w:r>
      <w:r>
        <w:rPr>
          <w:rFonts w:ascii="Verdana" w:hAnsi="Verdana"/>
          <w:b/>
          <w:bCs/>
          <w:color w:val="000000"/>
          <w:sz w:val="18"/>
          <w:szCs w:val="18"/>
        </w:rPr>
        <w:t>y</w:t>
      </w:r>
      <w:r w:rsidRPr="0085738E">
        <w:rPr>
          <w:rFonts w:ascii="Verdana" w:hAnsi="Verdana"/>
          <w:b/>
          <w:bCs/>
          <w:color w:val="000000"/>
          <w:sz w:val="18"/>
          <w:szCs w:val="18"/>
        </w:rPr>
        <w:t xml:space="preserve"> jakości oraz atest</w:t>
      </w:r>
      <w:r>
        <w:rPr>
          <w:rFonts w:ascii="Verdana" w:hAnsi="Verdana"/>
          <w:b/>
          <w:bCs/>
          <w:color w:val="000000"/>
          <w:sz w:val="18"/>
          <w:szCs w:val="18"/>
        </w:rPr>
        <w:t>y</w:t>
      </w:r>
      <w:r w:rsidRPr="0085738E">
        <w:rPr>
          <w:rFonts w:ascii="Verdana" w:hAnsi="Verdana"/>
          <w:b/>
          <w:bCs/>
          <w:color w:val="000000"/>
          <w:sz w:val="18"/>
          <w:szCs w:val="18"/>
        </w:rPr>
        <w:t xml:space="preserve"> higieniczn</w:t>
      </w:r>
      <w:r>
        <w:rPr>
          <w:rFonts w:ascii="Verdana" w:hAnsi="Verdana"/>
          <w:b/>
          <w:bCs/>
          <w:color w:val="000000"/>
          <w:sz w:val="18"/>
          <w:szCs w:val="18"/>
        </w:rPr>
        <w:t>e</w:t>
      </w:r>
      <w:r w:rsidRPr="0085738E">
        <w:rPr>
          <w:rFonts w:ascii="Verdana" w:hAnsi="Verdana"/>
          <w:b/>
          <w:bCs/>
          <w:color w:val="000000"/>
          <w:sz w:val="18"/>
          <w:szCs w:val="18"/>
        </w:rPr>
        <w:t xml:space="preserve"> dotycząc</w:t>
      </w:r>
      <w:r>
        <w:rPr>
          <w:rFonts w:ascii="Verdana" w:hAnsi="Verdana"/>
          <w:b/>
          <w:bCs/>
          <w:color w:val="000000"/>
          <w:sz w:val="18"/>
          <w:szCs w:val="18"/>
        </w:rPr>
        <w:t>e</w:t>
      </w:r>
      <w:r w:rsidRPr="0085738E">
        <w:rPr>
          <w:rFonts w:ascii="Verdana" w:hAnsi="Verdana"/>
          <w:b/>
          <w:bCs/>
          <w:color w:val="000000"/>
          <w:sz w:val="18"/>
          <w:szCs w:val="18"/>
        </w:rPr>
        <w:t xml:space="preserve"> oferowanych materiałów i płyt meblowych</w:t>
      </w:r>
    </w:p>
    <w:p w14:paraId="0D9EE152" w14:textId="7E7902AB" w:rsidR="0085738E" w:rsidRPr="002D04F8" w:rsidRDefault="0085738E" w:rsidP="0085738E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D04F8">
        <w:rPr>
          <w:rFonts w:ascii="Verdana" w:hAnsi="Verdana"/>
          <w:b/>
          <w:bCs/>
          <w:color w:val="000000" w:themeColor="text1"/>
          <w:sz w:val="18"/>
          <w:szCs w:val="18"/>
          <w:u w:val="single"/>
        </w:rPr>
        <w:t>W zakresie mebli</w:t>
      </w:r>
      <w:r w:rsidR="00E351E6" w:rsidRPr="002D04F8">
        <w:rPr>
          <w:rFonts w:ascii="Verdana" w:hAnsi="Verdana"/>
          <w:b/>
          <w:bCs/>
          <w:color w:val="000000" w:themeColor="text1"/>
          <w:sz w:val="18"/>
          <w:szCs w:val="18"/>
          <w:u w:val="single"/>
        </w:rPr>
        <w:t xml:space="preserve"> i blatów</w:t>
      </w:r>
      <w:r w:rsidRPr="002D04F8">
        <w:rPr>
          <w:rFonts w:ascii="Verdana" w:hAnsi="Verdana"/>
          <w:b/>
          <w:bCs/>
          <w:color w:val="000000" w:themeColor="text1"/>
          <w:sz w:val="18"/>
          <w:szCs w:val="18"/>
          <w:u w:val="single"/>
        </w:rPr>
        <w:t>:</w:t>
      </w:r>
    </w:p>
    <w:p w14:paraId="2336C7C1" w14:textId="71601009" w:rsidR="0085738E" w:rsidRPr="002D04F8" w:rsidRDefault="0085738E" w:rsidP="0085738E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2D04F8">
        <w:rPr>
          <w:rFonts w:ascii="Verdana" w:hAnsi="Verdana"/>
          <w:b/>
          <w:bCs/>
          <w:color w:val="000000" w:themeColor="text1"/>
          <w:sz w:val="18"/>
          <w:szCs w:val="18"/>
        </w:rPr>
        <w:t>Meble</w:t>
      </w:r>
      <w:r w:rsidR="002D04F8" w:rsidRPr="002D04F8">
        <w:rPr>
          <w:rFonts w:ascii="Verdana" w:hAnsi="Verdana"/>
          <w:b/>
          <w:bCs/>
          <w:color w:val="000000" w:themeColor="text1"/>
          <w:sz w:val="18"/>
          <w:szCs w:val="18"/>
        </w:rPr>
        <w:t xml:space="preserve"> </w:t>
      </w:r>
      <w:r w:rsidRPr="002D04F8">
        <w:rPr>
          <w:rFonts w:ascii="Verdana" w:hAnsi="Verdana"/>
          <w:b/>
          <w:bCs/>
          <w:color w:val="000000" w:themeColor="text1"/>
          <w:sz w:val="18"/>
          <w:szCs w:val="18"/>
        </w:rPr>
        <w:t>spełnia</w:t>
      </w:r>
      <w:r w:rsidR="009A2A36" w:rsidRPr="002D04F8">
        <w:rPr>
          <w:rFonts w:ascii="Verdana" w:hAnsi="Verdana"/>
          <w:b/>
          <w:bCs/>
          <w:color w:val="000000" w:themeColor="text1"/>
          <w:sz w:val="18"/>
          <w:szCs w:val="18"/>
        </w:rPr>
        <w:t xml:space="preserve">ją </w:t>
      </w:r>
      <w:r w:rsidRPr="002D04F8">
        <w:rPr>
          <w:rFonts w:ascii="Verdana" w:hAnsi="Verdana"/>
          <w:b/>
          <w:bCs/>
          <w:color w:val="000000" w:themeColor="text1"/>
          <w:sz w:val="18"/>
          <w:szCs w:val="18"/>
        </w:rPr>
        <w:t>następujące normy i wymagania:</w:t>
      </w:r>
    </w:p>
    <w:p w14:paraId="398F7496" w14:textId="5D778C37" w:rsidR="0085738E" w:rsidRPr="002D04F8" w:rsidRDefault="009A2A36" w:rsidP="00A81D99">
      <w:pPr>
        <w:pStyle w:val="Akapitzlist"/>
        <w:numPr>
          <w:ilvl w:val="0"/>
          <w:numId w:val="13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 w:themeColor="text1"/>
          <w:sz w:val="18"/>
          <w:szCs w:val="18"/>
        </w:rPr>
      </w:pPr>
      <w:r w:rsidRPr="002D04F8">
        <w:rPr>
          <w:rFonts w:ascii="Verdana" w:hAnsi="Verdana"/>
          <w:color w:val="000000" w:themeColor="text1"/>
          <w:sz w:val="18"/>
          <w:szCs w:val="18"/>
        </w:rPr>
        <w:t xml:space="preserve">produkowane są w oparciu o standardy produkcji określone w normie </w:t>
      </w:r>
      <w:r w:rsidR="0085738E" w:rsidRPr="002D04F8">
        <w:rPr>
          <w:rFonts w:ascii="Verdana" w:hAnsi="Verdana"/>
          <w:color w:val="000000" w:themeColor="text1"/>
          <w:sz w:val="18"/>
          <w:szCs w:val="18"/>
        </w:rPr>
        <w:t>PN-EN ISO 9001:2015-10 lub równoważna</w:t>
      </w:r>
      <w:r w:rsidR="005C187F" w:rsidRPr="002D04F8">
        <w:rPr>
          <w:rFonts w:ascii="Verdana" w:hAnsi="Verdana"/>
          <w:color w:val="000000" w:themeColor="text1"/>
          <w:sz w:val="18"/>
          <w:szCs w:val="18"/>
        </w:rPr>
        <w:t xml:space="preserve"> tj.: …………..</w:t>
      </w:r>
      <w:r w:rsidR="0085738E" w:rsidRPr="002D04F8">
        <w:rPr>
          <w:rFonts w:ascii="Verdana" w:hAnsi="Verdana"/>
          <w:color w:val="000000" w:themeColor="text1"/>
          <w:sz w:val="18"/>
          <w:szCs w:val="18"/>
        </w:rPr>
        <w:t xml:space="preserve"> – w zakresie projektowania, produkcji, mebli</w:t>
      </w:r>
      <w:r w:rsidR="00A81D99" w:rsidRPr="002D04F8">
        <w:rPr>
          <w:rFonts w:ascii="Verdana" w:hAnsi="Verdana"/>
          <w:color w:val="000000" w:themeColor="text1"/>
          <w:sz w:val="18"/>
          <w:szCs w:val="18"/>
        </w:rPr>
        <w:t xml:space="preserve"> oraz </w:t>
      </w:r>
      <w:r w:rsidRPr="002D04F8">
        <w:rPr>
          <w:rFonts w:ascii="Verdana" w:hAnsi="Verdana"/>
          <w:color w:val="000000" w:themeColor="text1"/>
          <w:sz w:val="18"/>
          <w:szCs w:val="18"/>
        </w:rPr>
        <w:t>w normie</w:t>
      </w:r>
      <w:r w:rsidR="0085738E" w:rsidRPr="002D04F8">
        <w:rPr>
          <w:rFonts w:ascii="Verdana" w:hAnsi="Verdana"/>
          <w:color w:val="000000" w:themeColor="text1"/>
          <w:sz w:val="18"/>
          <w:szCs w:val="18"/>
        </w:rPr>
        <w:t xml:space="preserve"> PN-EN ISO 14001:2015-10 lub równoważn</w:t>
      </w:r>
      <w:r w:rsidR="00A81D99" w:rsidRPr="002D04F8">
        <w:rPr>
          <w:rFonts w:ascii="Verdana" w:hAnsi="Verdana"/>
          <w:color w:val="000000" w:themeColor="text1"/>
          <w:sz w:val="18"/>
          <w:szCs w:val="18"/>
        </w:rPr>
        <w:t>ej</w:t>
      </w:r>
      <w:r w:rsidR="005C187F" w:rsidRPr="002D04F8">
        <w:rPr>
          <w:rFonts w:ascii="Verdana" w:hAnsi="Verdana"/>
          <w:color w:val="000000" w:themeColor="text1"/>
          <w:sz w:val="18"/>
          <w:szCs w:val="18"/>
        </w:rPr>
        <w:t xml:space="preserve"> tj.: ………………</w:t>
      </w:r>
      <w:r w:rsidR="0085738E" w:rsidRPr="002D04F8">
        <w:rPr>
          <w:rFonts w:ascii="Verdana" w:hAnsi="Verdana"/>
          <w:color w:val="000000" w:themeColor="text1"/>
          <w:sz w:val="18"/>
          <w:szCs w:val="18"/>
        </w:rPr>
        <w:t xml:space="preserve"> – w zakresie zarządzania środowiskowego w procesie produkcji mebli.</w:t>
      </w:r>
    </w:p>
    <w:p w14:paraId="4F78636D" w14:textId="531908CF" w:rsidR="0085738E" w:rsidRPr="002D04F8" w:rsidRDefault="00E500A2" w:rsidP="0085738E">
      <w:pPr>
        <w:numPr>
          <w:ilvl w:val="0"/>
          <w:numId w:val="13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 w:themeColor="text1"/>
          <w:sz w:val="18"/>
          <w:szCs w:val="18"/>
        </w:rPr>
      </w:pPr>
      <w:r w:rsidRPr="002D04F8">
        <w:rPr>
          <w:rFonts w:ascii="Verdana" w:hAnsi="Verdana"/>
          <w:color w:val="000000" w:themeColor="text1"/>
          <w:sz w:val="18"/>
          <w:szCs w:val="18"/>
        </w:rPr>
        <w:t xml:space="preserve">płyty wiórowe typ P2 w zakresie grubości 8–38 mm posiadają klasę reakcji na ogień zgodnie z </w:t>
      </w:r>
      <w:r w:rsidR="0085738E" w:rsidRPr="002D04F8">
        <w:rPr>
          <w:rFonts w:ascii="Verdana" w:hAnsi="Verdana"/>
          <w:color w:val="000000" w:themeColor="text1"/>
          <w:sz w:val="18"/>
          <w:szCs w:val="18"/>
        </w:rPr>
        <w:t>Klasyfikacj</w:t>
      </w:r>
      <w:r w:rsidRPr="002D04F8">
        <w:rPr>
          <w:rFonts w:ascii="Verdana" w:hAnsi="Verdana"/>
          <w:color w:val="000000" w:themeColor="text1"/>
          <w:sz w:val="18"/>
          <w:szCs w:val="18"/>
        </w:rPr>
        <w:t>ą</w:t>
      </w:r>
      <w:r w:rsidR="0085738E" w:rsidRPr="002D04F8">
        <w:rPr>
          <w:rFonts w:ascii="Verdana" w:hAnsi="Verdana"/>
          <w:color w:val="000000" w:themeColor="text1"/>
          <w:sz w:val="18"/>
          <w:szCs w:val="18"/>
        </w:rPr>
        <w:t xml:space="preserve"> ogniowa B-s2,d0 zgodnie z EN 13501-1 lub równoważną</w:t>
      </w:r>
      <w:r w:rsidR="005C187F" w:rsidRPr="002D04F8">
        <w:rPr>
          <w:rFonts w:ascii="Verdana" w:hAnsi="Verdana"/>
          <w:color w:val="000000" w:themeColor="text1"/>
          <w:sz w:val="18"/>
          <w:szCs w:val="18"/>
        </w:rPr>
        <w:t xml:space="preserve"> tj.: …………..</w:t>
      </w:r>
      <w:r w:rsidR="0085738E" w:rsidRPr="002D04F8">
        <w:rPr>
          <w:rFonts w:ascii="Verdana" w:hAnsi="Verdana"/>
          <w:color w:val="000000" w:themeColor="text1"/>
          <w:sz w:val="18"/>
          <w:szCs w:val="18"/>
        </w:rPr>
        <w:t xml:space="preserve"> – </w:t>
      </w:r>
    </w:p>
    <w:p w14:paraId="588B2AA2" w14:textId="676C01E8" w:rsidR="0085738E" w:rsidRPr="002D04F8" w:rsidRDefault="00E500A2" w:rsidP="00E500A2">
      <w:pPr>
        <w:pStyle w:val="Akapitzlist"/>
        <w:numPr>
          <w:ilvl w:val="0"/>
          <w:numId w:val="13"/>
        </w:numPr>
        <w:rPr>
          <w:rFonts w:ascii="Verdana" w:eastAsia="Times New Roman" w:hAnsi="Verdana"/>
          <w:bCs/>
          <w:color w:val="000000" w:themeColor="text1"/>
          <w:sz w:val="18"/>
          <w:szCs w:val="18"/>
          <w:lang w:eastAsia="pl-PL"/>
        </w:rPr>
      </w:pPr>
      <w:r w:rsidRPr="002D04F8">
        <w:rPr>
          <w:rFonts w:ascii="Verdana" w:hAnsi="Verdana"/>
          <w:bCs/>
          <w:color w:val="000000" w:themeColor="text1"/>
          <w:sz w:val="18"/>
          <w:szCs w:val="18"/>
        </w:rPr>
        <w:t>Płyty</w:t>
      </w:r>
      <w:r w:rsidRPr="002D04F8">
        <w:rPr>
          <w:color w:val="000000" w:themeColor="text1"/>
        </w:rPr>
        <w:t xml:space="preserve"> </w:t>
      </w:r>
      <w:r w:rsidRPr="002D04F8">
        <w:rPr>
          <w:rFonts w:ascii="Verdana" w:eastAsia="Times New Roman" w:hAnsi="Verdana"/>
          <w:bCs/>
          <w:color w:val="000000" w:themeColor="text1"/>
          <w:sz w:val="18"/>
          <w:szCs w:val="18"/>
          <w:lang w:eastAsia="pl-PL"/>
        </w:rPr>
        <w:t xml:space="preserve">wiórowe typ P2 </w:t>
      </w:r>
      <w:proofErr w:type="spellStart"/>
      <w:r w:rsidRPr="002D04F8">
        <w:rPr>
          <w:rFonts w:ascii="Verdana" w:eastAsia="Times New Roman" w:hAnsi="Verdana"/>
          <w:bCs/>
          <w:color w:val="000000" w:themeColor="text1"/>
          <w:sz w:val="18"/>
          <w:szCs w:val="18"/>
          <w:lang w:eastAsia="pl-PL"/>
        </w:rPr>
        <w:t>melaminowane</w:t>
      </w:r>
      <w:proofErr w:type="spellEnd"/>
      <w:r w:rsidRPr="002D04F8">
        <w:rPr>
          <w:rFonts w:ascii="Verdana" w:eastAsia="Times New Roman" w:hAnsi="Verdana"/>
          <w:bCs/>
          <w:color w:val="000000" w:themeColor="text1"/>
          <w:sz w:val="18"/>
          <w:szCs w:val="18"/>
          <w:lang w:eastAsia="pl-PL"/>
        </w:rPr>
        <w:t xml:space="preserve"> </w:t>
      </w:r>
      <w:r w:rsidRPr="002D04F8">
        <w:rPr>
          <w:rFonts w:ascii="Verdana" w:hAnsi="Verdana"/>
          <w:bCs/>
          <w:color w:val="000000" w:themeColor="text1"/>
          <w:sz w:val="18"/>
          <w:szCs w:val="18"/>
        </w:rPr>
        <w:t xml:space="preserve">spełniają </w:t>
      </w:r>
      <w:r w:rsidR="0085738E" w:rsidRPr="002D04F8">
        <w:rPr>
          <w:rFonts w:ascii="Verdana" w:hAnsi="Verdana"/>
          <w:color w:val="000000" w:themeColor="text1"/>
          <w:sz w:val="18"/>
          <w:szCs w:val="18"/>
        </w:rPr>
        <w:t xml:space="preserve">Wymagania higieniczne klasy E-1 – potwierdzone atestem higienicznym </w:t>
      </w:r>
      <w:bookmarkStart w:id="0" w:name="_Hlk230850173"/>
    </w:p>
    <w:bookmarkEnd w:id="0"/>
    <w:p w14:paraId="11866C2F" w14:textId="60E24841" w:rsidR="00E351E6" w:rsidRPr="00E351E6" w:rsidRDefault="00E351E6" w:rsidP="00E500A2">
      <w:p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  <w:u w:val="single"/>
        </w:rPr>
      </w:pPr>
      <w:r w:rsidRPr="00E351E6">
        <w:rPr>
          <w:rFonts w:ascii="Verdana" w:hAnsi="Verdana"/>
          <w:b/>
          <w:bCs/>
          <w:color w:val="000000"/>
          <w:sz w:val="18"/>
          <w:szCs w:val="18"/>
          <w:u w:val="single"/>
        </w:rPr>
        <w:t>W zakresie czujnika tlenu:</w:t>
      </w:r>
    </w:p>
    <w:p w14:paraId="5C02C08A" w14:textId="5F65EC33" w:rsidR="0087482C" w:rsidRPr="0087482C" w:rsidRDefault="0087482C" w:rsidP="0087482C">
      <w:pPr>
        <w:pStyle w:val="Akapitzlist"/>
        <w:numPr>
          <w:ilvl w:val="0"/>
          <w:numId w:val="17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2D04F8">
        <w:rPr>
          <w:rFonts w:ascii="Verdana" w:hAnsi="Verdana"/>
          <w:color w:val="000000" w:themeColor="text1"/>
          <w:sz w:val="18"/>
          <w:szCs w:val="18"/>
        </w:rPr>
        <w:t>Czujnik spełnia</w:t>
      </w:r>
      <w:r w:rsidR="00A81D99" w:rsidRPr="002D04F8">
        <w:rPr>
          <w:rFonts w:ascii="Verdana" w:hAnsi="Verdana"/>
          <w:color w:val="000000" w:themeColor="text1"/>
          <w:sz w:val="18"/>
          <w:szCs w:val="18"/>
        </w:rPr>
        <w:t>ją</w:t>
      </w:r>
      <w:r w:rsidRPr="002D04F8">
        <w:rPr>
          <w:rFonts w:ascii="Verdana" w:hAnsi="Verdana"/>
          <w:color w:val="000000" w:themeColor="text1"/>
          <w:sz w:val="18"/>
          <w:szCs w:val="18"/>
        </w:rPr>
        <w:t xml:space="preserve"> wymagania norm </w:t>
      </w:r>
      <w:r w:rsidR="00E351E6" w:rsidRPr="002D04F8">
        <w:rPr>
          <w:rFonts w:ascii="Verdana" w:hAnsi="Verdana"/>
          <w:color w:val="000000" w:themeColor="text1"/>
          <w:sz w:val="18"/>
          <w:szCs w:val="18"/>
        </w:rPr>
        <w:t xml:space="preserve">PN-EN 50271 </w:t>
      </w:r>
      <w:r w:rsidR="00E351E6" w:rsidRPr="0087482C">
        <w:rPr>
          <w:rFonts w:ascii="Verdana" w:hAnsi="Verdana"/>
          <w:color w:val="000000"/>
          <w:sz w:val="18"/>
          <w:szCs w:val="18"/>
        </w:rPr>
        <w:t xml:space="preserve">lub równoważna tj.: …………….., PN-EN 61010-1 lub równoważna tj.:……………. oraz PN-EN 60079-29-1 lub równoważna tj.:……………. </w:t>
      </w:r>
    </w:p>
    <w:p w14:paraId="640B2911" w14:textId="6EF4E151" w:rsidR="00D24B7D" w:rsidRPr="0085738E" w:rsidRDefault="00E351E6" w:rsidP="0085738E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5</w:t>
      </w:r>
      <w:r w:rsidR="0085738E">
        <w:rPr>
          <w:rFonts w:ascii="Verdana" w:hAnsi="Verdana"/>
          <w:sz w:val="18"/>
          <w:szCs w:val="18"/>
        </w:rPr>
        <w:t>.</w:t>
      </w:r>
      <w:r w:rsidR="00D24B7D" w:rsidRPr="0085738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3361DF" w14:textId="77777777" w:rsidR="00D24B7D" w:rsidRPr="005B3D55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B3D55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3E62AF" w14:textId="77777777" w:rsidR="00D24B7D" w:rsidRPr="005B3D55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B3D55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D5C8FAA" w14:textId="1647ACD6" w:rsidR="00D24B7D" w:rsidRPr="00E351E6" w:rsidRDefault="00D24B7D" w:rsidP="00E351E6">
      <w:pPr>
        <w:pStyle w:val="Akapitzlist"/>
        <w:numPr>
          <w:ilvl w:val="0"/>
          <w:numId w:val="16"/>
        </w:numPr>
        <w:spacing w:before="120" w:after="120"/>
        <w:ind w:left="284" w:hanging="284"/>
        <w:jc w:val="both"/>
        <w:rPr>
          <w:rFonts w:ascii="Verdana" w:hAnsi="Verdana"/>
          <w:sz w:val="18"/>
          <w:szCs w:val="18"/>
        </w:rPr>
      </w:pPr>
      <w:r w:rsidRPr="00E351E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5B3D55" w14:paraId="0044E690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06085" w14:textId="77777777" w:rsidR="00D24B7D" w:rsidRPr="005B3D5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3D55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83C096" w14:textId="77777777" w:rsidR="00D24B7D" w:rsidRPr="005B3D5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3D55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97FEE0A" w14:textId="77777777" w:rsidR="00D24B7D" w:rsidRPr="005B3D5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3D55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DBF4A3" w14:textId="77777777" w:rsidR="00D24B7D" w:rsidRPr="005B3D5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3D55">
              <w:rPr>
                <w:rFonts w:ascii="Verdana" w:hAnsi="Verdana"/>
                <w:sz w:val="18"/>
                <w:szCs w:val="18"/>
              </w:rPr>
              <w:t>Nazwa podwykonawcy</w:t>
            </w:r>
            <w:r w:rsidRPr="005B3D55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5B3D55" w14:paraId="40632407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DD184" w14:textId="77777777" w:rsidR="00D24B7D" w:rsidRPr="005B3D55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B9F6E" w14:textId="77777777" w:rsidR="00D24B7D" w:rsidRPr="005B3D5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0052B" w14:textId="77777777" w:rsidR="00D24B7D" w:rsidRPr="005B3D5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5B3D55" w14:paraId="08E6FD4E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9FF7A" w14:textId="77777777" w:rsidR="00D24B7D" w:rsidRPr="005B3D55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ACA7B" w14:textId="77777777" w:rsidR="00D24B7D" w:rsidRPr="005B3D5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69E62" w14:textId="77777777" w:rsidR="00D24B7D" w:rsidRPr="005B3D5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0905BCD" w14:textId="77777777" w:rsidR="00D24B7D" w:rsidRPr="005B3D55" w:rsidRDefault="00D24B7D" w:rsidP="00E351E6">
      <w:pPr>
        <w:numPr>
          <w:ilvl w:val="0"/>
          <w:numId w:val="16"/>
        </w:numPr>
        <w:jc w:val="both"/>
        <w:rPr>
          <w:rFonts w:ascii="Verdana" w:hAnsi="Verdana"/>
          <w:sz w:val="18"/>
          <w:szCs w:val="18"/>
        </w:rPr>
      </w:pPr>
      <w:r w:rsidRPr="005B3D55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D1E7F5E" w14:textId="77777777" w:rsidR="00D24B7D" w:rsidRPr="005B3D55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5B3D55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5B3D55">
        <w:rPr>
          <w:rFonts w:ascii="Verdana" w:hAnsi="Verdana"/>
          <w:b/>
          <w:bCs/>
          <w:kern w:val="32"/>
          <w:sz w:val="18"/>
          <w:szCs w:val="18"/>
        </w:rPr>
        <w:tab/>
      </w:r>
      <w:r w:rsidRPr="005B3D55">
        <w:rPr>
          <w:rFonts w:ascii="Verdana" w:hAnsi="Verdana"/>
          <w:b/>
          <w:bCs/>
          <w:kern w:val="32"/>
          <w:sz w:val="18"/>
          <w:szCs w:val="18"/>
        </w:rPr>
        <w:tab/>
      </w:r>
      <w:r w:rsidRPr="005B3D55">
        <w:rPr>
          <w:rFonts w:ascii="Verdana" w:hAnsi="Verdana"/>
          <w:b/>
          <w:bCs/>
          <w:kern w:val="32"/>
          <w:sz w:val="18"/>
          <w:szCs w:val="18"/>
        </w:rPr>
        <w:tab/>
      </w:r>
      <w:r w:rsidRPr="005B3D55">
        <w:rPr>
          <w:rFonts w:ascii="Verdana" w:hAnsi="Verdana"/>
          <w:b/>
          <w:bCs/>
          <w:kern w:val="32"/>
          <w:sz w:val="18"/>
          <w:szCs w:val="18"/>
        </w:rPr>
        <w:tab/>
      </w:r>
      <w:r w:rsidRPr="005B3D55">
        <w:rPr>
          <w:rFonts w:ascii="Verdana" w:hAnsi="Verdana"/>
          <w:b/>
          <w:bCs/>
          <w:kern w:val="32"/>
          <w:sz w:val="18"/>
          <w:szCs w:val="18"/>
        </w:rPr>
        <w:tab/>
      </w:r>
      <w:r w:rsidRPr="005B3D55">
        <w:rPr>
          <w:rFonts w:ascii="Verdana" w:hAnsi="Verdana"/>
          <w:b/>
          <w:bCs/>
          <w:kern w:val="32"/>
          <w:sz w:val="18"/>
          <w:szCs w:val="18"/>
        </w:rPr>
        <w:tab/>
      </w:r>
      <w:r w:rsidRPr="005B3D55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6092651" w14:textId="77777777" w:rsidR="00D24B7D" w:rsidRPr="005B3D5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B3D5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B3D55">
        <w:rPr>
          <w:rFonts w:ascii="Verdana" w:hAnsi="Verdana"/>
          <w:sz w:val="18"/>
          <w:szCs w:val="18"/>
        </w:rPr>
        <w:tab/>
      </w:r>
      <w:r w:rsidRPr="005B3D55">
        <w:rPr>
          <w:rFonts w:ascii="Verdana" w:hAnsi="Verdana"/>
          <w:sz w:val="18"/>
          <w:szCs w:val="18"/>
        </w:rPr>
        <w:tab/>
      </w:r>
    </w:p>
    <w:p w14:paraId="580FE437" w14:textId="77777777" w:rsidR="00D24B7D" w:rsidRPr="005B3D5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4B2F64E" w14:textId="77777777" w:rsidR="00D24B7D" w:rsidRPr="005B3D5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B3D5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B3D55">
        <w:rPr>
          <w:rFonts w:ascii="Verdana" w:hAnsi="Verdana"/>
          <w:sz w:val="18"/>
          <w:szCs w:val="18"/>
        </w:rPr>
        <w:tab/>
      </w:r>
      <w:r w:rsidRPr="005B3D55">
        <w:rPr>
          <w:rFonts w:ascii="Verdana" w:hAnsi="Verdana"/>
          <w:sz w:val="18"/>
          <w:szCs w:val="18"/>
        </w:rPr>
        <w:tab/>
        <w:t xml:space="preserve"> </w:t>
      </w:r>
    </w:p>
    <w:p w14:paraId="10A016DC" w14:textId="77777777" w:rsidR="00D24B7D" w:rsidRPr="005B3D5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899A799" w14:textId="77777777" w:rsidR="00D24B7D" w:rsidRPr="005B3D55" w:rsidRDefault="00D24B7D" w:rsidP="00E351E6">
      <w:pPr>
        <w:numPr>
          <w:ilvl w:val="0"/>
          <w:numId w:val="16"/>
        </w:numPr>
        <w:jc w:val="both"/>
        <w:rPr>
          <w:rFonts w:ascii="Verdana" w:hAnsi="Verdana"/>
          <w:sz w:val="18"/>
          <w:szCs w:val="18"/>
        </w:rPr>
      </w:pPr>
      <w:r w:rsidRPr="005B3D55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B3D55">
        <w:rPr>
          <w:rFonts w:ascii="Verdana" w:hAnsi="Verdana"/>
          <w:sz w:val="18"/>
          <w:szCs w:val="18"/>
        </w:rPr>
        <w:t>ych</w:t>
      </w:r>
      <w:proofErr w:type="spellEnd"/>
      <w:r w:rsidRPr="005B3D55">
        <w:rPr>
          <w:rFonts w:ascii="Verdana" w:hAnsi="Verdana"/>
          <w:sz w:val="18"/>
          <w:szCs w:val="18"/>
        </w:rPr>
        <w:t>) dokumentu(ów)</w:t>
      </w:r>
    </w:p>
    <w:p w14:paraId="69BF82D4" w14:textId="77777777" w:rsidR="00D24B7D" w:rsidRPr="005B3D55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5B3D55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30AEE95" w14:textId="77777777" w:rsidR="00D24B7D" w:rsidRPr="005B3D55" w:rsidRDefault="00D24B7D" w:rsidP="00E351E6">
      <w:pPr>
        <w:numPr>
          <w:ilvl w:val="0"/>
          <w:numId w:val="16"/>
        </w:numPr>
        <w:jc w:val="both"/>
        <w:rPr>
          <w:rFonts w:ascii="Verdana" w:hAnsi="Verdana"/>
          <w:sz w:val="18"/>
          <w:szCs w:val="18"/>
        </w:rPr>
      </w:pPr>
      <w:r w:rsidRPr="005B3D55">
        <w:rPr>
          <w:rFonts w:ascii="Verdana" w:hAnsi="Verdana"/>
          <w:sz w:val="18"/>
          <w:szCs w:val="18"/>
        </w:rPr>
        <w:t>załącznikami do niniejszej oferty są:</w:t>
      </w:r>
    </w:p>
    <w:p w14:paraId="056FB5BB" w14:textId="77777777" w:rsidR="00D24B7D" w:rsidRPr="005B3D5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3D55">
        <w:rPr>
          <w:rFonts w:ascii="Verdana" w:hAnsi="Verdana"/>
          <w:sz w:val="18"/>
          <w:szCs w:val="18"/>
        </w:rPr>
        <w:lastRenderedPageBreak/>
        <w:t>………………………………………………………………………………………….</w:t>
      </w:r>
    </w:p>
    <w:p w14:paraId="299B741E" w14:textId="77777777" w:rsidR="00D24B7D" w:rsidRPr="005B3D5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3D5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BC26AAE" w14:textId="77777777" w:rsidR="00D24B7D" w:rsidRPr="005B3D5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3D55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7C836F7F" w14:textId="77777777" w:rsidR="00D24B7D" w:rsidRPr="005B3D5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3D5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959569E" w14:textId="77777777" w:rsidR="00FE545C" w:rsidRPr="005B3D55" w:rsidRDefault="00493A6A" w:rsidP="001C7B7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5B3D55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5B3D55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B3D55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5B3D55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B3D55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5B3D55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B3D55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B3D55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FE545C" w:rsidRPr="005B3D5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E2B32" w14:textId="77777777" w:rsidR="00A308A8" w:rsidRDefault="00A308A8">
      <w:r>
        <w:separator/>
      </w:r>
    </w:p>
  </w:endnote>
  <w:endnote w:type="continuationSeparator" w:id="0">
    <w:p w14:paraId="639273B2" w14:textId="77777777" w:rsidR="00A308A8" w:rsidRDefault="00A3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 (Nagłówki CS)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3FEC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4D8DB" w14:textId="77777777" w:rsidR="00A308A8" w:rsidRDefault="00A308A8">
      <w:r>
        <w:separator/>
      </w:r>
    </w:p>
  </w:footnote>
  <w:footnote w:type="continuationSeparator" w:id="0">
    <w:p w14:paraId="1B29C86B" w14:textId="77777777" w:rsidR="00A308A8" w:rsidRDefault="00A30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8D90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ABA9924" w14:textId="77777777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3E3D04"/>
    <w:multiLevelType w:val="hybridMultilevel"/>
    <w:tmpl w:val="F43C3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234336"/>
    <w:multiLevelType w:val="hybridMultilevel"/>
    <w:tmpl w:val="BF363514"/>
    <w:lvl w:ilvl="0" w:tplc="FFFFFFFF">
      <w:start w:val="1"/>
      <w:numFmt w:val="lowerLetter"/>
      <w:lvlText w:val="%1)"/>
      <w:lvlJc w:val="left"/>
      <w:pPr>
        <w:ind w:left="1353" w:hanging="360"/>
      </w:pPr>
    </w:lvl>
    <w:lvl w:ilvl="1" w:tplc="FFFFFFFF">
      <w:start w:val="1"/>
      <w:numFmt w:val="lowerLetter"/>
      <w:lvlText w:val="%2."/>
      <w:lvlJc w:val="left"/>
      <w:pPr>
        <w:ind w:left="2073" w:hanging="360"/>
      </w:pPr>
    </w:lvl>
    <w:lvl w:ilvl="2" w:tplc="FFFFFFFF">
      <w:start w:val="1"/>
      <w:numFmt w:val="lowerRoman"/>
      <w:lvlText w:val="%3."/>
      <w:lvlJc w:val="right"/>
      <w:pPr>
        <w:ind w:left="2793" w:hanging="180"/>
      </w:pPr>
    </w:lvl>
    <w:lvl w:ilvl="3" w:tplc="FFFFFFFF">
      <w:start w:val="1"/>
      <w:numFmt w:val="decimal"/>
      <w:lvlText w:val="%4."/>
      <w:lvlJc w:val="left"/>
      <w:pPr>
        <w:ind w:left="3513" w:hanging="360"/>
      </w:pPr>
    </w:lvl>
    <w:lvl w:ilvl="4" w:tplc="FFFFFFFF">
      <w:start w:val="1"/>
      <w:numFmt w:val="lowerLetter"/>
      <w:lvlText w:val="%5."/>
      <w:lvlJc w:val="left"/>
      <w:pPr>
        <w:ind w:left="4233" w:hanging="360"/>
      </w:pPr>
    </w:lvl>
    <w:lvl w:ilvl="5" w:tplc="FFFFFFFF">
      <w:start w:val="1"/>
      <w:numFmt w:val="lowerRoman"/>
      <w:lvlText w:val="%6."/>
      <w:lvlJc w:val="right"/>
      <w:pPr>
        <w:ind w:left="4953" w:hanging="180"/>
      </w:pPr>
    </w:lvl>
    <w:lvl w:ilvl="6" w:tplc="FFFFFFFF">
      <w:start w:val="1"/>
      <w:numFmt w:val="decimal"/>
      <w:lvlText w:val="%7."/>
      <w:lvlJc w:val="left"/>
      <w:pPr>
        <w:ind w:left="5673" w:hanging="360"/>
      </w:pPr>
    </w:lvl>
    <w:lvl w:ilvl="7" w:tplc="FFFFFFFF">
      <w:start w:val="1"/>
      <w:numFmt w:val="lowerLetter"/>
      <w:lvlText w:val="%8."/>
      <w:lvlJc w:val="left"/>
      <w:pPr>
        <w:ind w:left="6393" w:hanging="360"/>
      </w:pPr>
    </w:lvl>
    <w:lvl w:ilvl="8" w:tplc="FFFFFFFF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9F48D3"/>
    <w:multiLevelType w:val="multilevel"/>
    <w:tmpl w:val="D0083AC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Calibri" w:hAnsi="Calibri" w:cs="Calibr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cs="Calibri" w:hint="default"/>
        <w:b w:val="0"/>
        <w:i w:val="0"/>
        <w:color w:val="auto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Calibri" w:hAnsi="Calibri" w:cs="Calibri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Calibri Light" w:hAnsi="Calibri Light" w:cs="Times New Roman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316A7D95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C36519"/>
    <w:multiLevelType w:val="hybridMultilevel"/>
    <w:tmpl w:val="F5B6CF8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801707"/>
    <w:multiLevelType w:val="hybridMultilevel"/>
    <w:tmpl w:val="6E02AA8E"/>
    <w:lvl w:ilvl="0" w:tplc="A88A4F8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50371C"/>
    <w:multiLevelType w:val="hybridMultilevel"/>
    <w:tmpl w:val="CD7476EA"/>
    <w:lvl w:ilvl="0" w:tplc="C636A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D97B5E"/>
    <w:multiLevelType w:val="hybridMultilevel"/>
    <w:tmpl w:val="BF363514"/>
    <w:lvl w:ilvl="0" w:tplc="FFFFFFFF">
      <w:start w:val="1"/>
      <w:numFmt w:val="lowerLetter"/>
      <w:lvlText w:val="%1)"/>
      <w:lvlJc w:val="left"/>
      <w:pPr>
        <w:ind w:left="1353" w:hanging="360"/>
      </w:pPr>
    </w:lvl>
    <w:lvl w:ilvl="1" w:tplc="FFFFFFFF">
      <w:start w:val="1"/>
      <w:numFmt w:val="lowerLetter"/>
      <w:lvlText w:val="%2."/>
      <w:lvlJc w:val="left"/>
      <w:pPr>
        <w:ind w:left="2073" w:hanging="360"/>
      </w:pPr>
    </w:lvl>
    <w:lvl w:ilvl="2" w:tplc="FFFFFFFF">
      <w:start w:val="1"/>
      <w:numFmt w:val="lowerRoman"/>
      <w:lvlText w:val="%3."/>
      <w:lvlJc w:val="right"/>
      <w:pPr>
        <w:ind w:left="2793" w:hanging="180"/>
      </w:pPr>
    </w:lvl>
    <w:lvl w:ilvl="3" w:tplc="FFFFFFFF">
      <w:start w:val="1"/>
      <w:numFmt w:val="decimal"/>
      <w:lvlText w:val="%4."/>
      <w:lvlJc w:val="left"/>
      <w:pPr>
        <w:ind w:left="3513" w:hanging="360"/>
      </w:pPr>
    </w:lvl>
    <w:lvl w:ilvl="4" w:tplc="FFFFFFFF">
      <w:start w:val="1"/>
      <w:numFmt w:val="lowerLetter"/>
      <w:lvlText w:val="%5."/>
      <w:lvlJc w:val="left"/>
      <w:pPr>
        <w:ind w:left="4233" w:hanging="360"/>
      </w:pPr>
    </w:lvl>
    <w:lvl w:ilvl="5" w:tplc="FFFFFFFF">
      <w:start w:val="1"/>
      <w:numFmt w:val="lowerRoman"/>
      <w:lvlText w:val="%6."/>
      <w:lvlJc w:val="right"/>
      <w:pPr>
        <w:ind w:left="4953" w:hanging="180"/>
      </w:pPr>
    </w:lvl>
    <w:lvl w:ilvl="6" w:tplc="FFFFFFFF">
      <w:start w:val="1"/>
      <w:numFmt w:val="decimal"/>
      <w:lvlText w:val="%7."/>
      <w:lvlJc w:val="left"/>
      <w:pPr>
        <w:ind w:left="5673" w:hanging="360"/>
      </w:pPr>
    </w:lvl>
    <w:lvl w:ilvl="7" w:tplc="FFFFFFFF">
      <w:start w:val="1"/>
      <w:numFmt w:val="lowerLetter"/>
      <w:lvlText w:val="%8."/>
      <w:lvlJc w:val="left"/>
      <w:pPr>
        <w:ind w:left="6393" w:hanging="360"/>
      </w:pPr>
    </w:lvl>
    <w:lvl w:ilvl="8" w:tplc="FFFFFFFF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0C1336"/>
    <w:multiLevelType w:val="hybridMultilevel"/>
    <w:tmpl w:val="C4CECA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173644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12533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41711507">
    <w:abstractNumId w:val="3"/>
  </w:num>
  <w:num w:numId="4" w16cid:durableId="1280524917">
    <w:abstractNumId w:val="11"/>
  </w:num>
  <w:num w:numId="5" w16cid:durableId="407918751">
    <w:abstractNumId w:val="6"/>
  </w:num>
  <w:num w:numId="6" w16cid:durableId="1195845709">
    <w:abstractNumId w:val="7"/>
  </w:num>
  <w:num w:numId="7" w16cid:durableId="195821792">
    <w:abstractNumId w:val="10"/>
  </w:num>
  <w:num w:numId="8" w16cid:durableId="659626150">
    <w:abstractNumId w:val="1"/>
  </w:num>
  <w:num w:numId="9" w16cid:durableId="1431730846">
    <w:abstractNumId w:val="0"/>
  </w:num>
  <w:num w:numId="10" w16cid:durableId="17565882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267926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7831209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4012482">
    <w:abstractNumId w:val="9"/>
  </w:num>
  <w:num w:numId="14" w16cid:durableId="872035571">
    <w:abstractNumId w:val="2"/>
  </w:num>
  <w:num w:numId="15" w16cid:durableId="1407536092">
    <w:abstractNumId w:val="5"/>
  </w:num>
  <w:num w:numId="16" w16cid:durableId="1912543345">
    <w:abstractNumId w:val="8"/>
  </w:num>
  <w:num w:numId="17" w16cid:durableId="13860297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041C5"/>
    <w:rsid w:val="00012286"/>
    <w:rsid w:val="0005028C"/>
    <w:rsid w:val="00052B44"/>
    <w:rsid w:val="000704FC"/>
    <w:rsid w:val="00071CCC"/>
    <w:rsid w:val="00081A68"/>
    <w:rsid w:val="000B4946"/>
    <w:rsid w:val="000B731D"/>
    <w:rsid w:val="000D4DDF"/>
    <w:rsid w:val="000D6134"/>
    <w:rsid w:val="000E09C7"/>
    <w:rsid w:val="000F5256"/>
    <w:rsid w:val="000F6589"/>
    <w:rsid w:val="0010460F"/>
    <w:rsid w:val="0010656E"/>
    <w:rsid w:val="00106636"/>
    <w:rsid w:val="00116EC6"/>
    <w:rsid w:val="001210D2"/>
    <w:rsid w:val="00125DCD"/>
    <w:rsid w:val="001801DD"/>
    <w:rsid w:val="001871ED"/>
    <w:rsid w:val="001C7B72"/>
    <w:rsid w:val="001D4612"/>
    <w:rsid w:val="001D5C48"/>
    <w:rsid w:val="00207E98"/>
    <w:rsid w:val="002333D7"/>
    <w:rsid w:val="002723B0"/>
    <w:rsid w:val="002C151E"/>
    <w:rsid w:val="002D04F8"/>
    <w:rsid w:val="002E333B"/>
    <w:rsid w:val="002F4A23"/>
    <w:rsid w:val="00315A4A"/>
    <w:rsid w:val="003251E2"/>
    <w:rsid w:val="00332124"/>
    <w:rsid w:val="00372753"/>
    <w:rsid w:val="003B53A3"/>
    <w:rsid w:val="003C78AA"/>
    <w:rsid w:val="00442F9D"/>
    <w:rsid w:val="00455FC3"/>
    <w:rsid w:val="00462C62"/>
    <w:rsid w:val="00481FB1"/>
    <w:rsid w:val="00493A6A"/>
    <w:rsid w:val="004A7F16"/>
    <w:rsid w:val="004B700C"/>
    <w:rsid w:val="004B7300"/>
    <w:rsid w:val="004C6753"/>
    <w:rsid w:val="004E1F7C"/>
    <w:rsid w:val="00515750"/>
    <w:rsid w:val="005259A5"/>
    <w:rsid w:val="00553C13"/>
    <w:rsid w:val="005667D2"/>
    <w:rsid w:val="0057468B"/>
    <w:rsid w:val="00577CD8"/>
    <w:rsid w:val="00584734"/>
    <w:rsid w:val="0058741A"/>
    <w:rsid w:val="00591D54"/>
    <w:rsid w:val="00595C87"/>
    <w:rsid w:val="005B3D55"/>
    <w:rsid w:val="005C187F"/>
    <w:rsid w:val="005D2C65"/>
    <w:rsid w:val="005D4F76"/>
    <w:rsid w:val="005E6D94"/>
    <w:rsid w:val="006045CF"/>
    <w:rsid w:val="00605840"/>
    <w:rsid w:val="00613239"/>
    <w:rsid w:val="00615BBC"/>
    <w:rsid w:val="0063384F"/>
    <w:rsid w:val="0064046B"/>
    <w:rsid w:val="00643C6F"/>
    <w:rsid w:val="00646202"/>
    <w:rsid w:val="00646A7A"/>
    <w:rsid w:val="0065290F"/>
    <w:rsid w:val="00663905"/>
    <w:rsid w:val="00667058"/>
    <w:rsid w:val="006815F6"/>
    <w:rsid w:val="00686C06"/>
    <w:rsid w:val="006C38D6"/>
    <w:rsid w:val="006E37A2"/>
    <w:rsid w:val="006E4A4C"/>
    <w:rsid w:val="00724265"/>
    <w:rsid w:val="00725F6B"/>
    <w:rsid w:val="00741A0E"/>
    <w:rsid w:val="007748F0"/>
    <w:rsid w:val="007A0D83"/>
    <w:rsid w:val="007A31B6"/>
    <w:rsid w:val="007A41DF"/>
    <w:rsid w:val="007A4321"/>
    <w:rsid w:val="0080608C"/>
    <w:rsid w:val="00811D39"/>
    <w:rsid w:val="00833933"/>
    <w:rsid w:val="00853083"/>
    <w:rsid w:val="0085738E"/>
    <w:rsid w:val="00867607"/>
    <w:rsid w:val="0087482C"/>
    <w:rsid w:val="008B2D38"/>
    <w:rsid w:val="008B2F0C"/>
    <w:rsid w:val="008B4928"/>
    <w:rsid w:val="008D2AB8"/>
    <w:rsid w:val="008D5473"/>
    <w:rsid w:val="008F1C66"/>
    <w:rsid w:val="008F52B4"/>
    <w:rsid w:val="009206BB"/>
    <w:rsid w:val="009439C1"/>
    <w:rsid w:val="009504D6"/>
    <w:rsid w:val="00950F94"/>
    <w:rsid w:val="00951897"/>
    <w:rsid w:val="00960DD2"/>
    <w:rsid w:val="00970FE4"/>
    <w:rsid w:val="009A2A36"/>
    <w:rsid w:val="009B6D75"/>
    <w:rsid w:val="009C7E5B"/>
    <w:rsid w:val="009D4E2A"/>
    <w:rsid w:val="009D7CEE"/>
    <w:rsid w:val="00A0022B"/>
    <w:rsid w:val="00A308A8"/>
    <w:rsid w:val="00A346FE"/>
    <w:rsid w:val="00A430C2"/>
    <w:rsid w:val="00A47B4D"/>
    <w:rsid w:val="00A47DBF"/>
    <w:rsid w:val="00A63B46"/>
    <w:rsid w:val="00A72CBC"/>
    <w:rsid w:val="00A76EEC"/>
    <w:rsid w:val="00A81D99"/>
    <w:rsid w:val="00A83018"/>
    <w:rsid w:val="00AF4095"/>
    <w:rsid w:val="00AF704D"/>
    <w:rsid w:val="00B13E4F"/>
    <w:rsid w:val="00B46B2C"/>
    <w:rsid w:val="00B774DC"/>
    <w:rsid w:val="00B93375"/>
    <w:rsid w:val="00BA19F5"/>
    <w:rsid w:val="00BC2679"/>
    <w:rsid w:val="00C05770"/>
    <w:rsid w:val="00C67684"/>
    <w:rsid w:val="00C72428"/>
    <w:rsid w:val="00C72D39"/>
    <w:rsid w:val="00C969A6"/>
    <w:rsid w:val="00CA7D36"/>
    <w:rsid w:val="00CE3EB1"/>
    <w:rsid w:val="00D1410C"/>
    <w:rsid w:val="00D14AA4"/>
    <w:rsid w:val="00D24208"/>
    <w:rsid w:val="00D24B7D"/>
    <w:rsid w:val="00D443B4"/>
    <w:rsid w:val="00D4654C"/>
    <w:rsid w:val="00D5222E"/>
    <w:rsid w:val="00D60C38"/>
    <w:rsid w:val="00D6378D"/>
    <w:rsid w:val="00D66893"/>
    <w:rsid w:val="00D66DC0"/>
    <w:rsid w:val="00D75E93"/>
    <w:rsid w:val="00D907B1"/>
    <w:rsid w:val="00D90ACB"/>
    <w:rsid w:val="00DC1500"/>
    <w:rsid w:val="00DD529F"/>
    <w:rsid w:val="00DF7E08"/>
    <w:rsid w:val="00E11DBF"/>
    <w:rsid w:val="00E351E6"/>
    <w:rsid w:val="00E361C1"/>
    <w:rsid w:val="00E44371"/>
    <w:rsid w:val="00E500A2"/>
    <w:rsid w:val="00E5470B"/>
    <w:rsid w:val="00E75B9E"/>
    <w:rsid w:val="00E949B0"/>
    <w:rsid w:val="00EB7B6F"/>
    <w:rsid w:val="00EC0BEA"/>
    <w:rsid w:val="00EC41E9"/>
    <w:rsid w:val="00EE48AA"/>
    <w:rsid w:val="00EF1B14"/>
    <w:rsid w:val="00F00591"/>
    <w:rsid w:val="00F21C3F"/>
    <w:rsid w:val="00F51688"/>
    <w:rsid w:val="00F53146"/>
    <w:rsid w:val="00F64F35"/>
    <w:rsid w:val="00F66991"/>
    <w:rsid w:val="00F91018"/>
    <w:rsid w:val="00FA0F30"/>
    <w:rsid w:val="00FA1C40"/>
    <w:rsid w:val="00FA51A4"/>
    <w:rsid w:val="00FC39A2"/>
    <w:rsid w:val="00FD425A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2DEE3A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741A0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Listapunktowana">
    <w:name w:val="List Bullet"/>
    <w:basedOn w:val="Normalny"/>
    <w:uiPriority w:val="99"/>
    <w:unhideWhenUsed/>
    <w:rsid w:val="009D4E2A"/>
    <w:pPr>
      <w:numPr>
        <w:numId w:val="9"/>
      </w:numPr>
      <w:tabs>
        <w:tab w:val="clear" w:pos="360"/>
      </w:tabs>
      <w:spacing w:after="200" w:line="276" w:lineRule="auto"/>
      <w:ind w:left="0" w:firstLine="0"/>
      <w:contextualSpacing/>
    </w:pPr>
    <w:rPr>
      <w:rFonts w:ascii="Cambria" w:eastAsia="MS Mincho" w:hAnsi="Cambria"/>
      <w:sz w:val="22"/>
      <w:szCs w:val="22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10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10D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2D38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2D3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3339C-B19C-4C26-BA72-92FBD2628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992</Words>
  <Characters>5953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2026-05-20T07:44:00Z</cp:lastPrinted>
  <dcterms:created xsi:type="dcterms:W3CDTF">2026-05-28T08:02:00Z</dcterms:created>
  <dcterms:modified xsi:type="dcterms:W3CDTF">2026-05-28T08:02:00Z</dcterms:modified>
</cp:coreProperties>
</file>