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1F3D0" w14:textId="7DED8B4D" w:rsidR="00C91C7E" w:rsidRDefault="00C91C7E" w:rsidP="00C91C7E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KC-DE-zp.25.1</w:t>
      </w:r>
      <w:r>
        <w:rPr>
          <w:b/>
          <w:sz w:val="24"/>
        </w:rPr>
        <w:t>81</w:t>
      </w:r>
      <w:r>
        <w:rPr>
          <w:b/>
          <w:sz w:val="24"/>
        </w:rPr>
        <w:t>.2026</w:t>
      </w:r>
    </w:p>
    <w:p w14:paraId="55735431" w14:textId="77777777" w:rsidR="00C91C7E" w:rsidRDefault="00C91C7E" w:rsidP="00C91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471CFA4" w14:textId="77777777" w:rsidR="00C91C7E" w:rsidRDefault="00C91C7E" w:rsidP="00C91C7E">
      <w:pPr>
        <w:jc w:val="center"/>
        <w:rPr>
          <w:b/>
          <w:sz w:val="28"/>
          <w:szCs w:val="28"/>
        </w:rPr>
      </w:pPr>
    </w:p>
    <w:p w14:paraId="5D37995F" w14:textId="77777777" w:rsidR="00C91C7E" w:rsidRDefault="00C91C7E" w:rsidP="00C91C7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03C6B3" w14:textId="77777777" w:rsidR="00C91C7E" w:rsidRDefault="00C91C7E" w:rsidP="00C91C7E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0EA9E29" w14:textId="77777777" w:rsidR="00C91C7E" w:rsidRDefault="00C91C7E" w:rsidP="00C91C7E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3C282A2" w14:textId="77777777" w:rsidR="00C91C7E" w:rsidRDefault="00C91C7E" w:rsidP="00C91C7E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81A3E5D" w14:textId="12E12CA6" w:rsidR="00C91C7E" w:rsidRDefault="00C91C7E" w:rsidP="00C91C7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059D9">
        <w:rPr>
          <w:b/>
        </w:rPr>
        <w:t xml:space="preserve">Dostawa </w:t>
      </w:r>
      <w:r>
        <w:rPr>
          <w:b/>
        </w:rPr>
        <w:t xml:space="preserve">5 szt. komputerów przenośnych </w:t>
      </w:r>
      <w:r w:rsidRPr="006059D9">
        <w:rPr>
          <w:b/>
        </w:rPr>
        <w:t xml:space="preserve">na potrzeby </w:t>
      </w:r>
      <w:proofErr w:type="spellStart"/>
      <w:r>
        <w:rPr>
          <w:b/>
        </w:rPr>
        <w:t>ACMiN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21D77ADC" w14:textId="77777777" w:rsidR="00C91C7E" w:rsidRDefault="00C91C7E" w:rsidP="00C91C7E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291142D" w14:textId="77777777" w:rsidR="00C91C7E" w:rsidRDefault="00C91C7E" w:rsidP="00C91C7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2BFDC69" w14:textId="77777777" w:rsidR="00C91C7E" w:rsidRDefault="00C91C7E" w:rsidP="00C91C7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45778EB9" w14:textId="77777777" w:rsidR="00C91C7E" w:rsidRDefault="00C91C7E" w:rsidP="00C91C7E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6AB1C50" w14:textId="77777777" w:rsidR="00C91C7E" w:rsidRDefault="00C91C7E" w:rsidP="00C91C7E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D69D904" w14:textId="77777777" w:rsidR="00C91C7E" w:rsidRDefault="00C91C7E" w:rsidP="00C91C7E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20B751E3" w14:textId="77777777" w:rsidR="00C91C7E" w:rsidRDefault="00C91C7E" w:rsidP="00C91C7E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91C7E" w14:paraId="1B58302A" w14:textId="77777777" w:rsidTr="008852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D265E" w14:textId="77777777" w:rsidR="00C91C7E" w:rsidRDefault="00C91C7E" w:rsidP="00885218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A0C4" w14:textId="77777777" w:rsidR="00C91C7E" w:rsidRDefault="00C91C7E" w:rsidP="00885218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55704" w14:textId="77777777" w:rsidR="00C91C7E" w:rsidRDefault="00C91C7E" w:rsidP="00885218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C91C7E" w14:paraId="0BD469B8" w14:textId="77777777" w:rsidTr="008852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C6A77" w14:textId="77777777" w:rsidR="00C91C7E" w:rsidRDefault="00C91C7E" w:rsidP="00885218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1B58" w14:textId="77777777" w:rsidR="00C91C7E" w:rsidRDefault="00C91C7E" w:rsidP="0088521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B6B7" w14:textId="77777777" w:rsidR="00C91C7E" w:rsidRDefault="00C91C7E" w:rsidP="00885218">
            <w:pPr>
              <w:widowControl w:val="0"/>
              <w:spacing w:line="360" w:lineRule="auto"/>
              <w:jc w:val="both"/>
            </w:pPr>
          </w:p>
        </w:tc>
      </w:tr>
      <w:tr w:rsidR="00C91C7E" w14:paraId="7D96A614" w14:textId="77777777" w:rsidTr="008852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6626" w14:textId="77777777" w:rsidR="00C91C7E" w:rsidRDefault="00C91C7E" w:rsidP="00885218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A362" w14:textId="77777777" w:rsidR="00C91C7E" w:rsidRDefault="00C91C7E" w:rsidP="0088521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FCFDF" w14:textId="77777777" w:rsidR="00C91C7E" w:rsidRDefault="00C91C7E" w:rsidP="00885218">
            <w:pPr>
              <w:widowControl w:val="0"/>
              <w:spacing w:line="360" w:lineRule="auto"/>
              <w:jc w:val="both"/>
            </w:pPr>
          </w:p>
        </w:tc>
      </w:tr>
      <w:tr w:rsidR="00C91C7E" w14:paraId="72925A62" w14:textId="77777777" w:rsidTr="0088521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E4813" w14:textId="77777777" w:rsidR="00C91C7E" w:rsidRDefault="00C91C7E" w:rsidP="00885218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CFA6" w14:textId="77777777" w:rsidR="00C91C7E" w:rsidRDefault="00C91C7E" w:rsidP="00885218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0FD6" w14:textId="77777777" w:rsidR="00C91C7E" w:rsidRDefault="00C91C7E" w:rsidP="00885218">
            <w:pPr>
              <w:widowControl w:val="0"/>
              <w:spacing w:line="360" w:lineRule="auto"/>
              <w:jc w:val="both"/>
            </w:pPr>
          </w:p>
        </w:tc>
      </w:tr>
    </w:tbl>
    <w:p w14:paraId="73A2530A" w14:textId="77777777" w:rsidR="00C91C7E" w:rsidRDefault="00C91C7E" w:rsidP="00C91C7E">
      <w:pPr>
        <w:widowControl w:val="0"/>
        <w:spacing w:line="360" w:lineRule="auto"/>
        <w:jc w:val="both"/>
      </w:pPr>
    </w:p>
    <w:p w14:paraId="3558A723" w14:textId="77777777" w:rsidR="00C91C7E" w:rsidRDefault="00C91C7E" w:rsidP="00C91C7E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510B0F9" w14:textId="77777777" w:rsidR="00C91C7E" w:rsidRDefault="00C91C7E" w:rsidP="00C91C7E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C621056" w14:textId="77777777" w:rsidR="00C91C7E" w:rsidRDefault="00C91C7E" w:rsidP="00C91C7E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919587C" w14:textId="77777777" w:rsidR="00C91C7E" w:rsidRDefault="00C91C7E" w:rsidP="00C91C7E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C644B16" w14:textId="77777777" w:rsidR="00C91C7E" w:rsidRDefault="00C91C7E" w:rsidP="00C91C7E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EA1741E" w14:textId="77777777" w:rsidR="00C91C7E" w:rsidRDefault="00C91C7E" w:rsidP="00C91C7E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2F076AB" w14:textId="77777777" w:rsidR="00C91C7E" w:rsidRDefault="00C91C7E" w:rsidP="00C91C7E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6E055ACE" w14:textId="77777777" w:rsidR="00C91C7E" w:rsidRPr="004F71F4" w:rsidRDefault="00C91C7E" w:rsidP="00C91C7E"/>
    <w:p w14:paraId="5E798520" w14:textId="77777777" w:rsidR="00C91C7E" w:rsidRPr="008269CB" w:rsidRDefault="00C91C7E" w:rsidP="00C91C7E"/>
    <w:p w14:paraId="354C0901" w14:textId="222B4EA9" w:rsidR="00106AC7" w:rsidRPr="00C91C7E" w:rsidRDefault="00106AC7" w:rsidP="00C91C7E"/>
    <w:sectPr w:rsidR="00106AC7" w:rsidRPr="00C91C7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3643C" w14:textId="77777777" w:rsidR="00785A5E" w:rsidRDefault="00785A5E">
      <w:r>
        <w:separator/>
      </w:r>
    </w:p>
  </w:endnote>
  <w:endnote w:type="continuationSeparator" w:id="0">
    <w:p w14:paraId="0512DCDB" w14:textId="77777777" w:rsidR="00785A5E" w:rsidRDefault="00785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3DB6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33BCB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E0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98D859F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34E43CC">
        <v:line id="_x0000_s1025" style="position:absolute;left:0;text-align:left;z-index:251657728" from="-3.85pt,8.7pt" to="455.15pt,8.7pt"/>
      </w:pict>
    </w:r>
  </w:p>
  <w:p w14:paraId="354BFE4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CDE04" w14:textId="77777777" w:rsidR="00F97DCE" w:rsidRDefault="00F97D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F3504" w14:textId="77777777" w:rsidR="00785A5E" w:rsidRDefault="00785A5E">
      <w:r>
        <w:separator/>
      </w:r>
    </w:p>
  </w:footnote>
  <w:footnote w:type="continuationSeparator" w:id="0">
    <w:p w14:paraId="162091D9" w14:textId="77777777" w:rsidR="00785A5E" w:rsidRDefault="00785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11FE3" w14:textId="77777777" w:rsidR="00F97DCE" w:rsidRDefault="00F97D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54707" w14:textId="77777777" w:rsidR="00F97DCE" w:rsidRDefault="00F97D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6658E" w14:textId="77777777" w:rsidR="00F97DCE" w:rsidRDefault="00F97D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5640581">
    <w:abstractNumId w:val="15"/>
  </w:num>
  <w:num w:numId="2" w16cid:durableId="1948731768">
    <w:abstractNumId w:val="0"/>
  </w:num>
  <w:num w:numId="3" w16cid:durableId="1100032632">
    <w:abstractNumId w:val="13"/>
  </w:num>
  <w:num w:numId="4" w16cid:durableId="1739740059">
    <w:abstractNumId w:val="8"/>
  </w:num>
  <w:num w:numId="5" w16cid:durableId="500779394">
    <w:abstractNumId w:val="7"/>
  </w:num>
  <w:num w:numId="6" w16cid:durableId="1060710824">
    <w:abstractNumId w:val="1"/>
  </w:num>
  <w:num w:numId="7" w16cid:durableId="1415132220">
    <w:abstractNumId w:val="6"/>
  </w:num>
  <w:num w:numId="8" w16cid:durableId="803083849">
    <w:abstractNumId w:val="3"/>
  </w:num>
  <w:num w:numId="9" w16cid:durableId="666983147">
    <w:abstractNumId w:val="2"/>
  </w:num>
  <w:num w:numId="10" w16cid:durableId="565527976">
    <w:abstractNumId w:val="5"/>
  </w:num>
  <w:num w:numId="11" w16cid:durableId="1946764356">
    <w:abstractNumId w:val="11"/>
  </w:num>
  <w:num w:numId="12" w16cid:durableId="972717408">
    <w:abstractNumId w:val="4"/>
  </w:num>
  <w:num w:numId="13" w16cid:durableId="351878417">
    <w:abstractNumId w:val="10"/>
  </w:num>
  <w:num w:numId="14" w16cid:durableId="1809475091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4952"/>
    <w:rsid w:val="0000184A"/>
    <w:rsid w:val="00012997"/>
    <w:rsid w:val="000621A2"/>
    <w:rsid w:val="00075CEC"/>
    <w:rsid w:val="000A4952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5A5E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1C7E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CB87D5"/>
  <w15:chartTrackingRefBased/>
  <w15:docId w15:val="{DD58FB0E-A551-48E1-826C-81A990681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91C7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C91C7E"/>
  </w:style>
  <w:style w:type="paragraph" w:styleId="Akapitzlist">
    <w:name w:val="List Paragraph"/>
    <w:basedOn w:val="Normalny"/>
    <w:uiPriority w:val="34"/>
    <w:qFormat/>
    <w:rsid w:val="00C91C7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2026-05-12T06:23:00Z</cp:lastPrinted>
  <dcterms:created xsi:type="dcterms:W3CDTF">2026-05-12T06:22:00Z</dcterms:created>
  <dcterms:modified xsi:type="dcterms:W3CDTF">2026-05-12T06:23:00Z</dcterms:modified>
</cp:coreProperties>
</file>