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178A9831" w14:textId="77777777" w:rsidR="00340AF4" w:rsidRDefault="00340AF4" w:rsidP="00A0253E">
      <w:pPr>
        <w:pStyle w:val="Nagwek4"/>
        <w:spacing w:after="240" w:line="276" w:lineRule="auto"/>
        <w:ind w:left="0"/>
        <w:jc w:val="left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E6E737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E2161" w:rsidRPr="005E2161">
        <w:rPr>
          <w:b/>
        </w:rPr>
        <w:t>KC-DE-zp.25.158.2026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</w:t>
      </w:r>
      <w:bookmarkStart w:id="1" w:name="_GoBack"/>
      <w:bookmarkEnd w:id="1"/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34B1D79" w14:textId="7C8FD216" w:rsidR="005E2161" w:rsidRPr="005E2161" w:rsidRDefault="00BE3BCE" w:rsidP="005E216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</w:t>
      </w:r>
      <w:proofErr w:type="spellStart"/>
      <w:r w:rsidRPr="00A87380">
        <w:rPr>
          <w:rFonts w:ascii="Times New Roman" w:eastAsia="Times New Roman" w:hAnsi="Times New Roman"/>
          <w:lang w:eastAsia="pl-PL"/>
        </w:rPr>
        <w:t>pn</w:t>
      </w:r>
      <w:proofErr w:type="spellEnd"/>
      <w:r w:rsidRPr="00A87380">
        <w:rPr>
          <w:rFonts w:ascii="Times New Roman" w:eastAsia="Times New Roman" w:hAnsi="Times New Roman"/>
          <w:lang w:eastAsia="pl-PL"/>
        </w:rPr>
        <w:t>.:</w:t>
      </w:r>
      <w:r w:rsidR="005E2161" w:rsidRPr="005E2161">
        <w:rPr>
          <w:rFonts w:ascii="Times New Roman" w:eastAsia="Times New Roman" w:hAnsi="Times New Roman"/>
          <w:b/>
          <w:lang w:eastAsia="pl-PL"/>
        </w:rPr>
        <w:t xml:space="preserve">Skład komputerowy i komputerowe opracowanie rysunków do pozycji wydawniczych, w których wzory, tabele i rysunki stanowią powyżej 80% objętości tekstu, w tym przygotowanie pliku PDF do druku oraz pliku dostępnego cyfrowo - </w:t>
      </w:r>
      <w:bookmarkStart w:id="2" w:name="_Hlk229568152"/>
      <w:r w:rsidR="005E2161" w:rsidRPr="005E2161">
        <w:rPr>
          <w:rFonts w:ascii="Times New Roman" w:eastAsia="Times New Roman" w:hAnsi="Times New Roman"/>
          <w:b/>
          <w:lang w:eastAsia="pl-PL"/>
        </w:rPr>
        <w:t>KC-DE-zp.25.158.2026</w:t>
      </w:r>
      <w:bookmarkEnd w:id="2"/>
      <w:r w:rsidR="005E2161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3F6C92D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F28CF" w14:textId="77777777" w:rsidR="002260E5" w:rsidRDefault="002260E5" w:rsidP="00025386">
      <w:pPr>
        <w:spacing w:after="0" w:line="240" w:lineRule="auto"/>
      </w:pPr>
      <w:r>
        <w:separator/>
      </w:r>
    </w:p>
  </w:endnote>
  <w:endnote w:type="continuationSeparator" w:id="0">
    <w:p w14:paraId="557B7D23" w14:textId="77777777" w:rsidR="002260E5" w:rsidRDefault="002260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86CFA" w14:textId="77777777" w:rsidR="002260E5" w:rsidRDefault="002260E5" w:rsidP="00025386">
      <w:pPr>
        <w:spacing w:after="0" w:line="240" w:lineRule="auto"/>
      </w:pPr>
      <w:r>
        <w:separator/>
      </w:r>
    </w:p>
  </w:footnote>
  <w:footnote w:type="continuationSeparator" w:id="0">
    <w:p w14:paraId="13F8DADD" w14:textId="77777777" w:rsidR="002260E5" w:rsidRDefault="002260E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C2314"/>
    <w:rsid w:val="001D0289"/>
    <w:rsid w:val="00200E34"/>
    <w:rsid w:val="00213980"/>
    <w:rsid w:val="002260E5"/>
    <w:rsid w:val="002701AD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5E2161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0253E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2026-05-13T10:35:00Z</dcterms:created>
  <dcterms:modified xsi:type="dcterms:W3CDTF">2026-05-13T10:35:00Z</dcterms:modified>
</cp:coreProperties>
</file>