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ED7AC" w14:textId="65F94DC2" w:rsidR="00FB7F50" w:rsidRPr="002245BE" w:rsidRDefault="0076253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6253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6253B">
        <w:rPr>
          <w:sz w:val="22"/>
          <w:szCs w:val="22"/>
        </w:rPr>
        <w:t>2026-05-28</w:t>
      </w:r>
    </w:p>
    <w:p w14:paraId="02A4A0B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9DA8B9" w14:textId="77777777" w:rsidR="0076253B" w:rsidRPr="0076253B" w:rsidRDefault="0076253B" w:rsidP="00FB7F50">
      <w:pPr>
        <w:spacing w:after="40"/>
        <w:rPr>
          <w:b/>
          <w:bCs/>
          <w:sz w:val="22"/>
          <w:szCs w:val="22"/>
        </w:rPr>
      </w:pPr>
      <w:r w:rsidRPr="0076253B">
        <w:rPr>
          <w:b/>
          <w:bCs/>
          <w:sz w:val="22"/>
          <w:szCs w:val="22"/>
        </w:rPr>
        <w:t>Akademia Górniczo - Hutnicza</w:t>
      </w:r>
    </w:p>
    <w:p w14:paraId="400E367D" w14:textId="77777777" w:rsidR="0076253B" w:rsidRPr="0076253B" w:rsidRDefault="0076253B" w:rsidP="00FB7F50">
      <w:pPr>
        <w:spacing w:after="40"/>
        <w:rPr>
          <w:b/>
          <w:bCs/>
          <w:sz w:val="22"/>
          <w:szCs w:val="22"/>
        </w:rPr>
      </w:pPr>
      <w:r w:rsidRPr="0076253B">
        <w:rPr>
          <w:b/>
          <w:bCs/>
          <w:sz w:val="22"/>
          <w:szCs w:val="22"/>
        </w:rPr>
        <w:t>im. Stanisława Staszica w Krakowie</w:t>
      </w:r>
    </w:p>
    <w:p w14:paraId="00B6BEBD" w14:textId="7C4D3365" w:rsidR="00FB7F50" w:rsidRPr="002245BE" w:rsidRDefault="0076253B" w:rsidP="00FB7F50">
      <w:pPr>
        <w:spacing w:after="40"/>
        <w:rPr>
          <w:b/>
          <w:bCs/>
          <w:sz w:val="22"/>
          <w:szCs w:val="22"/>
        </w:rPr>
      </w:pPr>
      <w:r w:rsidRPr="0076253B">
        <w:rPr>
          <w:b/>
          <w:bCs/>
          <w:sz w:val="22"/>
          <w:szCs w:val="22"/>
        </w:rPr>
        <w:t>Dział Zamówień Publicznych</w:t>
      </w:r>
    </w:p>
    <w:p w14:paraId="7DC010DB" w14:textId="48C3ED11" w:rsidR="00FB7F50" w:rsidRPr="002245BE" w:rsidRDefault="0076253B" w:rsidP="00FB7F50">
      <w:pPr>
        <w:rPr>
          <w:sz w:val="22"/>
          <w:szCs w:val="22"/>
        </w:rPr>
      </w:pPr>
      <w:r w:rsidRPr="0076253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6253B">
        <w:rPr>
          <w:sz w:val="22"/>
          <w:szCs w:val="22"/>
        </w:rPr>
        <w:t>30</w:t>
      </w:r>
    </w:p>
    <w:p w14:paraId="4C539B3C" w14:textId="61B5F3E0" w:rsidR="00FB7F50" w:rsidRPr="002245BE" w:rsidRDefault="0076253B" w:rsidP="00FB7F50">
      <w:pPr>
        <w:rPr>
          <w:sz w:val="22"/>
          <w:szCs w:val="22"/>
        </w:rPr>
      </w:pPr>
      <w:r w:rsidRPr="0076253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6253B">
        <w:rPr>
          <w:sz w:val="22"/>
          <w:szCs w:val="22"/>
        </w:rPr>
        <w:t>Kraków</w:t>
      </w:r>
    </w:p>
    <w:p w14:paraId="3E77395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EE0AC8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6253B" w:rsidRPr="00607F9B" w14:paraId="06BBBF41" w14:textId="77777777" w:rsidTr="00DF15B3">
        <w:trPr>
          <w:trHeight w:val="638"/>
        </w:trPr>
        <w:tc>
          <w:tcPr>
            <w:tcW w:w="959" w:type="dxa"/>
          </w:tcPr>
          <w:p w14:paraId="30BD7AC9" w14:textId="77777777" w:rsidR="0076253B" w:rsidRPr="00607F9B" w:rsidRDefault="0076253B" w:rsidP="00DF15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01C3F78" w14:textId="7772AF5B" w:rsidR="0076253B" w:rsidRPr="00607F9B" w:rsidRDefault="0076253B" w:rsidP="00DF15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6253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253B">
              <w:rPr>
                <w:b/>
                <w:bCs/>
                <w:sz w:val="22"/>
                <w:szCs w:val="22"/>
              </w:rPr>
              <w:t xml:space="preserve">Dostawa 32 zestawów komputerowych stacjonarnych dla pracowni komputerowych 132B i 219 </w:t>
            </w:r>
            <w:proofErr w:type="spellStart"/>
            <w:r w:rsidRPr="0076253B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76253B">
              <w:rPr>
                <w:b/>
                <w:bCs/>
                <w:sz w:val="22"/>
                <w:szCs w:val="22"/>
              </w:rPr>
              <w:t xml:space="preserve"> - KC-DE-zp.25.120.2026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253B">
              <w:rPr>
                <w:b/>
                <w:sz w:val="22"/>
                <w:szCs w:val="22"/>
              </w:rPr>
              <w:t>KC-DE-zp.25.120.2026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F82E6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6253B" w14:paraId="286EA2EF" w14:textId="77777777" w:rsidTr="00DF15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9C07016" w14:textId="7DF7B167" w:rsidR="0076253B" w:rsidRPr="00D26ED6" w:rsidRDefault="0076253B" w:rsidP="00DF15B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6253B">
              <w:rPr>
                <w:b/>
                <w:sz w:val="22"/>
                <w:szCs w:val="22"/>
              </w:rPr>
              <w:t>PROGRESS Systemy Komputerowe Sp. z o.o.</w:t>
            </w:r>
          </w:p>
          <w:p w14:paraId="0698AB93" w14:textId="27F57349" w:rsidR="0076253B" w:rsidRPr="009F0E5C" w:rsidRDefault="0076253B" w:rsidP="00DF15B3">
            <w:pPr>
              <w:jc w:val="both"/>
              <w:rPr>
                <w:bCs/>
                <w:sz w:val="22"/>
                <w:szCs w:val="22"/>
              </w:rPr>
            </w:pPr>
            <w:r w:rsidRPr="0076253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253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FAE6FE" w14:textId="60C163CC" w:rsidR="0076253B" w:rsidRPr="009F0E5C" w:rsidRDefault="0076253B" w:rsidP="00DF15B3">
            <w:pPr>
              <w:jc w:val="both"/>
              <w:rPr>
                <w:bCs/>
                <w:sz w:val="22"/>
                <w:szCs w:val="22"/>
              </w:rPr>
            </w:pPr>
            <w:r w:rsidRPr="0076253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253B">
              <w:rPr>
                <w:bCs/>
                <w:sz w:val="22"/>
                <w:szCs w:val="22"/>
              </w:rPr>
              <w:t>Kraków</w:t>
            </w:r>
          </w:p>
          <w:p w14:paraId="197C67C8" w14:textId="77777777" w:rsidR="0076253B" w:rsidRPr="00D26ED6" w:rsidRDefault="0076253B" w:rsidP="00DF15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A61E66" w14:textId="082B45EB" w:rsidR="0076253B" w:rsidRDefault="0076253B" w:rsidP="00DF15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6253B">
              <w:rPr>
                <w:sz w:val="22"/>
                <w:szCs w:val="22"/>
              </w:rPr>
              <w:t xml:space="preserve">Dostawa 32 zestawów komputerowych stacjonarnych dla pracowni komputerowych 132B i 219 </w:t>
            </w:r>
            <w:proofErr w:type="spellStart"/>
            <w:r w:rsidRPr="0076253B">
              <w:rPr>
                <w:sz w:val="22"/>
                <w:szCs w:val="22"/>
              </w:rPr>
              <w:t>WIMiR</w:t>
            </w:r>
            <w:proofErr w:type="spellEnd"/>
            <w:r w:rsidRPr="0076253B">
              <w:rPr>
                <w:sz w:val="22"/>
                <w:szCs w:val="22"/>
              </w:rPr>
              <w:t xml:space="preserve"> - KC-DE-zp.25.120.2026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3E9187C" w14:textId="6D589B3A" w:rsidR="0076253B" w:rsidRPr="00D26ED6" w:rsidRDefault="0076253B" w:rsidP="00DF15B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6253B">
              <w:rPr>
                <w:b/>
                <w:sz w:val="22"/>
                <w:szCs w:val="22"/>
              </w:rPr>
              <w:t>212 544.00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05CEFF7" w14:textId="77777777" w:rsidR="0076253B" w:rsidRDefault="0076253B" w:rsidP="00DF15B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852041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276"/>
        <w:gridCol w:w="1276"/>
        <w:gridCol w:w="1275"/>
        <w:gridCol w:w="1560"/>
        <w:gridCol w:w="1701"/>
      </w:tblGrid>
      <w:tr w:rsidR="00AA2681" w:rsidRPr="008567C7" w14:paraId="38959017" w14:textId="77777777" w:rsidTr="00AA2681">
        <w:trPr>
          <w:trHeight w:val="510"/>
        </w:trPr>
        <w:tc>
          <w:tcPr>
            <w:tcW w:w="709" w:type="dxa"/>
            <w:vAlign w:val="center"/>
          </w:tcPr>
          <w:p w14:paraId="5D72CDF3" w14:textId="77777777" w:rsidR="00AA2681" w:rsidRPr="008567C7" w:rsidRDefault="00AA26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1853D1F3" w14:textId="77777777" w:rsidR="00AA2681" w:rsidRPr="008567C7" w:rsidRDefault="00AA26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62AA159E" w14:textId="3A781E3C" w:rsidR="00AA2681" w:rsidRPr="008567C7" w:rsidRDefault="00AA26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14:paraId="320C2D09" w14:textId="29B019AA" w:rsidR="00AA2681" w:rsidRPr="008567C7" w:rsidRDefault="00AA26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275" w:type="dxa"/>
            <w:vAlign w:val="center"/>
          </w:tcPr>
          <w:p w14:paraId="1828758F" w14:textId="0857BE17" w:rsidR="00AA2681" w:rsidRPr="008567C7" w:rsidRDefault="00AA26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14:paraId="6332A6C5" w14:textId="6EC5F89D" w:rsidR="00AA2681" w:rsidRPr="008567C7" w:rsidRDefault="00AA26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Gwarantowany czas naprawy</w:t>
            </w:r>
          </w:p>
        </w:tc>
        <w:tc>
          <w:tcPr>
            <w:tcW w:w="1701" w:type="dxa"/>
            <w:vAlign w:val="center"/>
          </w:tcPr>
          <w:p w14:paraId="1030BB7E" w14:textId="77777777" w:rsidR="00AA2681" w:rsidRPr="008567C7" w:rsidRDefault="00AA26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A2681" w:rsidRPr="008567C7" w14:paraId="120F12D0" w14:textId="77777777" w:rsidTr="00AA2681">
        <w:tc>
          <w:tcPr>
            <w:tcW w:w="709" w:type="dxa"/>
            <w:vAlign w:val="center"/>
          </w:tcPr>
          <w:p w14:paraId="4B904804" w14:textId="38574065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14:paraId="7927A4CE" w14:textId="7ED1A8FA" w:rsidR="00AA2681" w:rsidRPr="002B6761" w:rsidRDefault="00AA2681" w:rsidP="00DF15B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0EA6D7F" w14:textId="6A568FC2" w:rsidR="00AA2681" w:rsidRPr="008567C7" w:rsidRDefault="00AA2681" w:rsidP="00DF15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C7761F3" w14:textId="13A314EC" w:rsidR="00AA2681" w:rsidRPr="001B7815" w:rsidRDefault="00AA2681" w:rsidP="00DF15B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14:paraId="4AF585B0" w14:textId="5DD3C846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276" w:type="dxa"/>
            <w:vAlign w:val="center"/>
          </w:tcPr>
          <w:p w14:paraId="48169125" w14:textId="2BAA5ADB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24CB1AF9" w14:textId="71BB8C97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1ED696D4" w14:textId="7721BE97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0C5ACA49" w14:textId="10EDB498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A2681" w:rsidRPr="008567C7" w14:paraId="18B4B014" w14:textId="77777777" w:rsidTr="00AA2681">
        <w:tc>
          <w:tcPr>
            <w:tcW w:w="709" w:type="dxa"/>
            <w:vAlign w:val="center"/>
          </w:tcPr>
          <w:p w14:paraId="0A35EC2F" w14:textId="630562F0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51B28D0E" w14:textId="16DB9E3C" w:rsidR="00AA2681" w:rsidRPr="002B6761" w:rsidRDefault="00AA2681" w:rsidP="00DF15B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49DA44F3" w14:textId="1AAB2F73" w:rsidR="00AA2681" w:rsidRPr="008567C7" w:rsidRDefault="00AA2681" w:rsidP="00DF15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5940993" w14:textId="63C4B42D" w:rsidR="00AA2681" w:rsidRPr="001B7815" w:rsidRDefault="00AA2681" w:rsidP="00DF15B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276" w:type="dxa"/>
            <w:vAlign w:val="center"/>
          </w:tcPr>
          <w:p w14:paraId="2B402A70" w14:textId="385BDDF7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46,56</w:t>
            </w:r>
          </w:p>
        </w:tc>
        <w:tc>
          <w:tcPr>
            <w:tcW w:w="1276" w:type="dxa"/>
            <w:vAlign w:val="center"/>
          </w:tcPr>
          <w:p w14:paraId="57A8E2F4" w14:textId="594EB596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0517836F" w14:textId="7F23FDE3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7219F62A" w14:textId="1C5C5C33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36EC0CD2" w14:textId="60B86238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96,56</w:t>
            </w:r>
          </w:p>
        </w:tc>
      </w:tr>
      <w:tr w:rsidR="00AA2681" w:rsidRPr="008567C7" w14:paraId="05A1F7DF" w14:textId="77777777" w:rsidTr="00AA2681">
        <w:tc>
          <w:tcPr>
            <w:tcW w:w="709" w:type="dxa"/>
            <w:vAlign w:val="center"/>
          </w:tcPr>
          <w:p w14:paraId="1C9CDC28" w14:textId="191741E6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14:paraId="48B6ADE4" w14:textId="5B331129" w:rsidR="00AA2681" w:rsidRPr="002B6761" w:rsidRDefault="00AA2681" w:rsidP="00DF15B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76253B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76253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14:paraId="2339E8FC" w14:textId="178941C3" w:rsidR="00AA2681" w:rsidRPr="008567C7" w:rsidRDefault="00AA2681" w:rsidP="00DF15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66BB2EC0" w14:textId="77777777" w:rsidR="00AA2681" w:rsidRDefault="00AA2681" w:rsidP="00DF15B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  <w:p w14:paraId="7FABC743" w14:textId="6A3F2BC4" w:rsidR="00AA2681" w:rsidRPr="001B7815" w:rsidRDefault="00AA2681" w:rsidP="00DF15B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C084C9F" w14:textId="646ECA6C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38,23</w:t>
            </w:r>
          </w:p>
        </w:tc>
        <w:tc>
          <w:tcPr>
            <w:tcW w:w="1276" w:type="dxa"/>
            <w:vAlign w:val="center"/>
          </w:tcPr>
          <w:p w14:paraId="6570768E" w14:textId="205B4637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26811D19" w14:textId="12F7503F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4246170E" w14:textId="6725D529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1356D7D0" w14:textId="0541A951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88,23</w:t>
            </w:r>
          </w:p>
        </w:tc>
      </w:tr>
      <w:tr w:rsidR="00AA2681" w:rsidRPr="008567C7" w14:paraId="60FFD361" w14:textId="77777777" w:rsidTr="00AA2681">
        <w:tc>
          <w:tcPr>
            <w:tcW w:w="709" w:type="dxa"/>
            <w:vAlign w:val="center"/>
          </w:tcPr>
          <w:p w14:paraId="430948CA" w14:textId="7E9C9648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410" w:type="dxa"/>
            <w:vAlign w:val="center"/>
          </w:tcPr>
          <w:p w14:paraId="563A4858" w14:textId="6628FD3C" w:rsidR="00AA2681" w:rsidRPr="002B6761" w:rsidRDefault="00AA2681" w:rsidP="00DF15B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14F64571" w14:textId="3A007FFF" w:rsidR="00AA2681" w:rsidRPr="008567C7" w:rsidRDefault="00AA2681" w:rsidP="00DF15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D2C1FD" w14:textId="67E50349" w:rsidR="00AA2681" w:rsidRPr="001B7815" w:rsidRDefault="00AA2681" w:rsidP="00DF15B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14:paraId="1E68DAC2" w14:textId="60D4F4A8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33,58</w:t>
            </w:r>
          </w:p>
        </w:tc>
        <w:tc>
          <w:tcPr>
            <w:tcW w:w="1276" w:type="dxa"/>
            <w:vAlign w:val="center"/>
          </w:tcPr>
          <w:p w14:paraId="379D01C5" w14:textId="6B6A59F4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1D59AC60" w14:textId="15C6C39E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14368F22" w14:textId="35F28CC6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27F0EEA4" w14:textId="1B78C2BC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83,58</w:t>
            </w:r>
          </w:p>
        </w:tc>
      </w:tr>
      <w:tr w:rsidR="00AA2681" w:rsidRPr="008567C7" w14:paraId="1792791B" w14:textId="77777777" w:rsidTr="00AA2681">
        <w:tc>
          <w:tcPr>
            <w:tcW w:w="709" w:type="dxa"/>
            <w:vAlign w:val="center"/>
          </w:tcPr>
          <w:p w14:paraId="02D3780C" w14:textId="5BF9625E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10" w:type="dxa"/>
            <w:vAlign w:val="center"/>
          </w:tcPr>
          <w:p w14:paraId="05B11E5C" w14:textId="66F39131" w:rsidR="00AA2681" w:rsidRPr="002B6761" w:rsidRDefault="00AA2681" w:rsidP="00DF15B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b/>
                <w:sz w:val="18"/>
                <w:szCs w:val="18"/>
              </w:rPr>
              <w:t>E-TECH s.c. M. Duda P. Kapusta</w:t>
            </w:r>
          </w:p>
          <w:p w14:paraId="76E65329" w14:textId="448EE697" w:rsidR="00AA2681" w:rsidRPr="008567C7" w:rsidRDefault="00AA2681" w:rsidP="00DF15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Maratońska 67/69</w:t>
            </w:r>
          </w:p>
          <w:p w14:paraId="7D115560" w14:textId="61E89275" w:rsidR="00AA2681" w:rsidRPr="001B7815" w:rsidRDefault="00AA2681" w:rsidP="00DF15B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94-102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253B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276" w:type="dxa"/>
            <w:vAlign w:val="center"/>
          </w:tcPr>
          <w:p w14:paraId="1D0540C8" w14:textId="7A60C9D2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35,44</w:t>
            </w:r>
          </w:p>
        </w:tc>
        <w:tc>
          <w:tcPr>
            <w:tcW w:w="1276" w:type="dxa"/>
            <w:vAlign w:val="center"/>
          </w:tcPr>
          <w:p w14:paraId="6D930AB3" w14:textId="122742CE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3D0E7142" w14:textId="6BF7ACCD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6E1BD11B" w14:textId="691B75FE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3E7E8A75" w14:textId="50B06891" w:rsidR="00AA2681" w:rsidRPr="008567C7" w:rsidRDefault="00AA2681" w:rsidP="00DF1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253B">
              <w:rPr>
                <w:rFonts w:ascii="Times New Roman" w:hAnsi="Times New Roman" w:cs="Times New Roman"/>
                <w:sz w:val="18"/>
                <w:szCs w:val="18"/>
              </w:rPr>
              <w:t xml:space="preserve">  75,44</w:t>
            </w:r>
          </w:p>
        </w:tc>
      </w:tr>
    </w:tbl>
    <w:p w14:paraId="7A7E77E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0C9D90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A97460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ECB27" w14:textId="77777777" w:rsidR="00FE5176" w:rsidRDefault="00FE5176">
      <w:r>
        <w:separator/>
      </w:r>
    </w:p>
  </w:endnote>
  <w:endnote w:type="continuationSeparator" w:id="0">
    <w:p w14:paraId="4523FFC6" w14:textId="77777777" w:rsidR="00FE5176" w:rsidRDefault="00FE5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5C97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2DA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01D9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C05A7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422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F1951" w14:textId="77777777" w:rsidR="00FE5176" w:rsidRDefault="00FE5176">
      <w:r>
        <w:separator/>
      </w:r>
    </w:p>
  </w:footnote>
  <w:footnote w:type="continuationSeparator" w:id="0">
    <w:p w14:paraId="0CDEBE19" w14:textId="77777777" w:rsidR="00FE5176" w:rsidRDefault="00FE5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4F0B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8488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AE7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49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253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2681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549F"/>
    <w:rsid w:val="00E30B2D"/>
    <w:rsid w:val="00E62859"/>
    <w:rsid w:val="00E85D70"/>
    <w:rsid w:val="00F33C66"/>
    <w:rsid w:val="00F960D7"/>
    <w:rsid w:val="00F96DC7"/>
    <w:rsid w:val="00FB7F50"/>
    <w:rsid w:val="00FE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138A0"/>
  <w15:chartTrackingRefBased/>
  <w15:docId w15:val="{407EB67A-B049-4DA3-A595-A11F1DF3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2026-05-28T08:51:00Z</dcterms:created>
  <dcterms:modified xsi:type="dcterms:W3CDTF">2026-05-28T08:52:00Z</dcterms:modified>
</cp:coreProperties>
</file>