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8F9B369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00D2B73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D85743">
        <w:rPr>
          <w:rFonts w:ascii="Times New Roman" w:eastAsia="Times New Roman" w:hAnsi="Times New Roman"/>
          <w:b/>
          <w:sz w:val="24"/>
          <w:szCs w:val="20"/>
          <w:lang w:eastAsia="pl-PL"/>
        </w:rPr>
        <w:t>27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D85743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5D36C7" w14:textId="3341DF3D" w:rsidR="00A56A6F" w:rsidRPr="00A56A6F" w:rsidRDefault="00F32B3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2B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D85743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46EEF" w14:textId="4EED3209" w:rsidR="00025386" w:rsidRDefault="008C66D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7A9F19" wp14:editId="15A3FB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8B58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56789"/>
    <w:rsid w:val="001A17F8"/>
    <w:rsid w:val="001C2314"/>
    <w:rsid w:val="002542DE"/>
    <w:rsid w:val="002659DA"/>
    <w:rsid w:val="00394A22"/>
    <w:rsid w:val="004063A6"/>
    <w:rsid w:val="004E2B1B"/>
    <w:rsid w:val="005624D8"/>
    <w:rsid w:val="00565949"/>
    <w:rsid w:val="006E3A6D"/>
    <w:rsid w:val="006F2AD1"/>
    <w:rsid w:val="00867703"/>
    <w:rsid w:val="008C66DC"/>
    <w:rsid w:val="008F2498"/>
    <w:rsid w:val="00907C34"/>
    <w:rsid w:val="00971FD6"/>
    <w:rsid w:val="009B09E9"/>
    <w:rsid w:val="00A56A6F"/>
    <w:rsid w:val="00AD38B5"/>
    <w:rsid w:val="00C2318B"/>
    <w:rsid w:val="00D04316"/>
    <w:rsid w:val="00D55FC4"/>
    <w:rsid w:val="00D85743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dcterms:created xsi:type="dcterms:W3CDTF">2025-03-25T08:53:00Z</dcterms:created>
  <dcterms:modified xsi:type="dcterms:W3CDTF">2026-05-18T12:34:00Z</dcterms:modified>
</cp:coreProperties>
</file>