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3DCA1" w14:textId="5029FB41" w:rsidR="00F011F3" w:rsidRDefault="00F011F3" w:rsidP="00F011F3">
      <w:pPr>
        <w:pStyle w:val="Nagwek1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Załącznik nr </w:t>
      </w:r>
      <w:r w:rsidR="0041113F">
        <w:rPr>
          <w:rFonts w:ascii="Verdana" w:hAnsi="Verdana"/>
          <w:sz w:val="18"/>
          <w:szCs w:val="18"/>
        </w:rPr>
        <w:t>4</w:t>
      </w:r>
    </w:p>
    <w:p w14:paraId="76E3BA32" w14:textId="77777777" w:rsidR="00F011F3" w:rsidRDefault="00F011F3" w:rsidP="00F011F3">
      <w:pPr>
        <w:pStyle w:val="Nagwek1"/>
        <w:rPr>
          <w:rFonts w:ascii="Verdana" w:hAnsi="Verdana"/>
          <w:sz w:val="18"/>
          <w:szCs w:val="18"/>
        </w:rPr>
      </w:pPr>
    </w:p>
    <w:p w14:paraId="196AF95B" w14:textId="77777777" w:rsidR="00F011F3" w:rsidRDefault="00F011F3" w:rsidP="00F011F3">
      <w:pPr>
        <w:pStyle w:val="Nagwek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WZÓR UMOWY O ŚWIADCZENIE USŁUG</w:t>
      </w:r>
    </w:p>
    <w:p w14:paraId="37ECE3A9" w14:textId="77777777" w:rsidR="00F011F3" w:rsidRDefault="00F011F3" w:rsidP="00F011F3">
      <w:pPr>
        <w:jc w:val="center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Ostateczna treść umowy może ulec zmianie w zakresie nie zmieniającym istotnych postanowień wzoru umowy i SWZ.</w:t>
      </w:r>
    </w:p>
    <w:p w14:paraId="15E6AECD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</w:p>
    <w:p w14:paraId="4DCCB13C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</w:p>
    <w:p w14:paraId="40B81E91" w14:textId="77777777" w:rsidR="00F011F3" w:rsidRDefault="00F011F3" w:rsidP="00F011F3">
      <w:pPr>
        <w:pStyle w:val="Tekstpodstawowy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Zawarta w Krakowie w wyniku przeprowadzonego postępowania o zamówienie publiczne </w:t>
      </w:r>
      <w:r>
        <w:rPr>
          <w:rFonts w:ascii="Verdana" w:hAnsi="Verdana"/>
          <w:iCs/>
          <w:sz w:val="18"/>
          <w:szCs w:val="18"/>
        </w:rPr>
        <w:t xml:space="preserve">w trybie podstawowym bez możliwości negocjacji o którym mowa w art. 275 pkt 1 ustawy Prawo zamówień publicznych, </w:t>
      </w:r>
    </w:p>
    <w:p w14:paraId="72797D5C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pomiędzy:</w:t>
      </w:r>
    </w:p>
    <w:p w14:paraId="39CB26B6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 NIP 6750001923</w:t>
      </w:r>
    </w:p>
    <w:p w14:paraId="4198EA5C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Wydział /Instytut, inna jednostka/.....................................</w:t>
      </w:r>
    </w:p>
    <w:p w14:paraId="2263A7E3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642C687C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Dziekana Wydziału /Kierownika Jednostki....................................... </w:t>
      </w:r>
    </w:p>
    <w:p w14:paraId="16B13FA8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b/>
          <w:sz w:val="18"/>
          <w:szCs w:val="18"/>
        </w:rPr>
        <w:t>ZLECENIODAWCĄ</w:t>
      </w:r>
    </w:p>
    <w:p w14:paraId="28E3C502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</w:t>
      </w:r>
    </w:p>
    <w:p w14:paraId="4509A150" w14:textId="77777777" w:rsidR="00F011F3" w:rsidRDefault="00F011F3" w:rsidP="00F011F3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D7E4DC3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179E133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0BC10D37" w14:textId="77777777" w:rsidR="00F011F3" w:rsidRDefault="00F011F3" w:rsidP="00F011F3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</w:t>
      </w:r>
    </w:p>
    <w:p w14:paraId="0824A67D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b/>
          <w:sz w:val="18"/>
          <w:szCs w:val="18"/>
        </w:rPr>
        <w:t>ZLECENIOBIORCĄ</w:t>
      </w:r>
    </w:p>
    <w:p w14:paraId="0113C309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</w:p>
    <w:p w14:paraId="6E2DD788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1</w:t>
      </w:r>
    </w:p>
    <w:p w14:paraId="6FB25D23" w14:textId="77777777" w:rsidR="00F011F3" w:rsidRDefault="00F011F3" w:rsidP="00F011F3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Przedmiotem umowy jest  </w:t>
      </w:r>
      <w:r w:rsidR="007C7260" w:rsidRPr="007C7260">
        <w:rPr>
          <w:rFonts w:ascii="Verdana" w:hAnsi="Verdana"/>
          <w:b/>
          <w:bCs/>
          <w:sz w:val="18"/>
          <w:szCs w:val="18"/>
        </w:rPr>
        <w:t>wynajęcie busa na zajęcia terenowe dla słuchaczy studiów podyplomowych pn.: „Wodór i biometan - pozyskanie, transport i wykorzystanie. Transformacja energetyczna”</w:t>
      </w:r>
      <w:r>
        <w:rPr>
          <w:rFonts w:ascii="Verdana" w:hAnsi="Verdana"/>
          <w:b/>
          <w:bCs/>
          <w:sz w:val="18"/>
          <w:szCs w:val="18"/>
        </w:rPr>
        <w:t>– KC-DE-zp.25.2</w:t>
      </w:r>
      <w:r w:rsidR="007C7260">
        <w:rPr>
          <w:rFonts w:ascii="Verdana" w:hAnsi="Verdana"/>
          <w:b/>
          <w:bCs/>
          <w:sz w:val="18"/>
          <w:szCs w:val="18"/>
        </w:rPr>
        <w:t>28</w:t>
      </w:r>
      <w:r>
        <w:rPr>
          <w:rFonts w:ascii="Verdana" w:hAnsi="Verdana"/>
          <w:b/>
          <w:bCs/>
          <w:sz w:val="18"/>
          <w:szCs w:val="18"/>
        </w:rPr>
        <w:t>.2026.</w:t>
      </w:r>
    </w:p>
    <w:p w14:paraId="28AC0047" w14:textId="77777777" w:rsidR="00F011F3" w:rsidRDefault="00F011F3" w:rsidP="00F011F3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Szczegółowy opis przedmiotu zamówienia znajduje się w załączniku nr 1 do niniejszej umowy – opis przedmiotu zamówienia SWZ i oferta Zleceniobiorcy.</w:t>
      </w:r>
    </w:p>
    <w:p w14:paraId="6993614F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</w:p>
    <w:p w14:paraId="5608F268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2</w:t>
      </w:r>
    </w:p>
    <w:p w14:paraId="30487066" w14:textId="77777777" w:rsidR="00F011F3" w:rsidRDefault="00F011F3" w:rsidP="00F011F3">
      <w:pPr>
        <w:tabs>
          <w:tab w:val="left" w:pos="284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</w:t>
      </w:r>
      <w:r>
        <w:rPr>
          <w:rFonts w:ascii="Verdana" w:hAnsi="Verdana"/>
          <w:sz w:val="18"/>
          <w:szCs w:val="18"/>
        </w:rPr>
        <w:tab/>
        <w:t>Zleceniobiorca zobowiązuje się do realizacji usług transportowych z należytą starannością.</w:t>
      </w:r>
      <w:r>
        <w:rPr>
          <w:rFonts w:ascii="Verdana" w:hAnsi="Verdana"/>
          <w:sz w:val="18"/>
          <w:szCs w:val="18"/>
        </w:rPr>
        <w:br/>
        <w:t>2.</w:t>
      </w:r>
      <w:r>
        <w:rPr>
          <w:rFonts w:ascii="Verdana" w:hAnsi="Verdana"/>
          <w:sz w:val="18"/>
          <w:szCs w:val="18"/>
        </w:rPr>
        <w:tab/>
        <w:t xml:space="preserve">Zleceniobiorca oświadcza, że posiada aktualne zezwolenie do wykonania usług transportowych.  </w:t>
      </w:r>
    </w:p>
    <w:p w14:paraId="660CD31E" w14:textId="77777777" w:rsidR="00F011F3" w:rsidRDefault="00F011F3" w:rsidP="00F011F3">
      <w:pPr>
        <w:tabs>
          <w:tab w:val="left" w:pos="284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Zleceniobiorca zobowiązuje się do posiadania świadectwa homologacji lub wyciąg ze świadectwa homologacji samochodów.</w:t>
      </w:r>
    </w:p>
    <w:p w14:paraId="150C0C7A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 W ramach niniejszej umowy Zleceniobiorca zobowiązuje się do:</w:t>
      </w:r>
    </w:p>
    <w:p w14:paraId="0A47715A" w14:textId="77777777" w:rsidR="00F011F3" w:rsidRDefault="00F011F3" w:rsidP="00F011F3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a) </w:t>
      </w:r>
      <w:bookmarkStart w:id="0" w:name="_Hlk32825785"/>
      <w:r>
        <w:rPr>
          <w:rFonts w:ascii="Verdana" w:hAnsi="Verdana"/>
          <w:sz w:val="18"/>
          <w:szCs w:val="18"/>
        </w:rPr>
        <w:t xml:space="preserve">zapewnienia 1 pojazdu  posiadającego co najmniej </w:t>
      </w:r>
      <w:r w:rsidR="007C7260">
        <w:rPr>
          <w:rFonts w:ascii="Verdana" w:hAnsi="Verdana"/>
          <w:sz w:val="18"/>
          <w:szCs w:val="18"/>
        </w:rPr>
        <w:t>30</w:t>
      </w:r>
      <w:r>
        <w:rPr>
          <w:rFonts w:ascii="Verdana" w:hAnsi="Verdana"/>
          <w:sz w:val="18"/>
          <w:szCs w:val="18"/>
        </w:rPr>
        <w:t xml:space="preserve"> miejsc pasażerskich, sprawnego technicznie i dopuszczonego do ruchu zgodnie z odrębnymi przepisami. </w:t>
      </w:r>
      <w:bookmarkEnd w:id="0"/>
      <w:r>
        <w:rPr>
          <w:rFonts w:ascii="Verdana" w:hAnsi="Verdana"/>
          <w:sz w:val="18"/>
          <w:szCs w:val="18"/>
        </w:rPr>
        <w:t xml:space="preserve">Rok produkcji </w:t>
      </w:r>
      <w:bookmarkStart w:id="1" w:name="_Hlk32492227"/>
      <w:r>
        <w:rPr>
          <w:rFonts w:ascii="Verdana" w:hAnsi="Verdana"/>
          <w:sz w:val="18"/>
          <w:szCs w:val="18"/>
        </w:rPr>
        <w:t>pojazdu przeznaczonego do realizacji umowy: ………………..nr rejestracyjny: ………………</w:t>
      </w:r>
      <w:bookmarkEnd w:id="1"/>
      <w:r>
        <w:rPr>
          <w:rFonts w:ascii="Verdana" w:hAnsi="Verdana"/>
          <w:sz w:val="18"/>
          <w:szCs w:val="18"/>
        </w:rPr>
        <w:t xml:space="preserve">,  </w:t>
      </w:r>
    </w:p>
    <w:p w14:paraId="71D432AE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5. Jeżeli z przyczyn niezależnych od Zleceniobiorcy (np. awaria pojazdu)  nie jest możliwe podstawienie w terminie wyjazdu pojazdu o nr rejestracyjnym określonym w ust. 4 pkt a), Zleceniobiorca zobowiązany jest do podstawienia pojazdu o innych numerach rejestracyjnych, spełniającego wszystkie wymagania określone w  § 2 ust. 4 niniejszej umowy oraz w SWZ (w tym minimalnie ten sam rok produkcji). </w:t>
      </w:r>
    </w:p>
    <w:p w14:paraId="74A924C2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 Pojazd należy podstawiać każdorazowo nie później niż 15 min. przed planowanym terminem odjazdu na parkingu głównym AGH przy ul. Reymonta w Krakowie.</w:t>
      </w:r>
    </w:p>
    <w:p w14:paraId="17F427E1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>
        <w:rPr>
          <w:rFonts w:ascii="Verdana" w:hAnsi="Verdana"/>
          <w:sz w:val="18"/>
          <w:szCs w:val="18"/>
        </w:rPr>
        <w:tab/>
        <w:t xml:space="preserve"> Zleceniodawca  zastrzega sobie prawo kontroli Zleceniobiorcy pod względem prawidłowości wykonania umowy oraz prawo do kontroli stanu technicznego pojazdu i dokumentów potwierdzających rok produkcji pojazdu. </w:t>
      </w:r>
    </w:p>
    <w:p w14:paraId="0CAAB0E4" w14:textId="77777777" w:rsidR="00F011F3" w:rsidRDefault="00F011F3" w:rsidP="00F011F3">
      <w:pPr>
        <w:jc w:val="both"/>
        <w:rPr>
          <w:rFonts w:ascii="Verdana" w:hAnsi="Verdana"/>
          <w:sz w:val="18"/>
          <w:szCs w:val="18"/>
          <w:lang w:eastAsia="x-none"/>
        </w:rPr>
      </w:pPr>
      <w:r>
        <w:rPr>
          <w:rFonts w:ascii="Verdana" w:hAnsi="Verdana"/>
          <w:sz w:val="18"/>
          <w:szCs w:val="18"/>
          <w:lang w:eastAsia="x-none"/>
        </w:rPr>
        <w:t xml:space="preserve">8. </w:t>
      </w:r>
      <w:r>
        <w:rPr>
          <w:rFonts w:ascii="Verdana" w:hAnsi="Verdana"/>
          <w:sz w:val="18"/>
          <w:szCs w:val="18"/>
          <w:lang w:eastAsia="x-none"/>
        </w:rPr>
        <w:tab/>
      </w:r>
      <w:r>
        <w:rPr>
          <w:rFonts w:ascii="Verdana" w:hAnsi="Verdana"/>
          <w:sz w:val="18"/>
          <w:szCs w:val="18"/>
          <w:lang w:val="x-none" w:eastAsia="x-none"/>
        </w:rPr>
        <w:t>Zleceniodawca</w:t>
      </w:r>
      <w:r>
        <w:rPr>
          <w:rFonts w:ascii="Verdana" w:hAnsi="Verdana"/>
          <w:sz w:val="18"/>
          <w:szCs w:val="18"/>
        </w:rPr>
        <w:t xml:space="preserve"> nie ponosi odpowiedzialności za ewentualne szkody, które mogą wyniknąć </w:t>
      </w:r>
      <w:r>
        <w:rPr>
          <w:rFonts w:ascii="Verdana" w:hAnsi="Verdana"/>
          <w:sz w:val="18"/>
          <w:szCs w:val="18"/>
        </w:rPr>
        <w:br/>
        <w:t>z ruchu pojazdów oraz działania lub zaniechania działania personelu Zleceniobiorcy w trakcie realizacji transportu.</w:t>
      </w:r>
    </w:p>
    <w:p w14:paraId="0B50DF9E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</w:p>
    <w:p w14:paraId="389F5A22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3</w:t>
      </w:r>
    </w:p>
    <w:p w14:paraId="5451AADC" w14:textId="77777777" w:rsidR="00F011F3" w:rsidRDefault="00F011F3" w:rsidP="00F011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Termin realizacji usługi: od podpisania umowy do </w:t>
      </w:r>
      <w:r>
        <w:rPr>
          <w:rFonts w:ascii="Verdana" w:hAnsi="Verdana"/>
          <w:b/>
          <w:bCs/>
          <w:sz w:val="18"/>
          <w:szCs w:val="18"/>
        </w:rPr>
        <w:t>20.06.2026r</w:t>
      </w:r>
      <w:r>
        <w:rPr>
          <w:rFonts w:ascii="Verdana" w:hAnsi="Verdana"/>
          <w:sz w:val="18"/>
          <w:szCs w:val="18"/>
        </w:rPr>
        <w:t xml:space="preserve">. </w:t>
      </w:r>
    </w:p>
    <w:p w14:paraId="5C1491F6" w14:textId="4DB44C73" w:rsidR="00F011F3" w:rsidRPr="007C7260" w:rsidRDefault="00F011F3" w:rsidP="00F011F3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Termin wyjazdu: </w:t>
      </w:r>
      <w:r w:rsidR="007C7260" w:rsidRPr="007C7260">
        <w:rPr>
          <w:rFonts w:ascii="Verdana" w:hAnsi="Verdana"/>
          <w:b/>
          <w:sz w:val="18"/>
          <w:szCs w:val="18"/>
        </w:rPr>
        <w:t>1</w:t>
      </w:r>
      <w:r w:rsidRPr="007C7260">
        <w:rPr>
          <w:rFonts w:ascii="Verdana" w:hAnsi="Verdana"/>
          <w:b/>
          <w:sz w:val="18"/>
          <w:szCs w:val="18"/>
        </w:rPr>
        <w:t>9</w:t>
      </w:r>
      <w:r w:rsidR="00A502E4">
        <w:rPr>
          <w:rFonts w:ascii="Verdana" w:hAnsi="Verdana"/>
          <w:b/>
          <w:sz w:val="18"/>
          <w:szCs w:val="18"/>
        </w:rPr>
        <w:t>-20.06.2026 r.</w:t>
      </w:r>
    </w:p>
    <w:p w14:paraId="1C30749E" w14:textId="77777777" w:rsidR="00F011F3" w:rsidRDefault="00F011F3" w:rsidP="00F011F3">
      <w:pPr>
        <w:ind w:left="284" w:hanging="284"/>
        <w:jc w:val="both"/>
        <w:rPr>
          <w:rFonts w:ascii="Verdana" w:hAnsi="Verdana"/>
          <w:sz w:val="18"/>
          <w:szCs w:val="18"/>
        </w:rPr>
      </w:pPr>
    </w:p>
    <w:p w14:paraId="09F69A9B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4</w:t>
      </w:r>
    </w:p>
    <w:p w14:paraId="5495F18B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Strony ustalają cenę netto za 1 kilometr przejazdu w wysokości  ................   zł (słownie:....................).</w:t>
      </w:r>
    </w:p>
    <w:p w14:paraId="1760350B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</w:rPr>
        <w:tab/>
        <w:t xml:space="preserve"> </w:t>
      </w:r>
      <w:r>
        <w:rPr>
          <w:rFonts w:ascii="Verdana" w:hAnsi="Verdana"/>
          <w:sz w:val="18"/>
          <w:szCs w:val="18"/>
        </w:rPr>
        <w:tab/>
        <w:t>Wysokość wynagrodzenia zostanie obliczona przez pomnożenie ceny netto za 1 kilometr trasy określonej w § 4 pkt 1 przez rzeczywistą ilość kilometrów oraz przez dodanie właściwej kwoty podatku VAT.</w:t>
      </w:r>
    </w:p>
    <w:p w14:paraId="60DFAEC7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3.</w:t>
      </w:r>
      <w:r>
        <w:rPr>
          <w:rFonts w:ascii="Verdana" w:hAnsi="Verdana"/>
          <w:sz w:val="18"/>
          <w:szCs w:val="18"/>
        </w:rPr>
        <w:tab/>
        <w:t xml:space="preserve"> Całkowite wynagrodzenie za przedmiot umowy nie przekroczy …………... zł brutto (słownie: …………………….).</w:t>
      </w:r>
    </w:p>
    <w:p w14:paraId="0040E296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</w:t>
      </w:r>
      <w:r>
        <w:rPr>
          <w:rFonts w:ascii="Verdana" w:hAnsi="Verdana"/>
          <w:sz w:val="18"/>
          <w:szCs w:val="18"/>
        </w:rPr>
        <w:tab/>
        <w:t xml:space="preserve"> Cena netto za 1 km trasy pozostanie niezmienna w okresie obowiązywania umowy. </w:t>
      </w:r>
    </w:p>
    <w:p w14:paraId="5441433F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5.</w:t>
      </w:r>
      <w:r>
        <w:rPr>
          <w:rFonts w:ascii="Verdana" w:hAnsi="Verdana"/>
          <w:sz w:val="18"/>
          <w:szCs w:val="18"/>
        </w:rPr>
        <w:tab/>
        <w:t xml:space="preserve"> Wynagrodzenie obejmuje wszystkie koszty i opłaty związane z wykonaniem przedmiotu umowy, a w szczególności koszt transportu uczestników wyjazdu, podatki i opłaty drogowe, opłaty parkingowe,  koszty postoju, autostrad, diety kierowców. Zleceniobiorcy nie przysługuje zwrot od Zleceniodawcy jakichkolwiek dodatkowych kosztów, opłat i podatków poniesionych przez Zleceniobiorcę w związku z realizacją przedmiotu umowy.</w:t>
      </w:r>
    </w:p>
    <w:p w14:paraId="66BDAEEA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</w:t>
      </w:r>
      <w:r>
        <w:rPr>
          <w:rFonts w:ascii="Verdana" w:hAnsi="Verdana"/>
          <w:sz w:val="18"/>
          <w:szCs w:val="18"/>
        </w:rPr>
        <w:tab/>
        <w:t xml:space="preserve"> Ilość kilometrów przewozu będzie liczona od i do miejsca podstawienia autokaru wskazanego przez Zleceniodawcę.</w:t>
      </w:r>
    </w:p>
    <w:p w14:paraId="15EC25DF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Gwarantowany zakres umowy – </w:t>
      </w:r>
      <w:r w:rsidR="007C7260">
        <w:rPr>
          <w:rFonts w:ascii="Verdana" w:hAnsi="Verdana"/>
          <w:sz w:val="18"/>
          <w:szCs w:val="18"/>
        </w:rPr>
        <w:t>600</w:t>
      </w:r>
      <w:r>
        <w:rPr>
          <w:rFonts w:ascii="Verdana" w:hAnsi="Verdana"/>
          <w:sz w:val="18"/>
          <w:szCs w:val="18"/>
        </w:rPr>
        <w:t xml:space="preserve"> km.</w:t>
      </w:r>
    </w:p>
    <w:p w14:paraId="1F758DD7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8. Jeżeli w trakcie trwania umowy zlecone usługi nie wyczerpią wartości określonej w  ust.3 to Zleceniobiorcy nie  przysługują z tego powodu żadne roszczenia względem Zleceniodawcy.</w:t>
      </w:r>
    </w:p>
    <w:p w14:paraId="7BCF42ED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</w:p>
    <w:p w14:paraId="5947656C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5</w:t>
      </w:r>
    </w:p>
    <w:p w14:paraId="230ACCA8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  <w:t xml:space="preserve">Należność, o której mowa w § 4 ust. 2 będzie uregulowana przez Zleceniodawcę w terminie do 21 dni od dnia otrzymania prawidłowo wystawionej faktury przez Zleceniobiorcę, w oparciu o  protokół wykonania usługi podpisany przez obie Strony. </w:t>
      </w:r>
    </w:p>
    <w:p w14:paraId="705A1C80" w14:textId="77777777" w:rsidR="00F011F3" w:rsidRDefault="00F011F3" w:rsidP="00F011F3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Płatność nastąpi za faktyczną ilość kilometrów.</w:t>
      </w:r>
    </w:p>
    <w:p w14:paraId="4C0441AD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6.</w:t>
      </w:r>
    </w:p>
    <w:p w14:paraId="5A586855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0CA76098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 dzień zapłaty uważa się dzień obciążenia rachunku bankowego Zleceniodawcy poleceniem przelewu na rachunek bankowy Zleceniobiorcy.</w:t>
      </w:r>
    </w:p>
    <w:p w14:paraId="0C316749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5E541A9C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B8DAA43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Zamawiający zobowiązuje Wykonawcę  do wystawiania faktur w postaci faktur ustrukturyzowanych za pośrednictwem Krajowego Systemu e 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(KSeF), Wykonawca  wystawi fakturę w KSeF, a w polu „Podmiot3” poda identyfikator wewnętrzny (IDWew) jednostki Zamawiającego: 6750001923 ….. </w:t>
      </w:r>
    </w:p>
    <w:p w14:paraId="64C9B324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 moment doręczenia faktury ustrukturyzowanej wystawionej za pośrednictwem Krajowego Systemu e Faktur uważa się dzień przydzielenia jej w tym systemie numeru identyfikującego (KSeF ID).</w:t>
      </w:r>
    </w:p>
    <w:p w14:paraId="28EA4E03" w14:textId="77777777" w:rsidR="00F011F3" w:rsidRDefault="00F011F3" w:rsidP="00F011F3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Faktura powinna zawierać numer wewnętrzny zamówienia lub umowy nadany przez Zamawiającego.</w:t>
      </w:r>
    </w:p>
    <w:p w14:paraId="3FBF8C13" w14:textId="77777777" w:rsidR="00F011F3" w:rsidRDefault="00F011F3" w:rsidP="00F011F3">
      <w:pPr>
        <w:ind w:left="284"/>
        <w:jc w:val="both"/>
        <w:rPr>
          <w:rFonts w:ascii="Verdana" w:hAnsi="Verdana"/>
          <w:sz w:val="18"/>
          <w:szCs w:val="18"/>
        </w:rPr>
      </w:pPr>
    </w:p>
    <w:p w14:paraId="326D9D94" w14:textId="77777777" w:rsidR="00F011F3" w:rsidRDefault="00F011F3" w:rsidP="00F011F3">
      <w:pPr>
        <w:tabs>
          <w:tab w:val="left" w:pos="4678"/>
        </w:tabs>
        <w:ind w:left="28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6</w:t>
      </w:r>
    </w:p>
    <w:p w14:paraId="32430717" w14:textId="77777777" w:rsidR="00F011F3" w:rsidRDefault="00F011F3" w:rsidP="00F011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Strony ustanawiają odpowiedzialność za niewykonanie lub nienależyte wykonanie umowy</w:t>
      </w:r>
    </w:p>
    <w:p w14:paraId="5073CC67" w14:textId="77777777" w:rsidR="00F011F3" w:rsidRDefault="00F011F3" w:rsidP="00F011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formie kar umownych.</w:t>
      </w:r>
    </w:p>
    <w:p w14:paraId="05757D76" w14:textId="77777777" w:rsidR="00F011F3" w:rsidRDefault="00F011F3" w:rsidP="00F011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Zleceniobiorca zapłaci Zleceniodawcy kary umowne:</w:t>
      </w:r>
    </w:p>
    <w:p w14:paraId="075ADCE1" w14:textId="77777777" w:rsidR="00F011F3" w:rsidRDefault="00F011F3" w:rsidP="00F011F3">
      <w:pPr>
        <w:numPr>
          <w:ilvl w:val="0"/>
          <w:numId w:val="22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w przypadku podstawienia autobusu niespełniającego warunków określonych w SWZ i § 2 ust. 4 umowy Zleceniodawca naliczy odpowiednio karę umowną w wysokości 40% wynagrodzenia brutto określonego w  § 4 ust. 2;</w:t>
      </w:r>
    </w:p>
    <w:p w14:paraId="43D86261" w14:textId="77777777" w:rsidR="00F011F3" w:rsidRDefault="00F011F3" w:rsidP="00F011F3">
      <w:pPr>
        <w:numPr>
          <w:ilvl w:val="0"/>
          <w:numId w:val="22"/>
        </w:numPr>
        <w:tabs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 tytułu odstąpienia od umowy w całości przez którąkolwiek ze stron z przyczyn leżących po stronie Zleceniobiorcy, w wysokości 10% </w:t>
      </w:r>
      <w:bookmarkStart w:id="2" w:name="_Hlk101994097"/>
      <w:r>
        <w:rPr>
          <w:rFonts w:ascii="Verdana" w:hAnsi="Verdana"/>
          <w:sz w:val="18"/>
          <w:szCs w:val="18"/>
        </w:rPr>
        <w:t xml:space="preserve">całkowitego wynagrodzenia brutto określonego w  § 4 ust. </w:t>
      </w:r>
      <w:bookmarkEnd w:id="2"/>
      <w:r>
        <w:rPr>
          <w:rFonts w:ascii="Verdana" w:hAnsi="Verdana"/>
          <w:sz w:val="18"/>
          <w:szCs w:val="18"/>
        </w:rPr>
        <w:t>3;</w:t>
      </w:r>
    </w:p>
    <w:p w14:paraId="5F42F762" w14:textId="77777777" w:rsidR="00F011F3" w:rsidRDefault="00F011F3" w:rsidP="00F011F3">
      <w:pPr>
        <w:numPr>
          <w:ilvl w:val="0"/>
          <w:numId w:val="22"/>
        </w:numPr>
        <w:tabs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 tytułu wypowiedzenia umowy z  przyczyn leżących po stronie Zleceniobiorcy,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271943C5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Zleceniodawca zapłaci Zleceniobiorcy kary umowne:</w:t>
      </w:r>
    </w:p>
    <w:p w14:paraId="0F4995E4" w14:textId="77777777" w:rsidR="00F011F3" w:rsidRDefault="00F011F3" w:rsidP="00F011F3">
      <w:pPr>
        <w:pStyle w:val="Akapitzlist"/>
        <w:numPr>
          <w:ilvl w:val="0"/>
          <w:numId w:val="23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 tytułu odstąpienia od umowy w całości przez którąkolwiek ze stron z  przyczyn leżących po stronie Zleceniobiorcy, w wysokości 10% całkowitego wynagrodzenia brutto określonego w § 4 ust.3;</w:t>
      </w:r>
    </w:p>
    <w:p w14:paraId="1507FD95" w14:textId="77777777" w:rsidR="00F011F3" w:rsidRDefault="00F011F3" w:rsidP="00F011F3">
      <w:pPr>
        <w:pStyle w:val="Akapitzlist"/>
        <w:numPr>
          <w:ilvl w:val="0"/>
          <w:numId w:val="23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 tytułu wypowiedzenia umowy z przyczyn leżących po stronie Zleceniobiorcy,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6E9807FB" w14:textId="77777777" w:rsidR="00F011F3" w:rsidRDefault="00F011F3" w:rsidP="00F011F3">
      <w:pPr>
        <w:pStyle w:val="Akapitzlist"/>
        <w:numPr>
          <w:ilvl w:val="0"/>
          <w:numId w:val="24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597713A1" w14:textId="77777777" w:rsidR="00F011F3" w:rsidRDefault="00F011F3" w:rsidP="00F011F3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</w:p>
    <w:p w14:paraId="4838F39C" w14:textId="77777777" w:rsidR="00F011F3" w:rsidRDefault="00F011F3" w:rsidP="00F011F3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</w:p>
    <w:p w14:paraId="4BE685A2" w14:textId="77777777" w:rsidR="00F011F3" w:rsidRDefault="00F011F3" w:rsidP="00F011F3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</w:p>
    <w:p w14:paraId="65A16926" w14:textId="77777777" w:rsidR="00F011F3" w:rsidRDefault="00F011F3" w:rsidP="00F011F3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</w:p>
    <w:p w14:paraId="7C4BB3B6" w14:textId="77777777" w:rsidR="00F011F3" w:rsidRDefault="00F011F3" w:rsidP="00F011F3">
      <w:pPr>
        <w:pStyle w:val="Akapitzlist"/>
        <w:numPr>
          <w:ilvl w:val="0"/>
          <w:numId w:val="24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Łączna maksymalna wysokość kar umownych, których mogą dochodzić Strony nie może przekroczyć 40% wynagrodzenia brutto, o którym mowa w § 4 ust. 3 umowy.</w:t>
      </w:r>
    </w:p>
    <w:p w14:paraId="7F3A564F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</w:t>
      </w:r>
      <w:r>
        <w:rPr>
          <w:rFonts w:ascii="Verdana" w:hAnsi="Verdana"/>
          <w:sz w:val="18"/>
          <w:szCs w:val="18"/>
        </w:rPr>
        <w:tab/>
        <w:t xml:space="preserve"> Zastrzeżenia co do kar umownych pozostają w mocy w całości lub w części, pomimo oświadczenia o odstąpieniu od umowy.</w:t>
      </w:r>
    </w:p>
    <w:p w14:paraId="7C0E0503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40E34F15" w14:textId="77777777" w:rsidR="00F011F3" w:rsidRDefault="00F011F3" w:rsidP="00F011F3">
      <w:pPr>
        <w:tabs>
          <w:tab w:val="left" w:pos="4678"/>
        </w:tabs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§ 7</w:t>
      </w:r>
    </w:p>
    <w:p w14:paraId="6B5DB05E" w14:textId="77777777" w:rsidR="00F011F3" w:rsidRDefault="00F011F3" w:rsidP="00F011F3">
      <w:pPr>
        <w:tabs>
          <w:tab w:val="left" w:pos="36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0443FAE4" w14:textId="77777777" w:rsidR="00F011F3" w:rsidRDefault="00F011F3" w:rsidP="00F011F3">
      <w:pPr>
        <w:tabs>
          <w:tab w:val="left" w:pos="36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455 ust. 1 ppkt 1 ustawy Prawo zamówień publicznych. </w:t>
      </w:r>
    </w:p>
    <w:p w14:paraId="3EFCB04E" w14:textId="77777777" w:rsidR="00F011F3" w:rsidRDefault="00F011F3" w:rsidP="00F011F3">
      <w:pPr>
        <w:tabs>
          <w:tab w:val="left" w:pos="36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przypadku: </w:t>
      </w:r>
    </w:p>
    <w:p w14:paraId="7F047201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a/ </w:t>
      </w:r>
      <w:r>
        <w:rPr>
          <w:rFonts w:ascii="Verdana" w:hAnsi="Verdana"/>
          <w:kern w:val="2"/>
          <w:sz w:val="18"/>
          <w:szCs w:val="18"/>
        </w:rPr>
        <w:tab/>
        <w:t xml:space="preserve">wystąpienia </w:t>
      </w:r>
      <w:r>
        <w:rPr>
          <w:rFonts w:ascii="Verdana" w:hAnsi="Verdana"/>
          <w:kern w:val="2"/>
          <w:sz w:val="18"/>
          <w:szCs w:val="18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896901D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b/ gdy nastąpiła zmiana  przepisów prawa powszechnie obowiązującego, która ma wpływ na termin, sposób lub zakres realizacji przedmiot umowy, </w:t>
      </w:r>
    </w:p>
    <w:p w14:paraId="73239D32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38528040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00EDF1B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5. </w:t>
      </w:r>
      <w:r>
        <w:rPr>
          <w:rFonts w:ascii="Verdana" w:hAnsi="Verdana"/>
          <w:kern w:val="2"/>
          <w:sz w:val="18"/>
          <w:szCs w:val="18"/>
        </w:rPr>
        <w:tab/>
        <w:t xml:space="preserve">Siła wyższa zwalnia Strony Umowy z odpowiedzialności związanej z niniejszą Umową. </w:t>
      </w:r>
    </w:p>
    <w:p w14:paraId="6591F010" w14:textId="77777777" w:rsidR="00F011F3" w:rsidRDefault="00F011F3" w:rsidP="00F011F3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6.</w:t>
      </w:r>
      <w:r>
        <w:rPr>
          <w:rFonts w:ascii="Verdana" w:hAnsi="Verdana"/>
          <w:kern w:val="2"/>
          <w:sz w:val="18"/>
          <w:szCs w:val="18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2AB38D2D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453BB863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8</w:t>
      </w:r>
    </w:p>
    <w:p w14:paraId="1F1D7AEB" w14:textId="77777777" w:rsidR="00F011F3" w:rsidRDefault="00F011F3" w:rsidP="00F011F3">
      <w:pPr>
        <w:pStyle w:val="NormalnyWeb"/>
        <w:numPr>
          <w:ilvl w:val="0"/>
          <w:numId w:val="25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Style w:val="colour"/>
          <w:rFonts w:ascii="Verdana" w:hAnsi="Verdana"/>
          <w:sz w:val="18"/>
          <w:szCs w:val="18"/>
        </w:rPr>
        <w:t>Zleceniodawca może rozwiązać umowę za wypowiedzeniem w trybie natychmiastowym (bez zachowania okresu wypowiedzenia) z następujących przyczyn:</w:t>
      </w:r>
    </w:p>
    <w:p w14:paraId="490151C0" w14:textId="77777777" w:rsidR="00F011F3" w:rsidRDefault="00F011F3" w:rsidP="00F011F3">
      <w:pPr>
        <w:pStyle w:val="NormalnyWeb"/>
        <w:numPr>
          <w:ilvl w:val="0"/>
          <w:numId w:val="26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Style w:val="colour"/>
          <w:rFonts w:ascii="Verdana" w:hAnsi="Verdana"/>
          <w:sz w:val="18"/>
          <w:szCs w:val="18"/>
        </w:rPr>
        <w:t xml:space="preserve"> w przypadku podjęcia likwidacji firmy przez Zleceniobiorcę lub co najmniej jednego </w:t>
      </w:r>
      <w:r>
        <w:rPr>
          <w:rFonts w:ascii="Verdana" w:hAnsi="Verdana"/>
          <w:sz w:val="18"/>
          <w:szCs w:val="18"/>
        </w:rPr>
        <w:br/>
      </w:r>
      <w:r>
        <w:rPr>
          <w:rStyle w:val="colour"/>
          <w:rFonts w:ascii="Verdana" w:hAnsi="Verdana"/>
          <w:sz w:val="18"/>
          <w:szCs w:val="18"/>
        </w:rPr>
        <w:t>ze Zleceniobiorców w przypadku Zleceniobiorców wspólnie realizujących zamówienie (konsorcjum, spółka cywilna),</w:t>
      </w:r>
    </w:p>
    <w:p w14:paraId="52AA1E6C" w14:textId="77777777" w:rsidR="00F011F3" w:rsidRDefault="00F011F3" w:rsidP="00F011F3">
      <w:pPr>
        <w:pStyle w:val="NormalnyWeb"/>
        <w:numPr>
          <w:ilvl w:val="0"/>
          <w:numId w:val="26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Style w:val="colour"/>
          <w:rFonts w:ascii="Verdana" w:hAnsi="Verdana"/>
          <w:sz w:val="18"/>
          <w:szCs w:val="18"/>
        </w:rPr>
        <w:t xml:space="preserve"> zostanie wydany nakaz zajęcia majątku Zleceniobiorcy w zakresie, który uniemożliwia wykonanie przez Zleceniobiorców przedmiotu Umowy,</w:t>
      </w:r>
    </w:p>
    <w:p w14:paraId="635DEFBF" w14:textId="77777777" w:rsidR="00F011F3" w:rsidRDefault="00F011F3" w:rsidP="00F011F3">
      <w:pPr>
        <w:pStyle w:val="NormalnyWeb"/>
        <w:numPr>
          <w:ilvl w:val="0"/>
          <w:numId w:val="26"/>
        </w:numPr>
        <w:spacing w:before="0" w:beforeAutospacing="0" w:after="0" w:afterAutospacing="0"/>
        <w:ind w:left="0" w:firstLine="0"/>
        <w:jc w:val="both"/>
        <w:rPr>
          <w:rStyle w:val="colour"/>
        </w:rPr>
      </w:pPr>
      <w:r>
        <w:rPr>
          <w:rStyle w:val="colour"/>
          <w:rFonts w:ascii="Verdana" w:hAnsi="Verdana"/>
          <w:sz w:val="18"/>
          <w:szCs w:val="18"/>
        </w:rPr>
        <w:t xml:space="preserve"> w przypadku rozwiązania umowy konsorcjum przez co najmniej jednego z członków konsorcjum, </w:t>
      </w:r>
    </w:p>
    <w:p w14:paraId="25C35C6A" w14:textId="77777777" w:rsidR="00F011F3" w:rsidRDefault="00F011F3" w:rsidP="00F011F3">
      <w:pPr>
        <w:pStyle w:val="NormalnyWeb"/>
        <w:spacing w:before="0" w:beforeAutospacing="0" w:after="0" w:afterAutospacing="0"/>
        <w:jc w:val="both"/>
      </w:pPr>
      <w:r>
        <w:rPr>
          <w:rStyle w:val="colour"/>
          <w:rFonts w:ascii="Verdana" w:hAnsi="Verdana"/>
          <w:sz w:val="18"/>
          <w:szCs w:val="18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52BD02CF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</w:p>
    <w:p w14:paraId="382190CC" w14:textId="77777777" w:rsidR="00F011F3" w:rsidRDefault="00F011F3" w:rsidP="00F011F3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9</w:t>
      </w:r>
    </w:p>
    <w:p w14:paraId="7ABCB487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346697C1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2.Właściwym dla rozpoznania sporów wynikłych na tle realizacji niniejszej umowy jest sąd właściwy dla siedziby Zleceniodawcy. </w:t>
      </w:r>
    </w:p>
    <w:p w14:paraId="5ED89291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3.Wszelkie załączniki stanowią integralną część niniejszej umowy.</w:t>
      </w:r>
    </w:p>
    <w:p w14:paraId="357B9B25" w14:textId="77777777" w:rsidR="00F011F3" w:rsidRDefault="00F011F3" w:rsidP="00F011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4.Umowę sporządzono w 2 jednobrzmiących egzemplarzach po1 dla każdej ze stron. </w:t>
      </w:r>
    </w:p>
    <w:p w14:paraId="61FBA571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0E06D970" w14:textId="77777777" w:rsidR="00F011F3" w:rsidRDefault="00F011F3" w:rsidP="00F011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      Za Zleceniobiorcę</w:t>
      </w:r>
      <w:r>
        <w:rPr>
          <w:rFonts w:ascii="Verdana" w:hAnsi="Verdana"/>
          <w:sz w:val="18"/>
          <w:szCs w:val="18"/>
        </w:rPr>
        <w:t xml:space="preserve">                                                            </w:t>
      </w:r>
      <w:r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37D05B0E" w14:textId="77777777" w:rsidR="00F011F3" w:rsidRDefault="00F011F3" w:rsidP="00F011F3">
      <w:pPr>
        <w:pStyle w:val="Zwykytekst"/>
        <w:rPr>
          <w:rFonts w:ascii="Verdana" w:hAnsi="Verdana" w:cs="Times New Roman"/>
          <w:sz w:val="18"/>
          <w:szCs w:val="18"/>
        </w:rPr>
      </w:pPr>
    </w:p>
    <w:p w14:paraId="4F41F8DC" w14:textId="77777777" w:rsidR="00F011F3" w:rsidRDefault="00F011F3" w:rsidP="00F011F3">
      <w:pPr>
        <w:pStyle w:val="Zwykytekst"/>
        <w:rPr>
          <w:rFonts w:ascii="Verdana" w:hAnsi="Verdana" w:cs="Times New Roman"/>
          <w:sz w:val="18"/>
          <w:szCs w:val="18"/>
        </w:rPr>
      </w:pPr>
    </w:p>
    <w:p w14:paraId="30F4E26B" w14:textId="77777777" w:rsidR="00F011F3" w:rsidRDefault="00F011F3" w:rsidP="00F011F3">
      <w:pPr>
        <w:pStyle w:val="Zwykytekst"/>
        <w:rPr>
          <w:rFonts w:ascii="Verdana" w:hAnsi="Verdana" w:cs="Times New Roman"/>
          <w:sz w:val="18"/>
          <w:szCs w:val="18"/>
        </w:rPr>
      </w:pPr>
    </w:p>
    <w:p w14:paraId="3D9EFC30" w14:textId="77777777" w:rsidR="00F011F3" w:rsidRDefault="00F011F3" w:rsidP="00F011F3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sz w:val="18"/>
          <w:szCs w:val="18"/>
          <w:lang w:eastAsia="en-US"/>
        </w:rPr>
      </w:pPr>
    </w:p>
    <w:p w14:paraId="173D84B2" w14:textId="77777777" w:rsidR="00F011F3" w:rsidRDefault="00F011F3" w:rsidP="00F011F3">
      <w:pPr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    ………………………………..                                                          </w:t>
      </w:r>
      <w:r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2E18708A" w14:textId="77777777" w:rsidR="00F011F3" w:rsidRDefault="00F011F3" w:rsidP="00F011F3">
      <w:pPr>
        <w:rPr>
          <w:rFonts w:ascii="Verdana" w:eastAsia="Calibri" w:hAnsi="Verdana"/>
          <w:i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    Data i podpis</w:t>
      </w:r>
    </w:p>
    <w:p w14:paraId="7AA229BB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3A27F5B4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2A09BD27" w14:textId="77777777" w:rsidR="00F011F3" w:rsidRDefault="00F011F3" w:rsidP="00F011F3">
      <w:pPr>
        <w:rPr>
          <w:rFonts w:ascii="Verdana" w:hAnsi="Verdana"/>
          <w:sz w:val="18"/>
          <w:szCs w:val="18"/>
        </w:rPr>
      </w:pPr>
    </w:p>
    <w:p w14:paraId="52AA54F0" w14:textId="77777777" w:rsidR="00F011F3" w:rsidRDefault="00F011F3" w:rsidP="00F011F3">
      <w:pPr>
        <w:tabs>
          <w:tab w:val="left" w:pos="3330"/>
        </w:tabs>
        <w:rPr>
          <w:rFonts w:ascii="Verdana" w:hAnsi="Verdana"/>
          <w:b/>
          <w:i/>
          <w:iCs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 xml:space="preserve">                                    </w:t>
      </w:r>
      <w:r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6B8957DF" w14:textId="77777777" w:rsidR="00F011F3" w:rsidRDefault="00F011F3" w:rsidP="00F011F3">
      <w:pPr>
        <w:tabs>
          <w:tab w:val="left" w:pos="3330"/>
        </w:tabs>
        <w:rPr>
          <w:rFonts w:ascii="Verdana" w:hAnsi="Verdana"/>
          <w:b/>
          <w:sz w:val="18"/>
          <w:szCs w:val="18"/>
        </w:rPr>
      </w:pPr>
    </w:p>
    <w:p w14:paraId="0EFCFA4E" w14:textId="77777777" w:rsidR="00F011F3" w:rsidRDefault="00F011F3" w:rsidP="00F011F3">
      <w:pPr>
        <w:tabs>
          <w:tab w:val="left" w:pos="33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……………………………</w:t>
      </w:r>
    </w:p>
    <w:p w14:paraId="1A1B3238" w14:textId="77777777" w:rsidR="00F011F3" w:rsidRDefault="00F011F3" w:rsidP="00F011F3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                                                                                     (podpis)</w:t>
      </w:r>
    </w:p>
    <w:p w14:paraId="20624472" w14:textId="77777777" w:rsidR="00F011F3" w:rsidRDefault="00F011F3" w:rsidP="00F011F3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74E8826E" w14:textId="77777777" w:rsidR="007007FD" w:rsidRPr="00F011F3" w:rsidRDefault="007007FD" w:rsidP="00F011F3"/>
    <w:sectPr w:rsidR="007007FD" w:rsidRPr="00F011F3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E5E89" w14:textId="77777777" w:rsidR="005F2970" w:rsidRDefault="005F2970">
      <w:r>
        <w:separator/>
      </w:r>
    </w:p>
  </w:endnote>
  <w:endnote w:type="continuationSeparator" w:id="0">
    <w:p w14:paraId="4227C54B" w14:textId="77777777" w:rsidR="005F2970" w:rsidRDefault="005F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F66C8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1529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C52A7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B409E" w14:textId="77777777" w:rsidR="005F2970" w:rsidRDefault="005F2970">
      <w:r>
        <w:separator/>
      </w:r>
    </w:p>
  </w:footnote>
  <w:footnote w:type="continuationSeparator" w:id="0">
    <w:p w14:paraId="60C25DEA" w14:textId="77777777" w:rsidR="005F2970" w:rsidRDefault="005F2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2AACE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EF7D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24D11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DC82E922"/>
    <w:lvl w:ilvl="0" w:tplc="4DE4A658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B575149"/>
    <w:multiLevelType w:val="hybridMultilevel"/>
    <w:tmpl w:val="0128CC32"/>
    <w:lvl w:ilvl="0" w:tplc="5896CDD2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000646">
    <w:abstractNumId w:val="20"/>
  </w:num>
  <w:num w:numId="2" w16cid:durableId="508525238">
    <w:abstractNumId w:val="24"/>
  </w:num>
  <w:num w:numId="3" w16cid:durableId="6179833">
    <w:abstractNumId w:val="3"/>
  </w:num>
  <w:num w:numId="4" w16cid:durableId="253324408">
    <w:abstractNumId w:val="13"/>
  </w:num>
  <w:num w:numId="5" w16cid:durableId="315381732">
    <w:abstractNumId w:val="19"/>
  </w:num>
  <w:num w:numId="6" w16cid:durableId="377515478">
    <w:abstractNumId w:val="12"/>
  </w:num>
  <w:num w:numId="7" w16cid:durableId="246161832">
    <w:abstractNumId w:val="22"/>
  </w:num>
  <w:num w:numId="8" w16cid:durableId="642657498">
    <w:abstractNumId w:val="14"/>
  </w:num>
  <w:num w:numId="9" w16cid:durableId="1199587597">
    <w:abstractNumId w:val="2"/>
  </w:num>
  <w:num w:numId="10" w16cid:durableId="119692319">
    <w:abstractNumId w:val="9"/>
  </w:num>
  <w:num w:numId="11" w16cid:durableId="945119926">
    <w:abstractNumId w:val="5"/>
  </w:num>
  <w:num w:numId="12" w16cid:durableId="1571619598">
    <w:abstractNumId w:val="7"/>
  </w:num>
  <w:num w:numId="13" w16cid:durableId="103260736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9705041">
    <w:abstractNumId w:val="16"/>
  </w:num>
  <w:num w:numId="15" w16cid:durableId="1059325840">
    <w:abstractNumId w:val="11"/>
  </w:num>
  <w:num w:numId="16" w16cid:durableId="1975942520">
    <w:abstractNumId w:val="21"/>
  </w:num>
  <w:num w:numId="17" w16cid:durableId="1912427960">
    <w:abstractNumId w:val="0"/>
  </w:num>
  <w:num w:numId="18" w16cid:durableId="2015184360">
    <w:abstractNumId w:val="6"/>
  </w:num>
  <w:num w:numId="19" w16cid:durableId="2084447308">
    <w:abstractNumId w:val="10"/>
  </w:num>
  <w:num w:numId="20" w16cid:durableId="921648254">
    <w:abstractNumId w:val="23"/>
  </w:num>
  <w:num w:numId="21" w16cid:durableId="6911073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35248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18629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6889680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563845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457132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0A7"/>
    <w:rsid w:val="000710BF"/>
    <w:rsid w:val="000B6493"/>
    <w:rsid w:val="000E6EAF"/>
    <w:rsid w:val="001836C1"/>
    <w:rsid w:val="001B682A"/>
    <w:rsid w:val="002600A7"/>
    <w:rsid w:val="002D5E0A"/>
    <w:rsid w:val="0041113F"/>
    <w:rsid w:val="00446B8D"/>
    <w:rsid w:val="00451B18"/>
    <w:rsid w:val="004973AF"/>
    <w:rsid w:val="004A0F0D"/>
    <w:rsid w:val="004C1054"/>
    <w:rsid w:val="0050385D"/>
    <w:rsid w:val="00570436"/>
    <w:rsid w:val="005D69AA"/>
    <w:rsid w:val="005F2970"/>
    <w:rsid w:val="00691104"/>
    <w:rsid w:val="006D0F7E"/>
    <w:rsid w:val="007007FD"/>
    <w:rsid w:val="007613A2"/>
    <w:rsid w:val="00774622"/>
    <w:rsid w:val="007858A8"/>
    <w:rsid w:val="007C7260"/>
    <w:rsid w:val="00892E0C"/>
    <w:rsid w:val="008C634A"/>
    <w:rsid w:val="00976B68"/>
    <w:rsid w:val="009D554D"/>
    <w:rsid w:val="00A326F9"/>
    <w:rsid w:val="00A502E4"/>
    <w:rsid w:val="00A713AA"/>
    <w:rsid w:val="00A82F98"/>
    <w:rsid w:val="00AE506E"/>
    <w:rsid w:val="00AF42D3"/>
    <w:rsid w:val="00B46AF2"/>
    <w:rsid w:val="00B75500"/>
    <w:rsid w:val="00B8264E"/>
    <w:rsid w:val="00B93047"/>
    <w:rsid w:val="00D15551"/>
    <w:rsid w:val="00D23604"/>
    <w:rsid w:val="00D679EB"/>
    <w:rsid w:val="00D67DB9"/>
    <w:rsid w:val="00DA1BE1"/>
    <w:rsid w:val="00DB133F"/>
    <w:rsid w:val="00E32983"/>
    <w:rsid w:val="00E73A2C"/>
    <w:rsid w:val="00ED2BA1"/>
    <w:rsid w:val="00F011F3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EB5FB"/>
  <w15:chartTrackingRefBased/>
  <w15:docId w15:val="{7FAEB1A4-C8BF-4640-B566-9624FC63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1F3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011F3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F011F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F011F3"/>
    <w:rPr>
      <w:sz w:val="24"/>
    </w:rPr>
  </w:style>
  <w:style w:type="character" w:customStyle="1" w:styleId="ZwykytekstZnak">
    <w:name w:val="Zwykły tekst Znak"/>
    <w:link w:val="Zwykytekst"/>
    <w:uiPriority w:val="99"/>
    <w:rsid w:val="00F011F3"/>
    <w:rPr>
      <w:rFonts w:ascii="Courier New" w:hAnsi="Courier New" w:cs="Courier New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F011F3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F011F3"/>
    <w:pPr>
      <w:ind w:left="720"/>
      <w:contextualSpacing/>
    </w:pPr>
  </w:style>
  <w:style w:type="character" w:customStyle="1" w:styleId="colour">
    <w:name w:val="colour"/>
    <w:rsid w:val="00F01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B32ED-4C13-455E-A138-B0595057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1767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dc:description/>
  <cp:lastModifiedBy>Bożena Karkowska</cp:lastModifiedBy>
  <cp:revision>6</cp:revision>
  <cp:lastPrinted>1899-12-31T23:00:00Z</cp:lastPrinted>
  <dcterms:created xsi:type="dcterms:W3CDTF">2026-05-22T07:01:00Z</dcterms:created>
  <dcterms:modified xsi:type="dcterms:W3CDTF">2026-05-26T12:13:00Z</dcterms:modified>
</cp:coreProperties>
</file>