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28138" w14:textId="77777777" w:rsidR="00B873A2" w:rsidRDefault="008D2AB8" w:rsidP="00B873A2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B873A2">
        <w:rPr>
          <w:rFonts w:ascii="Verdana" w:hAnsi="Verdana"/>
          <w:sz w:val="18"/>
          <w:szCs w:val="18"/>
        </w:rPr>
        <w:t>Załącznik nr 1</w:t>
      </w:r>
    </w:p>
    <w:p w14:paraId="09441A36" w14:textId="77777777" w:rsidR="00B873A2" w:rsidRDefault="00B873A2" w:rsidP="00B873A2">
      <w:pPr>
        <w:rPr>
          <w:rFonts w:ascii="Verdana" w:hAnsi="Verdana"/>
          <w:sz w:val="18"/>
          <w:szCs w:val="18"/>
        </w:rPr>
      </w:pPr>
    </w:p>
    <w:p w14:paraId="14AE4D6E" w14:textId="77777777" w:rsidR="00B873A2" w:rsidRDefault="00B873A2" w:rsidP="00B873A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14:paraId="7DDD3732" w14:textId="77777777" w:rsidR="00B873A2" w:rsidRDefault="00B873A2" w:rsidP="00B873A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9B68E2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7137959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31231D9B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2B3387B8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72EA7176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70FB0FB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2005636E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9C42910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6803D5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4267E4FC" w14:textId="77777777" w:rsidR="00B873A2" w:rsidRDefault="00B873A2" w:rsidP="00B873A2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6C872E3" w14:textId="77777777" w:rsidR="00B873A2" w:rsidRDefault="00B873A2" w:rsidP="00B873A2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14:paraId="72EC320C" w14:textId="77777777" w:rsidR="00B873A2" w:rsidRDefault="00B873A2" w:rsidP="00B873A2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6A48F06A" w14:textId="77777777" w:rsidR="00B873A2" w:rsidRDefault="00B873A2" w:rsidP="00B873A2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B3C0EAB" w14:textId="77777777" w:rsidR="00B873A2" w:rsidRDefault="00B873A2" w:rsidP="00B873A2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14:paraId="1A0B68C6" w14:textId="77777777" w:rsidR="00B873A2" w:rsidRDefault="00B873A2" w:rsidP="00B873A2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30-059 Kraków,  </w:t>
      </w:r>
    </w:p>
    <w:p w14:paraId="42BF45AD" w14:textId="77777777" w:rsidR="00B873A2" w:rsidRDefault="00B873A2" w:rsidP="00B873A2">
      <w:pPr>
        <w:ind w:firstLine="3969"/>
        <w:rPr>
          <w:rFonts w:ascii="Verdana" w:hAnsi="Verdana"/>
          <w:b/>
          <w:sz w:val="18"/>
          <w:szCs w:val="18"/>
        </w:rPr>
      </w:pPr>
    </w:p>
    <w:p w14:paraId="3EE0DE35" w14:textId="14D5CE08" w:rsidR="00B873A2" w:rsidRDefault="00B873A2" w:rsidP="00B873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>
        <w:rPr>
          <w:rFonts w:ascii="Verdana" w:hAnsi="Verdana"/>
          <w:bCs/>
          <w:sz w:val="18"/>
          <w:szCs w:val="18"/>
        </w:rPr>
        <w:t>usługa</w:t>
      </w:r>
      <w:r>
        <w:rPr>
          <w:rFonts w:ascii="Verdana" w:hAnsi="Verdana"/>
          <w:b/>
          <w:bCs/>
          <w:sz w:val="18"/>
          <w:szCs w:val="18"/>
        </w:rPr>
        <w:t xml:space="preserve">: </w:t>
      </w:r>
      <w:r>
        <w:rPr>
          <w:rFonts w:ascii="Verdana" w:hAnsi="Verdana" w:cs="Arial"/>
          <w:b/>
          <w:sz w:val="18"/>
          <w:szCs w:val="18"/>
        </w:rPr>
        <w:t>wynajęcie busa na zajęcia terenowe dla słuchaczy studiów podyplomowych pn.: "Wodór i biometan - pozyskanie, transport i wykorzystanie. Transformacja energetyczna" - KC-DE-zp.2</w:t>
      </w:r>
      <w:r w:rsidR="00C11CB3">
        <w:rPr>
          <w:rFonts w:ascii="Verdana" w:hAnsi="Verdana" w:cs="Arial"/>
          <w:b/>
          <w:sz w:val="18"/>
          <w:szCs w:val="18"/>
        </w:rPr>
        <w:t>5.</w:t>
      </w:r>
      <w:r>
        <w:rPr>
          <w:rFonts w:ascii="Verdana" w:hAnsi="Verdana" w:cs="Arial"/>
          <w:b/>
          <w:sz w:val="18"/>
          <w:szCs w:val="18"/>
        </w:rPr>
        <w:t>228.2026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3B9615B" w14:textId="77777777" w:rsidR="00B873A2" w:rsidRDefault="00B873A2" w:rsidP="00B873A2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9D8D28D" w14:textId="77777777" w:rsidR="00B873A2" w:rsidRDefault="00B873A2" w:rsidP="00B873A2">
      <w:pPr>
        <w:jc w:val="both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245"/>
      </w:tblGrid>
      <w:tr w:rsidR="00B873A2" w14:paraId="6F47D305" w14:textId="77777777" w:rsidTr="00B873A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233AD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Cena brutto </w:t>
            </w:r>
            <w:r>
              <w:rPr>
                <w:rFonts w:ascii="Verdana" w:hAnsi="Verdana"/>
                <w:sz w:val="18"/>
                <w:szCs w:val="18"/>
              </w:rPr>
              <w:t>za maksymalną ilość kilometrów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667C" w14:textId="77777777" w:rsidR="00B873A2" w:rsidRDefault="000A566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650 </w:t>
            </w:r>
            <w:r w:rsidR="00B873A2">
              <w:rPr>
                <w:rFonts w:ascii="Verdana" w:hAnsi="Verdana"/>
                <w:b/>
                <w:sz w:val="18"/>
                <w:szCs w:val="18"/>
              </w:rPr>
              <w:t>km</w:t>
            </w:r>
          </w:p>
          <w:p w14:paraId="16499FCE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18465F3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………………………. zł</w:t>
            </w:r>
          </w:p>
        </w:tc>
      </w:tr>
      <w:tr w:rsidR="00B873A2" w14:paraId="4D2EC8CC" w14:textId="77777777" w:rsidTr="00B873A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76C6A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słownie brutto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F340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B873A2" w14:paraId="48EB4F8D" w14:textId="77777777" w:rsidTr="00B873A2"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1F31" w14:textId="77777777" w:rsidR="00B873A2" w:rsidRDefault="00B873A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Powyższa cena zawiera właściwą stawkę podatku VAT</w:t>
            </w:r>
          </w:p>
        </w:tc>
      </w:tr>
      <w:tr w:rsidR="00B873A2" w14:paraId="59FC1502" w14:textId="77777777" w:rsidTr="00B873A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A945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Cena netto za 1 km trasy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75C2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8838E70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………………….. zł</w:t>
            </w:r>
          </w:p>
        </w:tc>
      </w:tr>
      <w:tr w:rsidR="00B873A2" w14:paraId="743C4E1F" w14:textId="77777777" w:rsidTr="00B873A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E204" w14:textId="77777777" w:rsidR="00B873A2" w:rsidRDefault="00B873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Termin realizacji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189B2" w14:textId="77777777" w:rsidR="00B873A2" w:rsidRDefault="000A5663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>1</w:t>
            </w:r>
            <w:r w:rsidR="00B873A2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>9</w:t>
            </w:r>
            <w:r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 xml:space="preserve"> – 20.</w:t>
            </w:r>
            <w:r w:rsidR="00B873A2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 xml:space="preserve">06.2026r.  </w:t>
            </w:r>
          </w:p>
        </w:tc>
      </w:tr>
    </w:tbl>
    <w:p w14:paraId="488E0102" w14:textId="77777777" w:rsidR="00B873A2" w:rsidRDefault="00B873A2" w:rsidP="00B873A2">
      <w:pPr>
        <w:jc w:val="both"/>
        <w:rPr>
          <w:rFonts w:ascii="Verdana" w:hAnsi="Verdana"/>
          <w:b/>
          <w:sz w:val="18"/>
          <w:szCs w:val="18"/>
        </w:rPr>
      </w:pPr>
    </w:p>
    <w:p w14:paraId="0AC98C69" w14:textId="77777777" w:rsidR="00B873A2" w:rsidRDefault="00B873A2" w:rsidP="00B873A2">
      <w:pPr>
        <w:jc w:val="both"/>
        <w:rPr>
          <w:rFonts w:ascii="Verdana" w:hAnsi="Verdana"/>
          <w:b/>
          <w:sz w:val="18"/>
          <w:szCs w:val="18"/>
        </w:rPr>
      </w:pPr>
    </w:p>
    <w:p w14:paraId="711C5416" w14:textId="77777777" w:rsidR="00B873A2" w:rsidRDefault="00B873A2" w:rsidP="00B873A2">
      <w:pPr>
        <w:widowControl w:val="0"/>
        <w:rPr>
          <w:rFonts w:ascii="Verdana" w:hAnsi="Verdana"/>
          <w:color w:val="FF0000"/>
          <w:sz w:val="18"/>
          <w:szCs w:val="18"/>
        </w:rPr>
      </w:pPr>
    </w:p>
    <w:p w14:paraId="66D2B5D1" w14:textId="77777777" w:rsidR="00B873A2" w:rsidRDefault="00B873A2" w:rsidP="00B873A2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>
        <w:rPr>
          <w:rFonts w:ascii="Verdana" w:hAnsi="Verdana"/>
          <w:b/>
          <w:color w:val="FF0000"/>
          <w:sz w:val="18"/>
          <w:szCs w:val="18"/>
          <w:u w:val="single"/>
        </w:rPr>
        <w:t>Kryterium oceny ofert – rok produkcji pojazdu przeznaczonego do realizacji zamówienia:</w:t>
      </w:r>
    </w:p>
    <w:p w14:paraId="3C960D6F" w14:textId="77777777" w:rsidR="00B873A2" w:rsidRDefault="00B873A2" w:rsidP="00B873A2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8"/>
          <w:szCs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B873A2" w14:paraId="0D6A09AB" w14:textId="77777777" w:rsidTr="00B873A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347D" w14:textId="77777777" w:rsidR="00B873A2" w:rsidRDefault="00B873A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7F18" w14:textId="77777777" w:rsidR="00B873A2" w:rsidRDefault="00B873A2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Marka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93D6" w14:textId="77777777" w:rsidR="00B873A2" w:rsidRDefault="00B873A2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Rok produkcji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4399" w14:textId="77777777" w:rsidR="00B873A2" w:rsidRDefault="00B873A2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Nr rejestracyjny</w:t>
            </w:r>
          </w:p>
        </w:tc>
      </w:tr>
      <w:tr w:rsidR="00B873A2" w14:paraId="79B309E7" w14:textId="77777777" w:rsidTr="00B873A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AABB" w14:textId="77777777" w:rsidR="00B873A2" w:rsidRDefault="000A5663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B</w:t>
            </w:r>
            <w:r w:rsidR="00B873A2">
              <w:rPr>
                <w:rFonts w:ascii="Verdana" w:hAnsi="Verdana"/>
                <w:b/>
                <w:sz w:val="18"/>
                <w:szCs w:val="18"/>
              </w:rPr>
              <w:t xml:space="preserve">us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97F5" w14:textId="77777777" w:rsidR="00B873A2" w:rsidRDefault="00B873A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6B8C" w14:textId="77777777" w:rsidR="00B873A2" w:rsidRDefault="00B873A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8FA9" w14:textId="77777777" w:rsidR="00B873A2" w:rsidRDefault="00B873A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48FD602" w14:textId="77777777" w:rsidR="00B873A2" w:rsidRDefault="00B873A2" w:rsidP="00B873A2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(brak wskazania nr rejestracyjnego pojazdu będzie skutkował odrzuceniem oferty)</w:t>
      </w:r>
    </w:p>
    <w:p w14:paraId="7D11E490" w14:textId="77777777" w:rsidR="00B873A2" w:rsidRDefault="00B873A2" w:rsidP="00B873A2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327A6059" w14:textId="77777777" w:rsidR="00B873A2" w:rsidRDefault="00B873A2" w:rsidP="00B873A2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BCF0FE0" w14:textId="77777777" w:rsidR="00B873A2" w:rsidRDefault="00B873A2" w:rsidP="00B873A2">
      <w:pPr>
        <w:rPr>
          <w:rFonts w:ascii="Verdana" w:hAnsi="Verdana"/>
          <w:b/>
          <w:sz w:val="18"/>
          <w:szCs w:val="18"/>
          <w:u w:val="single"/>
        </w:rPr>
      </w:pPr>
    </w:p>
    <w:p w14:paraId="71A0BA2C" w14:textId="77777777" w:rsidR="00B873A2" w:rsidRDefault="00B873A2" w:rsidP="00B873A2">
      <w:pPr>
        <w:rPr>
          <w:rFonts w:ascii="Verdana" w:hAnsi="Verdana"/>
          <w:b/>
          <w:sz w:val="18"/>
          <w:szCs w:val="18"/>
          <w:u w:val="single"/>
        </w:rPr>
      </w:pPr>
    </w:p>
    <w:p w14:paraId="3E1313DC" w14:textId="77777777" w:rsidR="00B873A2" w:rsidRDefault="00B873A2" w:rsidP="00B873A2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CEDABB8" w14:textId="77777777" w:rsidR="00B873A2" w:rsidRDefault="00B873A2" w:rsidP="00B873A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jesteśmy związani niniejszą ofertą przez okres wskazany w SWZ.</w:t>
      </w:r>
    </w:p>
    <w:p w14:paraId="44E1B904" w14:textId="77777777" w:rsidR="00B873A2" w:rsidRDefault="00B873A2" w:rsidP="00B873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zapoznaliśmy się z postanowieniami umowy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2839C02" w14:textId="77777777" w:rsidR="00B873A2" w:rsidRPr="000A5663" w:rsidRDefault="00B873A2" w:rsidP="00B873A2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color w:val="000000"/>
          <w:sz w:val="18"/>
          <w:szCs w:val="18"/>
        </w:rPr>
      </w:pPr>
      <w:r w:rsidRPr="000A5663">
        <w:rPr>
          <w:rFonts w:ascii="Verdana" w:hAnsi="Verdana"/>
          <w:b/>
          <w:color w:val="000000"/>
          <w:sz w:val="18"/>
          <w:szCs w:val="18"/>
        </w:rPr>
        <w:lastRenderedPageBreak/>
        <w:t xml:space="preserve">Oświadczamy, że posiadamy Koncesję/Zezwolenie/Licencję na podjęcie działalności gospodarczej w zakresie objętym zamówieniem – zezwolenie uprawniające do wykonania przewozów krajowych. </w:t>
      </w:r>
    </w:p>
    <w:p w14:paraId="2E04AC21" w14:textId="77777777" w:rsidR="00B873A2" w:rsidRDefault="00B873A2" w:rsidP="00B873A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wypełniłem obowiązki informacyjne przewidziane w art. 13 lub art. 14 RODO</w:t>
      </w:r>
      <w:r>
        <w:rPr>
          <w:rFonts w:ascii="Verdana" w:hAnsi="Verdana"/>
          <w:sz w:val="18"/>
          <w:szCs w:val="18"/>
          <w:vertAlign w:val="superscript"/>
        </w:rPr>
        <w:t>1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Fonts w:ascii="Verdana" w:hAnsi="Verdana"/>
          <w:sz w:val="18"/>
          <w:szCs w:val="18"/>
          <w:vertAlign w:val="superscript"/>
        </w:rPr>
        <w:t>2</w:t>
      </w:r>
      <w:r>
        <w:rPr>
          <w:rFonts w:ascii="Verdana" w:hAnsi="Verdana"/>
          <w:sz w:val="18"/>
          <w:szCs w:val="18"/>
        </w:rPr>
        <w:t xml:space="preserve"> </w:t>
      </w:r>
    </w:p>
    <w:p w14:paraId="044C38B2" w14:textId="77777777" w:rsidR="00B873A2" w:rsidRDefault="00B873A2" w:rsidP="00B873A2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1</w:t>
      </w:r>
      <w:r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27BBCF" w14:textId="77777777" w:rsidR="00B873A2" w:rsidRDefault="00B873A2" w:rsidP="00B873A2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2</w:t>
      </w:r>
      <w:r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5CE86A" w14:textId="77777777" w:rsidR="00B873A2" w:rsidRDefault="00B873A2" w:rsidP="00B873A2">
      <w:pPr>
        <w:numPr>
          <w:ilvl w:val="0"/>
          <w:numId w:val="1"/>
        </w:numPr>
        <w:tabs>
          <w:tab w:val="left" w:pos="6946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873A2" w14:paraId="689EE2B2" w14:textId="77777777" w:rsidTr="00B873A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CF9DC" w14:textId="77777777" w:rsidR="00B873A2" w:rsidRDefault="00B873A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A2E1C" w14:textId="77777777" w:rsidR="00B873A2" w:rsidRDefault="00B873A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067C30F" w14:textId="77777777" w:rsidR="00B873A2" w:rsidRDefault="00B873A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2FCF4" w14:textId="77777777" w:rsidR="00B873A2" w:rsidRDefault="00B873A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873A2" w14:paraId="3E48ECB4" w14:textId="77777777" w:rsidTr="00B873A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BC080" w14:textId="77777777" w:rsidR="00B873A2" w:rsidRDefault="00B873A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4AF50" w14:textId="77777777" w:rsidR="00B873A2" w:rsidRDefault="00B873A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66E7A" w14:textId="77777777" w:rsidR="00B873A2" w:rsidRDefault="00B873A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873A2" w14:paraId="4FF19527" w14:textId="77777777" w:rsidTr="00B873A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D7994" w14:textId="77777777" w:rsidR="00B873A2" w:rsidRDefault="00B873A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DE17B" w14:textId="77777777" w:rsidR="00B873A2" w:rsidRDefault="00B873A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006CD" w14:textId="77777777" w:rsidR="00B873A2" w:rsidRDefault="00B873A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F3D93B" w14:textId="77777777" w:rsidR="00B873A2" w:rsidRDefault="00B873A2" w:rsidP="00B873A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18"/>
          <w:szCs w:val="18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660"/>
        <w:gridCol w:w="2578"/>
      </w:tblGrid>
      <w:tr w:rsidR="00B873A2" w14:paraId="591C3B07" w14:textId="77777777" w:rsidTr="00B873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E15AAB" w14:textId="77777777" w:rsidR="00B873A2" w:rsidRDefault="00B873A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600860" w14:textId="77777777" w:rsidR="00B873A2" w:rsidRDefault="00B873A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E0277" w14:textId="77777777" w:rsidR="00B873A2" w:rsidRDefault="00B873A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17F45" w14:textId="77777777" w:rsidR="00B873A2" w:rsidRDefault="00B873A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Uprawnienia zgodnie z pkt 8.2.1 SWZ</w:t>
            </w:r>
          </w:p>
        </w:tc>
      </w:tr>
      <w:tr w:rsidR="00B873A2" w14:paraId="35453DEC" w14:textId="77777777" w:rsidTr="00B873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B1167E4" w14:textId="77777777" w:rsidR="00B873A2" w:rsidRDefault="00B873A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CB6254" w14:textId="77777777" w:rsidR="00B873A2" w:rsidRDefault="00B873A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81BCF" w14:textId="77777777" w:rsidR="00B873A2" w:rsidRDefault="00B873A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FD899" w14:textId="77777777" w:rsidR="00B873A2" w:rsidRDefault="00B873A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Posiada/nie posiada*</w:t>
            </w:r>
          </w:p>
        </w:tc>
      </w:tr>
      <w:tr w:rsidR="00B873A2" w14:paraId="6875C1DC" w14:textId="77777777" w:rsidTr="00B873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C65667E" w14:textId="77777777" w:rsidR="00B873A2" w:rsidRDefault="00B873A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19CEDC" w14:textId="77777777" w:rsidR="00B873A2" w:rsidRDefault="00B873A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194A8" w14:textId="77777777" w:rsidR="00B873A2" w:rsidRDefault="00B873A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0B67E" w14:textId="77777777" w:rsidR="00B873A2" w:rsidRDefault="00B873A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Posiada/nie posiada*</w:t>
            </w:r>
          </w:p>
        </w:tc>
      </w:tr>
    </w:tbl>
    <w:p w14:paraId="089AF6B5" w14:textId="77777777" w:rsidR="00B873A2" w:rsidRDefault="00B873A2" w:rsidP="00B873A2">
      <w:pPr>
        <w:ind w:left="360"/>
        <w:jc w:val="both"/>
        <w:rPr>
          <w:rFonts w:ascii="Verdana" w:hAnsi="Verdana"/>
          <w:sz w:val="18"/>
          <w:szCs w:val="18"/>
        </w:rPr>
      </w:pPr>
    </w:p>
    <w:p w14:paraId="3BF732CE" w14:textId="77777777" w:rsidR="00B873A2" w:rsidRDefault="00B873A2" w:rsidP="00B873A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564D364" w14:textId="77777777" w:rsidR="00B873A2" w:rsidRDefault="00B873A2" w:rsidP="00B873A2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580E72E7" w14:textId="77777777" w:rsidR="00B873A2" w:rsidRDefault="00B873A2" w:rsidP="00B873A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3D5ADE03" w14:textId="77777777" w:rsidR="00B873A2" w:rsidRDefault="00B873A2" w:rsidP="00B873A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6203E79D" w14:textId="77777777" w:rsidR="00B873A2" w:rsidRDefault="00B873A2" w:rsidP="00B873A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(ych) dokumentu(ów)………………………….................……które dołączamy do oferty.</w:t>
      </w:r>
    </w:p>
    <w:p w14:paraId="4AD959A9" w14:textId="77777777" w:rsidR="00B873A2" w:rsidRDefault="00B873A2" w:rsidP="00B873A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0F518A41" w14:textId="77777777" w:rsidR="00B873A2" w:rsidRDefault="00B873A2" w:rsidP="00B873A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46319BA1" w14:textId="77777777" w:rsidR="00B873A2" w:rsidRDefault="00B873A2" w:rsidP="00B873A2">
      <w:pPr>
        <w:jc w:val="right"/>
        <w:rPr>
          <w:rFonts w:ascii="Verdana" w:hAnsi="Verdana"/>
          <w:sz w:val="18"/>
          <w:szCs w:val="18"/>
        </w:rPr>
      </w:pPr>
    </w:p>
    <w:p w14:paraId="782C5C48" w14:textId="77777777" w:rsidR="00B873A2" w:rsidRDefault="00B873A2" w:rsidP="00B873A2">
      <w:pPr>
        <w:rPr>
          <w:rFonts w:ascii="Verdana" w:hAnsi="Verdana"/>
          <w:sz w:val="18"/>
          <w:szCs w:val="18"/>
        </w:rPr>
      </w:pPr>
    </w:p>
    <w:p w14:paraId="58DD2C78" w14:textId="77777777" w:rsidR="00B873A2" w:rsidRDefault="00B873A2" w:rsidP="00B873A2">
      <w:pPr>
        <w:rPr>
          <w:rFonts w:ascii="Verdana" w:hAnsi="Verdana"/>
          <w:sz w:val="18"/>
          <w:szCs w:val="18"/>
        </w:rPr>
      </w:pPr>
    </w:p>
    <w:p w14:paraId="37FFCA3E" w14:textId="77777777" w:rsidR="00B873A2" w:rsidRDefault="00B873A2" w:rsidP="00B873A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*niepotrzebne skreślić</w:t>
      </w:r>
    </w:p>
    <w:p w14:paraId="6AFE6D69" w14:textId="77777777" w:rsidR="00B873A2" w:rsidRDefault="00B873A2" w:rsidP="00B873A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**jeżeli dotyczy</w:t>
      </w:r>
    </w:p>
    <w:p w14:paraId="3DB83A86" w14:textId="77777777" w:rsidR="00FE545C" w:rsidRDefault="00FE545C" w:rsidP="00B873A2">
      <w:pPr>
        <w:pStyle w:val="Nagwek3"/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755D7" w14:textId="77777777" w:rsidR="00911D67" w:rsidRDefault="00911D67">
      <w:r>
        <w:separator/>
      </w:r>
    </w:p>
  </w:endnote>
  <w:endnote w:type="continuationSeparator" w:id="0">
    <w:p w14:paraId="5DA53782" w14:textId="77777777" w:rsidR="00911D67" w:rsidRDefault="0091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AE889" w14:textId="77777777" w:rsidR="00125BFE" w:rsidRDefault="00125B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40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1AD9C" w14:textId="77777777" w:rsidR="00125BFE" w:rsidRDefault="00125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2C1E4" w14:textId="77777777" w:rsidR="00911D67" w:rsidRDefault="00911D67">
      <w:r>
        <w:separator/>
      </w:r>
    </w:p>
  </w:footnote>
  <w:footnote w:type="continuationSeparator" w:id="0">
    <w:p w14:paraId="31D01CE4" w14:textId="77777777" w:rsidR="00911D67" w:rsidRDefault="00911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71BB1" w14:textId="77777777" w:rsidR="00125BFE" w:rsidRDefault="00125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79EC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71B2" w14:textId="77777777" w:rsidR="00125BFE" w:rsidRDefault="00125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2102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71020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0651164">
    <w:abstractNumId w:val="0"/>
  </w:num>
  <w:num w:numId="4" w16cid:durableId="275252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54F"/>
    <w:rsid w:val="0001054F"/>
    <w:rsid w:val="00012286"/>
    <w:rsid w:val="000704FC"/>
    <w:rsid w:val="000710BF"/>
    <w:rsid w:val="00071CCC"/>
    <w:rsid w:val="000A5663"/>
    <w:rsid w:val="000B731D"/>
    <w:rsid w:val="000D6134"/>
    <w:rsid w:val="000E09C7"/>
    <w:rsid w:val="000F6589"/>
    <w:rsid w:val="00106636"/>
    <w:rsid w:val="00116EC6"/>
    <w:rsid w:val="00125BFE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1D67"/>
    <w:rsid w:val="00970FE4"/>
    <w:rsid w:val="00A0022B"/>
    <w:rsid w:val="00A346FE"/>
    <w:rsid w:val="00A47B4D"/>
    <w:rsid w:val="00A83018"/>
    <w:rsid w:val="00B774DC"/>
    <w:rsid w:val="00B873A2"/>
    <w:rsid w:val="00C11CB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00F0B"/>
  <w15:chartTrackingRefBased/>
  <w15:docId w15:val="{CE0714AE-EBEE-4BC4-B60C-165D95C0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3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88E50-2B0A-4738-864B-DE372B3AC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674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Bożena Karkowska</cp:lastModifiedBy>
  <cp:revision>5</cp:revision>
  <cp:lastPrinted>1899-12-31T23:00:00Z</cp:lastPrinted>
  <dcterms:created xsi:type="dcterms:W3CDTF">2026-05-22T06:57:00Z</dcterms:created>
  <dcterms:modified xsi:type="dcterms:W3CDTF">2026-05-26T12:11:00Z</dcterms:modified>
</cp:coreProperties>
</file>