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DB529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D33E7" w:rsidRPr="00FD33E7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6EBCB34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EDF2D2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2D52CC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722C94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C9132B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95362A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EFDA2F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362FF2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7E3784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C8AE2A3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72557B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EA1D7ED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1E56289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801E78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C1C0401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9D26BA8" w14:textId="0FDC15D5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FD33E7" w:rsidRPr="00FD33E7">
        <w:rPr>
          <w:rFonts w:eastAsia="Times New Roman" w:cs="Calibri"/>
          <w:b/>
          <w:lang w:eastAsia="pl-PL"/>
        </w:rPr>
        <w:t xml:space="preserve">wynajęcie </w:t>
      </w:r>
      <w:proofErr w:type="spellStart"/>
      <w:r w:rsidR="00FD33E7" w:rsidRPr="00FD33E7">
        <w:rPr>
          <w:rFonts w:eastAsia="Times New Roman" w:cs="Calibri"/>
          <w:b/>
          <w:lang w:eastAsia="pl-PL"/>
        </w:rPr>
        <w:t>busa</w:t>
      </w:r>
      <w:proofErr w:type="spellEnd"/>
      <w:r w:rsidR="00FD33E7" w:rsidRPr="00FD33E7">
        <w:rPr>
          <w:rFonts w:eastAsia="Times New Roman" w:cs="Calibri"/>
          <w:b/>
          <w:lang w:eastAsia="pl-PL"/>
        </w:rPr>
        <w:t xml:space="preserve"> na zajęcia terenowe dla słuchaczy studiów podyplomowych pn.: "Wodór i </w:t>
      </w:r>
      <w:proofErr w:type="spellStart"/>
      <w:r w:rsidR="00FD33E7" w:rsidRPr="00FD33E7">
        <w:rPr>
          <w:rFonts w:eastAsia="Times New Roman" w:cs="Calibri"/>
          <w:b/>
          <w:lang w:eastAsia="pl-PL"/>
        </w:rPr>
        <w:t>biometan</w:t>
      </w:r>
      <w:proofErr w:type="spellEnd"/>
      <w:r w:rsidR="00FD33E7" w:rsidRPr="00FD33E7">
        <w:rPr>
          <w:rFonts w:eastAsia="Times New Roman" w:cs="Calibri"/>
          <w:b/>
          <w:lang w:eastAsia="pl-PL"/>
        </w:rPr>
        <w:t xml:space="preserve"> - pozyskanie, transport i wykorzystanie. Transformacja energetyczna" - KC-DE-zp.2</w:t>
      </w:r>
      <w:r w:rsidR="00572B25">
        <w:rPr>
          <w:rFonts w:eastAsia="Times New Roman" w:cs="Calibri"/>
          <w:b/>
          <w:lang w:eastAsia="pl-PL"/>
        </w:rPr>
        <w:t>5.</w:t>
      </w:r>
      <w:r w:rsidR="00FD33E7" w:rsidRPr="00FD33E7">
        <w:rPr>
          <w:rFonts w:eastAsia="Times New Roman" w:cs="Calibri"/>
          <w:b/>
          <w:lang w:eastAsia="pl-PL"/>
        </w:rPr>
        <w:t>228.2026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8790F4F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74D062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0F2698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EC6313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C1DE37F" w14:textId="093E4F25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1AD60D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36912E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10769A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46E2DC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1DEDE9E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E0F3D7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59B712C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CC3D7" w14:textId="77777777" w:rsidR="00135931" w:rsidRDefault="00135931" w:rsidP="0038231F">
      <w:pPr>
        <w:spacing w:after="0" w:line="240" w:lineRule="auto"/>
      </w:pPr>
      <w:r>
        <w:separator/>
      </w:r>
    </w:p>
  </w:endnote>
  <w:endnote w:type="continuationSeparator" w:id="0">
    <w:p w14:paraId="5BF35C7E" w14:textId="77777777" w:rsidR="00135931" w:rsidRDefault="001359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01A60" w14:textId="77777777" w:rsidR="00FD33E7" w:rsidRDefault="00FD3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5278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E3B3EB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CE3FF" w14:textId="77777777" w:rsidR="00FD33E7" w:rsidRDefault="00FD3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FE5F0" w14:textId="77777777" w:rsidR="00135931" w:rsidRDefault="00135931" w:rsidP="0038231F">
      <w:pPr>
        <w:spacing w:after="0" w:line="240" w:lineRule="auto"/>
      </w:pPr>
      <w:r>
        <w:separator/>
      </w:r>
    </w:p>
  </w:footnote>
  <w:footnote w:type="continuationSeparator" w:id="0">
    <w:p w14:paraId="79C3646D" w14:textId="77777777" w:rsidR="00135931" w:rsidRDefault="00135931" w:rsidP="0038231F">
      <w:pPr>
        <w:spacing w:after="0" w:line="240" w:lineRule="auto"/>
      </w:pPr>
      <w:r>
        <w:continuationSeparator/>
      </w:r>
    </w:p>
  </w:footnote>
  <w:footnote w:id="1">
    <w:p w14:paraId="0701E2E7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E6A6266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A0E7E" w14:textId="77777777" w:rsidR="00FD33E7" w:rsidRDefault="00FD3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AAF5A" w14:textId="77777777" w:rsidR="00FD33E7" w:rsidRDefault="00FD3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5589" w14:textId="77777777" w:rsidR="00FD33E7" w:rsidRDefault="00FD3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089876">
    <w:abstractNumId w:val="7"/>
  </w:num>
  <w:num w:numId="2" w16cid:durableId="2126726940">
    <w:abstractNumId w:val="0"/>
  </w:num>
  <w:num w:numId="3" w16cid:durableId="34818815">
    <w:abstractNumId w:val="6"/>
  </w:num>
  <w:num w:numId="4" w16cid:durableId="1941647188">
    <w:abstractNumId w:val="9"/>
  </w:num>
  <w:num w:numId="5" w16cid:durableId="1320117595">
    <w:abstractNumId w:val="8"/>
  </w:num>
  <w:num w:numId="6" w16cid:durableId="1375613574">
    <w:abstractNumId w:val="5"/>
  </w:num>
  <w:num w:numId="7" w16cid:durableId="1399598275">
    <w:abstractNumId w:val="1"/>
  </w:num>
  <w:num w:numId="8" w16cid:durableId="1360938265">
    <w:abstractNumId w:val="3"/>
  </w:num>
  <w:num w:numId="9" w16cid:durableId="443309855">
    <w:abstractNumId w:val="2"/>
  </w:num>
  <w:num w:numId="10" w16cid:durableId="904338859">
    <w:abstractNumId w:val="4"/>
  </w:num>
  <w:num w:numId="11" w16cid:durableId="1282115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5E12"/>
    <w:rsid w:val="00023477"/>
    <w:rsid w:val="000247FF"/>
    <w:rsid w:val="00025C8D"/>
    <w:rsid w:val="000303EE"/>
    <w:rsid w:val="000710BF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5931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2B25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5E12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D33E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A763FC"/>
  <w15:chartTrackingRefBased/>
  <w15:docId w15:val="{BB229CCD-CD57-4EBD-8877-F7491FA16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88D1C-2C23-42F4-83C8-1625AA514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Bożena Karkowska</cp:lastModifiedBy>
  <cp:revision>3</cp:revision>
  <cp:lastPrinted>2016-07-26T10:32:00Z</cp:lastPrinted>
  <dcterms:created xsi:type="dcterms:W3CDTF">2026-05-22T06:59:00Z</dcterms:created>
  <dcterms:modified xsi:type="dcterms:W3CDTF">2026-05-26T12:12:00Z</dcterms:modified>
</cp:coreProperties>
</file>