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CE0" w:rsidRPr="00A669DD" w:rsidRDefault="008D2AB8" w:rsidP="00370CE0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370CE0" w:rsidRPr="00A669DD">
        <w:rPr>
          <w:rFonts w:ascii="Verdana" w:hAnsi="Verdana"/>
          <w:sz w:val="18"/>
          <w:szCs w:val="18"/>
        </w:rPr>
        <w:t>Załącznik nr 1</w:t>
      </w:r>
    </w:p>
    <w:p w:rsidR="00370CE0" w:rsidRPr="00A669DD" w:rsidRDefault="00370CE0" w:rsidP="00370C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370CE0" w:rsidRPr="00A669DD" w:rsidRDefault="00370CE0" w:rsidP="00370C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370CE0" w:rsidRPr="00A669DD" w:rsidRDefault="00370CE0" w:rsidP="00370CE0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370CE0" w:rsidRPr="00A669DD" w:rsidRDefault="00370CE0" w:rsidP="00370CE0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</w:t>
      </w:r>
      <w:r>
        <w:rPr>
          <w:rFonts w:ascii="Verdana" w:hAnsi="Verdana"/>
          <w:sz w:val="18"/>
          <w:szCs w:val="18"/>
        </w:rPr>
        <w:t xml:space="preserve"> duże przedsiębiorstwo, inny rodzaj</w:t>
      </w:r>
      <w:r w:rsidRPr="00A669DD">
        <w:rPr>
          <w:rFonts w:ascii="Verdana" w:hAnsi="Verdana"/>
          <w:sz w:val="18"/>
          <w:szCs w:val="18"/>
        </w:rPr>
        <w:t>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</w:t>
      </w:r>
      <w:r>
        <w:rPr>
          <w:rFonts w:ascii="Verdana" w:hAnsi="Verdana"/>
          <w:sz w:val="18"/>
          <w:szCs w:val="18"/>
        </w:rPr>
        <w:t>...........</w:t>
      </w:r>
      <w:r w:rsidRPr="00A669DD">
        <w:rPr>
          <w:rFonts w:ascii="Verdana" w:hAnsi="Verdana"/>
          <w:sz w:val="18"/>
          <w:szCs w:val="18"/>
        </w:rPr>
        <w:t>..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370CE0" w:rsidRPr="00A669DD" w:rsidRDefault="00370CE0" w:rsidP="00370CE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370CE0" w:rsidRPr="00A669DD" w:rsidRDefault="00370CE0" w:rsidP="00370CE0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370CE0" w:rsidRPr="00A669DD" w:rsidRDefault="00370CE0" w:rsidP="00370CE0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370CE0" w:rsidRPr="00A669DD" w:rsidRDefault="00370CE0" w:rsidP="00370CE0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370CE0" w:rsidRPr="00A669DD" w:rsidRDefault="00370CE0" w:rsidP="00370CE0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370CE0" w:rsidRPr="006C4FCB" w:rsidRDefault="00370CE0" w:rsidP="00370CE0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Al</w:t>
      </w:r>
      <w:r w:rsidRPr="006C4FCB">
        <w:rPr>
          <w:rFonts w:ascii="Verdana" w:hAnsi="Verdana"/>
          <w:b/>
          <w:sz w:val="18"/>
          <w:szCs w:val="18"/>
        </w:rPr>
        <w:t xml:space="preserve">. Mickiewicza 30 </w:t>
      </w:r>
    </w:p>
    <w:p w:rsidR="00370CE0" w:rsidRPr="006C4FCB" w:rsidRDefault="00370CE0" w:rsidP="00370CE0">
      <w:pPr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 xml:space="preserve">30-059 Kraków,  </w:t>
      </w:r>
    </w:p>
    <w:p w:rsidR="00370CE0" w:rsidRDefault="00370CE0" w:rsidP="008D2AB8">
      <w:pPr>
        <w:widowControl w:val="0"/>
        <w:ind w:right="1"/>
        <w:jc w:val="both"/>
      </w:pPr>
    </w:p>
    <w:p w:rsidR="008D2AB8" w:rsidRPr="00370CE0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70CE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574EC" w:rsidRPr="00370CE0">
        <w:rPr>
          <w:rFonts w:ascii="Verdana" w:hAnsi="Verdana"/>
          <w:b/>
          <w:sz w:val="18"/>
          <w:szCs w:val="18"/>
        </w:rPr>
        <w:t xml:space="preserve">Dostawa 1 szt. komputera przenośnego na potrzeby </w:t>
      </w:r>
      <w:proofErr w:type="spellStart"/>
      <w:r w:rsidR="008574EC" w:rsidRPr="00370CE0">
        <w:rPr>
          <w:rFonts w:ascii="Verdana" w:hAnsi="Verdana"/>
          <w:b/>
          <w:sz w:val="18"/>
          <w:szCs w:val="18"/>
        </w:rPr>
        <w:t>WFiIS</w:t>
      </w:r>
      <w:proofErr w:type="spellEnd"/>
      <w:r w:rsidR="008574EC" w:rsidRPr="00370CE0">
        <w:rPr>
          <w:rFonts w:ascii="Verdana" w:hAnsi="Verdana"/>
          <w:b/>
          <w:sz w:val="18"/>
          <w:szCs w:val="18"/>
        </w:rPr>
        <w:t xml:space="preserve"> - KC-DE-zp.25.210.2026</w:t>
      </w:r>
      <w:r w:rsidRPr="00370CE0">
        <w:rPr>
          <w:rFonts w:ascii="Verdana" w:hAnsi="Verdana"/>
          <w:b/>
          <w:sz w:val="18"/>
          <w:szCs w:val="18"/>
        </w:rPr>
        <w:t xml:space="preserve">, </w:t>
      </w:r>
      <w:r w:rsidRPr="00370CE0">
        <w:rPr>
          <w:rFonts w:ascii="Verdana" w:hAnsi="Verdana"/>
          <w:sz w:val="18"/>
          <w:szCs w:val="18"/>
        </w:rPr>
        <w:t>oferuję realizację przedmiotu zamówienia , zgodnie z zasadami określonymi w specyfikacji istotnych warunków zamówienia.</w:t>
      </w:r>
    </w:p>
    <w:p w:rsidR="008D2AB8" w:rsidRPr="00370CE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370CE0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70CE0">
        <w:rPr>
          <w:rFonts w:ascii="Verdana" w:hAnsi="Verdana"/>
          <w:b/>
          <w:sz w:val="18"/>
          <w:szCs w:val="18"/>
        </w:rPr>
        <w:t>Cena netto:   .........................................................................PLN</w:t>
      </w:r>
    </w:p>
    <w:p w:rsidR="008D2AB8" w:rsidRPr="00370CE0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370CE0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70CE0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:rsidR="008D2AB8" w:rsidRPr="00370CE0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370CE0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70CE0">
        <w:rPr>
          <w:rFonts w:ascii="Verdana" w:hAnsi="Verdana"/>
          <w:sz w:val="18"/>
          <w:szCs w:val="18"/>
        </w:rPr>
        <w:t>Słownie brutto :.............................................................................</w:t>
      </w:r>
    </w:p>
    <w:p w:rsidR="008D2AB8" w:rsidRPr="00370CE0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370CE0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70CE0">
        <w:rPr>
          <w:rFonts w:ascii="Verdana" w:hAnsi="Verdana"/>
          <w:sz w:val="18"/>
          <w:szCs w:val="18"/>
        </w:rPr>
        <w:t xml:space="preserve">Powyższa cena zawiera podatek VAT w wysokości </w:t>
      </w:r>
      <w:r w:rsidR="00370CE0" w:rsidRPr="00370CE0">
        <w:rPr>
          <w:rFonts w:ascii="Verdana" w:hAnsi="Verdana"/>
          <w:sz w:val="18"/>
          <w:szCs w:val="18"/>
        </w:rPr>
        <w:t>23</w:t>
      </w:r>
      <w:r w:rsidRPr="00370CE0">
        <w:rPr>
          <w:rFonts w:ascii="Verdana" w:hAnsi="Verdana"/>
          <w:sz w:val="18"/>
          <w:szCs w:val="18"/>
        </w:rPr>
        <w:t xml:space="preserve"> % tj.…………………….PLN</w:t>
      </w:r>
    </w:p>
    <w:p w:rsidR="00FE545C" w:rsidRPr="00370CE0" w:rsidRDefault="00370CE0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="00FE545C" w:rsidRPr="00370CE0">
        <w:rPr>
          <w:rFonts w:ascii="Verdana" w:hAnsi="Verdana"/>
          <w:sz w:val="18"/>
          <w:szCs w:val="18"/>
        </w:rPr>
        <w:t xml:space="preserve">roducent/model zaoferowanego </w:t>
      </w:r>
      <w:r w:rsidRPr="00370CE0">
        <w:rPr>
          <w:rFonts w:ascii="Verdana" w:hAnsi="Verdana"/>
          <w:sz w:val="18"/>
          <w:szCs w:val="18"/>
        </w:rPr>
        <w:t>komputera przenośnego</w:t>
      </w:r>
      <w:r w:rsidR="00FE545C" w:rsidRPr="00370CE0">
        <w:rPr>
          <w:rFonts w:ascii="Verdana" w:hAnsi="Verdana"/>
          <w:sz w:val="18"/>
          <w:szCs w:val="18"/>
        </w:rPr>
        <w:t xml:space="preserve"> </w:t>
      </w:r>
      <w:r w:rsidR="00FE545C" w:rsidRPr="00370CE0">
        <w:rPr>
          <w:rFonts w:ascii="Verdana" w:hAnsi="Verdana"/>
          <w:b w:val="0"/>
          <w:sz w:val="18"/>
          <w:szCs w:val="18"/>
        </w:rPr>
        <w:t>…………………………………………..</w:t>
      </w:r>
    </w:p>
    <w:p w:rsidR="00370CE0" w:rsidRPr="00370CE0" w:rsidRDefault="00370CE0" w:rsidP="00370CE0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70CE0">
        <w:rPr>
          <w:rFonts w:ascii="Verdana" w:hAnsi="Verdana"/>
          <w:b/>
          <w:sz w:val="18"/>
          <w:szCs w:val="18"/>
        </w:rPr>
        <w:t xml:space="preserve">Termin realizacji umowy: </w:t>
      </w:r>
      <w:r w:rsidRPr="00370CE0">
        <w:rPr>
          <w:rFonts w:ascii="Verdana" w:hAnsi="Verdana"/>
          <w:sz w:val="18"/>
          <w:szCs w:val="18"/>
        </w:rPr>
        <w:t xml:space="preserve">……  dni od daty podpisania umowy </w:t>
      </w:r>
    </w:p>
    <w:p w:rsidR="00370CE0" w:rsidRPr="00370CE0" w:rsidRDefault="00370CE0" w:rsidP="00370CE0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370CE0">
        <w:rPr>
          <w:rFonts w:ascii="Verdana" w:hAnsi="Verdana"/>
          <w:i/>
          <w:sz w:val="18"/>
          <w:szCs w:val="18"/>
        </w:rPr>
        <w:t>*)Zamawiający informuje, że w przypadku braku wpisania przez Wykonawcę</w:t>
      </w:r>
      <w:r w:rsidRPr="00370CE0">
        <w:rPr>
          <w:rFonts w:ascii="Verdana" w:hAnsi="Verdana"/>
          <w:i/>
          <w:sz w:val="18"/>
          <w:szCs w:val="18"/>
        </w:rPr>
        <w:t xml:space="preserve"> </w:t>
      </w:r>
      <w:r w:rsidRPr="00370CE0">
        <w:rPr>
          <w:rFonts w:ascii="Verdana" w:hAnsi="Verdana"/>
          <w:i/>
          <w:sz w:val="18"/>
          <w:szCs w:val="18"/>
        </w:rPr>
        <w:t>terminu realizacji, Zamawiający przyjmie termin maksymalny podany w SWZ</w:t>
      </w:r>
    </w:p>
    <w:p w:rsidR="00370CE0" w:rsidRPr="00370CE0" w:rsidRDefault="00370CE0" w:rsidP="00370CE0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70CE0">
        <w:rPr>
          <w:rFonts w:ascii="Verdana" w:hAnsi="Verdana"/>
          <w:b/>
          <w:sz w:val="18"/>
          <w:szCs w:val="18"/>
        </w:rPr>
        <w:t>Okres udzielonej gwarancji wynosi:</w:t>
      </w:r>
      <w:r w:rsidRPr="00370CE0">
        <w:rPr>
          <w:rFonts w:ascii="Verdana" w:hAnsi="Verdana"/>
          <w:sz w:val="18"/>
          <w:szCs w:val="18"/>
        </w:rPr>
        <w:t xml:space="preserve"> ……… miesięcy</w:t>
      </w:r>
      <w:r>
        <w:rPr>
          <w:rFonts w:ascii="Verdana" w:hAnsi="Verdana"/>
          <w:sz w:val="18"/>
          <w:szCs w:val="18"/>
        </w:rPr>
        <w:t xml:space="preserve"> </w:t>
      </w:r>
      <w:r w:rsidRPr="00370CE0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:rsidR="00370CE0" w:rsidRPr="00370CE0" w:rsidRDefault="00370CE0" w:rsidP="00370CE0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370CE0">
        <w:rPr>
          <w:rFonts w:ascii="Verdana" w:hAnsi="Verdana"/>
          <w:i/>
          <w:sz w:val="18"/>
          <w:szCs w:val="18"/>
        </w:rPr>
        <w:t>*)Zamawiający informuje, że w przypadku braku wpisania przez Wykonawcę</w:t>
      </w:r>
      <w:r>
        <w:rPr>
          <w:rFonts w:ascii="Verdana" w:hAnsi="Verdana"/>
          <w:i/>
          <w:sz w:val="18"/>
          <w:szCs w:val="18"/>
        </w:rPr>
        <w:t xml:space="preserve"> okresu udzielonej gwarancji</w:t>
      </w:r>
      <w:r w:rsidRPr="00370CE0">
        <w:rPr>
          <w:rFonts w:ascii="Verdana" w:hAnsi="Verdana"/>
          <w:i/>
          <w:sz w:val="18"/>
          <w:szCs w:val="18"/>
        </w:rPr>
        <w:t>, Zamawiający przyjmie</w:t>
      </w:r>
      <w:r>
        <w:rPr>
          <w:rFonts w:ascii="Verdana" w:hAnsi="Verdana"/>
          <w:i/>
          <w:sz w:val="18"/>
          <w:szCs w:val="18"/>
        </w:rPr>
        <w:t xml:space="preserve"> minimalny okres</w:t>
      </w:r>
      <w:r w:rsidRPr="00370CE0">
        <w:rPr>
          <w:rFonts w:ascii="Verdana" w:hAnsi="Verdana"/>
          <w:i/>
          <w:sz w:val="18"/>
          <w:szCs w:val="18"/>
        </w:rPr>
        <w:t xml:space="preserve"> podany w SWZ</w:t>
      </w:r>
    </w:p>
    <w:p w:rsidR="00370CE0" w:rsidRPr="00370CE0" w:rsidRDefault="00370CE0" w:rsidP="00370CE0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370CE0" w:rsidRPr="001B4B11" w:rsidRDefault="00370CE0" w:rsidP="00370CE0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E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</w:t>
      </w:r>
      <w:r w:rsidRPr="001B4B11">
        <w:rPr>
          <w:rFonts w:ascii="Verdana" w:hAnsi="Verdana"/>
          <w:sz w:val="18"/>
          <w:szCs w:val="18"/>
        </w:rPr>
        <w:t>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370CE0" w:rsidRPr="001B4B11" w:rsidRDefault="00370CE0" w:rsidP="00370CE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370CE0" w:rsidRPr="001B4B11" w:rsidRDefault="00370CE0" w:rsidP="00370CE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370CE0" w:rsidRPr="001B4B11" w:rsidRDefault="00370CE0" w:rsidP="00370CE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370CE0" w:rsidRPr="001B4B11" w:rsidRDefault="00370CE0" w:rsidP="00370CE0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370CE0" w:rsidRPr="001B4B11" w:rsidRDefault="00370CE0" w:rsidP="00370CE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</w:t>
      </w:r>
      <w:bookmarkStart w:id="0" w:name="_GoBack"/>
      <w:bookmarkEnd w:id="0"/>
      <w:r w:rsidRPr="001B4B11">
        <w:rPr>
          <w:rFonts w:ascii="Verdana" w:hAnsi="Verdana"/>
          <w:color w:val="000000"/>
          <w:sz w:val="18"/>
          <w:szCs w:val="18"/>
          <w:lang w:eastAsia="ar-SA"/>
        </w:rPr>
        <w:t xml:space="preserve">owy zgodnej z niniejszą ofertą, na warunkach określonych w </w:t>
      </w:r>
      <w:r w:rsidRPr="001B4B11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370CE0" w:rsidRPr="009E46C3" w:rsidRDefault="00370CE0" w:rsidP="00370CE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E46C3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370CE0" w:rsidRPr="001B4B11" w:rsidRDefault="00370CE0" w:rsidP="00370CE0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70CE0" w:rsidRPr="001B4B11" w:rsidRDefault="00370CE0" w:rsidP="00370CE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70CE0" w:rsidRPr="001B4B11" w:rsidRDefault="00370CE0" w:rsidP="00370CE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70CE0" w:rsidRPr="001B4B11" w:rsidRDefault="00370CE0" w:rsidP="00370CE0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0CE0" w:rsidRPr="001B4B11" w:rsidTr="0093683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CE0" w:rsidRPr="001B4B11" w:rsidRDefault="00370CE0" w:rsidP="0093683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CE0" w:rsidRPr="001B4B11" w:rsidRDefault="00370CE0" w:rsidP="0093683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370CE0" w:rsidRPr="001B4B11" w:rsidRDefault="00370CE0" w:rsidP="0093683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0CE0" w:rsidRPr="001B4B11" w:rsidRDefault="00370CE0" w:rsidP="0093683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70CE0" w:rsidRPr="001B4B11" w:rsidTr="0093683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CE0" w:rsidRPr="001B4B11" w:rsidRDefault="00370CE0" w:rsidP="0093683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CE0" w:rsidRPr="001B4B11" w:rsidRDefault="00370CE0" w:rsidP="0093683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CE0" w:rsidRPr="001B4B11" w:rsidRDefault="00370CE0" w:rsidP="0093683B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70CE0" w:rsidRPr="001B4B11" w:rsidRDefault="00370CE0" w:rsidP="00370CE0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70CE0" w:rsidRPr="001B4B11" w:rsidTr="009368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70CE0" w:rsidRPr="001B4B11" w:rsidRDefault="00370CE0" w:rsidP="0093683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70CE0" w:rsidRPr="001B4B11" w:rsidRDefault="00370CE0" w:rsidP="0093683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CE0" w:rsidRPr="001B4B11" w:rsidRDefault="00370CE0" w:rsidP="0093683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370CE0" w:rsidRPr="001B4B11" w:rsidTr="009368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70CE0" w:rsidRPr="001B4B11" w:rsidRDefault="00370CE0" w:rsidP="0093683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70CE0" w:rsidRPr="001B4B11" w:rsidRDefault="00370CE0" w:rsidP="0093683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CE0" w:rsidRPr="001B4B11" w:rsidRDefault="00370CE0" w:rsidP="0093683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70CE0" w:rsidRPr="001B4B11" w:rsidTr="009368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70CE0" w:rsidRPr="001B4B11" w:rsidRDefault="00370CE0" w:rsidP="0093683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70CE0" w:rsidRPr="001B4B11" w:rsidRDefault="00370CE0" w:rsidP="0093683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CE0" w:rsidRPr="001B4B11" w:rsidRDefault="00370CE0" w:rsidP="0093683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70CE0" w:rsidRPr="001B4B11" w:rsidRDefault="00370CE0" w:rsidP="00370CE0">
      <w:pPr>
        <w:ind w:left="360"/>
        <w:jc w:val="both"/>
        <w:rPr>
          <w:rFonts w:ascii="Verdana" w:hAnsi="Verdana"/>
          <w:sz w:val="18"/>
          <w:szCs w:val="18"/>
        </w:rPr>
      </w:pPr>
    </w:p>
    <w:p w:rsidR="00370CE0" w:rsidRPr="001B4B11" w:rsidRDefault="00370CE0" w:rsidP="00370CE0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370CE0" w:rsidRPr="001B4B11" w:rsidRDefault="00370CE0" w:rsidP="00370CE0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370CE0" w:rsidRPr="001B4B11" w:rsidRDefault="00370CE0" w:rsidP="00370CE0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370CE0" w:rsidRPr="001B4B11" w:rsidRDefault="00370CE0" w:rsidP="00370CE0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370CE0" w:rsidRPr="001B4B11" w:rsidRDefault="00370CE0" w:rsidP="00370CE0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370CE0" w:rsidRPr="001B4B11" w:rsidRDefault="00370CE0" w:rsidP="00370CE0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370CE0" w:rsidRPr="001B4B11" w:rsidRDefault="00370CE0" w:rsidP="00370CE0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370CE0" w:rsidRPr="001B4B11" w:rsidRDefault="00370CE0" w:rsidP="00370CE0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370CE0" w:rsidRPr="001B4B11" w:rsidRDefault="00370CE0" w:rsidP="00370CE0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370CE0" w:rsidRPr="001B4B11" w:rsidRDefault="00370CE0" w:rsidP="00370CE0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70CE0" w:rsidRPr="001B4B11" w:rsidRDefault="00370CE0" w:rsidP="00370CE0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370CE0" w:rsidRPr="001B4B11" w:rsidRDefault="00370CE0" w:rsidP="00370CE0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370CE0" w:rsidRPr="001B4B11" w:rsidRDefault="00370CE0" w:rsidP="00370CE0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70CE0" w:rsidRPr="001B4B11" w:rsidRDefault="00370CE0" w:rsidP="00370CE0">
      <w:pPr>
        <w:jc w:val="both"/>
        <w:rPr>
          <w:rFonts w:ascii="Verdana" w:hAnsi="Verdana"/>
          <w:sz w:val="18"/>
          <w:szCs w:val="18"/>
        </w:rPr>
      </w:pPr>
    </w:p>
    <w:p w:rsidR="00370CE0" w:rsidRPr="001B4B11" w:rsidRDefault="00370CE0" w:rsidP="00370CE0">
      <w:pPr>
        <w:rPr>
          <w:rFonts w:ascii="Verdana" w:hAnsi="Verdana"/>
          <w:b/>
          <w:sz w:val="18"/>
          <w:szCs w:val="18"/>
        </w:rPr>
      </w:pPr>
    </w:p>
    <w:p w:rsidR="00370CE0" w:rsidRPr="001B4B11" w:rsidRDefault="00370CE0" w:rsidP="00370CE0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D7F" w:rsidRDefault="00D37D7F">
      <w:r>
        <w:separator/>
      </w:r>
    </w:p>
  </w:endnote>
  <w:endnote w:type="continuationSeparator" w:id="0">
    <w:p w:rsidR="00D37D7F" w:rsidRDefault="00D37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4EC" w:rsidRDefault="00857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4EC" w:rsidRDefault="00857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D7F" w:rsidRDefault="00D37D7F">
      <w:r>
        <w:separator/>
      </w:r>
    </w:p>
  </w:footnote>
  <w:footnote w:type="continuationSeparator" w:id="0">
    <w:p w:rsidR="00D37D7F" w:rsidRDefault="00D37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4EC" w:rsidRDefault="00857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4EC" w:rsidRDefault="00857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D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CE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74E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7D7F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F7AA700"/>
  <w15:chartTrackingRefBased/>
  <w15:docId w15:val="{4CB8FB4B-9AD6-4E98-BABB-CD9F1312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82999-82B0-4F86-9C37-4484EB72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585</Words>
  <Characters>4920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2026-05-22T06:24:00Z</dcterms:created>
  <dcterms:modified xsi:type="dcterms:W3CDTF">2026-05-22T06:32:00Z</dcterms:modified>
</cp:coreProperties>
</file>