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624715" w14:textId="1584CC19" w:rsidR="00986737" w:rsidRPr="009432A1" w:rsidRDefault="00B53652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B53652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B53652">
        <w:rPr>
          <w:rFonts w:ascii="Arial" w:hAnsi="Arial" w:cs="Arial"/>
          <w:sz w:val="24"/>
          <w:szCs w:val="24"/>
        </w:rPr>
        <w:t>2026-05-2</w:t>
      </w:r>
      <w:r w:rsidR="00B51816">
        <w:rPr>
          <w:rFonts w:ascii="Arial" w:hAnsi="Arial" w:cs="Arial"/>
          <w:sz w:val="24"/>
          <w:szCs w:val="24"/>
        </w:rPr>
        <w:t>6</w:t>
      </w:r>
    </w:p>
    <w:p w14:paraId="3F4DE358" w14:textId="692C3A50" w:rsidR="00986737" w:rsidRPr="009432A1" w:rsidRDefault="00B53652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53652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2A178468" w14:textId="70AC5057" w:rsidR="00986737" w:rsidRPr="009432A1" w:rsidRDefault="00B53652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B53652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B53652">
        <w:rPr>
          <w:rFonts w:ascii="Arial" w:hAnsi="Arial" w:cs="Arial"/>
          <w:sz w:val="24"/>
          <w:szCs w:val="24"/>
        </w:rPr>
        <w:t>66</w:t>
      </w:r>
    </w:p>
    <w:p w14:paraId="633F50A9" w14:textId="3113D663" w:rsidR="00986737" w:rsidRPr="009432A1" w:rsidRDefault="00B53652" w:rsidP="00986737">
      <w:pPr>
        <w:rPr>
          <w:rFonts w:ascii="Arial" w:hAnsi="Arial" w:cs="Arial"/>
          <w:sz w:val="24"/>
          <w:szCs w:val="24"/>
        </w:rPr>
      </w:pPr>
      <w:r w:rsidRPr="00B53652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B53652">
        <w:rPr>
          <w:rFonts w:ascii="Arial" w:hAnsi="Arial" w:cs="Arial"/>
          <w:sz w:val="24"/>
          <w:szCs w:val="24"/>
        </w:rPr>
        <w:t>Kraków</w:t>
      </w:r>
    </w:p>
    <w:p w14:paraId="0F065D28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2308161" w14:textId="77777777" w:rsidR="00986737" w:rsidRDefault="00986737" w:rsidP="00CE612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4F75B501" w14:textId="0906C62A" w:rsidR="00CE6127" w:rsidRDefault="00CE6127" w:rsidP="00CE6127">
      <w:pPr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DZP-271-18/26-59</w:t>
      </w:r>
      <w:r w:rsidR="00B51816">
        <w:rPr>
          <w:rFonts w:ascii="Arial" w:hAnsi="Arial" w:cs="Arial"/>
          <w:bCs/>
          <w:sz w:val="18"/>
          <w:szCs w:val="18"/>
        </w:rPr>
        <w:t>9</w:t>
      </w:r>
      <w:r>
        <w:rPr>
          <w:rFonts w:ascii="Arial" w:hAnsi="Arial" w:cs="Arial"/>
          <w:bCs/>
          <w:sz w:val="18"/>
          <w:szCs w:val="18"/>
        </w:rPr>
        <w:t>.AF</w:t>
      </w:r>
    </w:p>
    <w:p w14:paraId="47F3B7A1" w14:textId="77777777" w:rsidR="00CE6127" w:rsidRPr="009432A1" w:rsidRDefault="00CE6127" w:rsidP="00CE6127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4694C427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9E02269" w14:textId="4F089EB6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  <w:r w:rsidR="008B6B05">
              <w:rPr>
                <w:rFonts w:ascii="Arial" w:hAnsi="Arial" w:cs="Arial"/>
                <w:b/>
                <w:spacing w:val="20"/>
                <w:sz w:val="28"/>
              </w:rPr>
              <w:t xml:space="preserve"> - korekta</w:t>
            </w:r>
          </w:p>
        </w:tc>
      </w:tr>
    </w:tbl>
    <w:p w14:paraId="5435EAE0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38083FE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2FF69351" w14:textId="77777777" w:rsidTr="005A632E">
        <w:tc>
          <w:tcPr>
            <w:tcW w:w="2269" w:type="dxa"/>
          </w:tcPr>
          <w:p w14:paraId="64548156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8F2A6D2" w14:textId="66B9F588" w:rsidR="00986737" w:rsidRPr="004E4B64" w:rsidRDefault="00B53652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53652">
              <w:rPr>
                <w:rFonts w:ascii="Arial" w:hAnsi="Arial" w:cs="Arial"/>
                <w:bCs/>
                <w:sz w:val="24"/>
                <w:szCs w:val="24"/>
              </w:rPr>
              <w:t>Zakup i dostawa odzieży i obuwia operacyjnego i ochronnego dla personelu medycznego Szpitala.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53652" w:rsidRPr="004E4B64" w14:paraId="0E179E81" w14:textId="77777777" w:rsidTr="00B0085C">
        <w:tc>
          <w:tcPr>
            <w:tcW w:w="2269" w:type="dxa"/>
          </w:tcPr>
          <w:p w14:paraId="74B2EEAE" w14:textId="77777777" w:rsidR="00B53652" w:rsidRPr="004E4B64" w:rsidRDefault="00B53652" w:rsidP="00B0085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F7B73D6" w14:textId="19BBEA2B" w:rsidR="00B53652" w:rsidRPr="004E4B64" w:rsidRDefault="00B53652" w:rsidP="00B0085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53652">
              <w:rPr>
                <w:rFonts w:ascii="Arial" w:hAnsi="Arial" w:cs="Arial"/>
                <w:bCs/>
                <w:sz w:val="24"/>
                <w:szCs w:val="24"/>
              </w:rPr>
              <w:t>DZP-271-18/26</w:t>
            </w:r>
          </w:p>
        </w:tc>
      </w:tr>
    </w:tbl>
    <w:p w14:paraId="424A748B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3D65BE8E" w14:textId="7B2DFCB4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B53652" w:rsidRPr="00B53652">
        <w:rPr>
          <w:rFonts w:ascii="Arial" w:hAnsi="Arial" w:cs="Arial"/>
          <w:sz w:val="24"/>
          <w:szCs w:val="24"/>
        </w:rPr>
        <w:t>(</w:t>
      </w:r>
      <w:proofErr w:type="spellStart"/>
      <w:r w:rsidR="00B53652" w:rsidRPr="00B53652">
        <w:rPr>
          <w:rFonts w:ascii="Arial" w:hAnsi="Arial" w:cs="Arial"/>
          <w:sz w:val="24"/>
          <w:szCs w:val="24"/>
        </w:rPr>
        <w:t>t.j</w:t>
      </w:r>
      <w:proofErr w:type="spellEnd"/>
      <w:r w:rsidR="00B53652" w:rsidRPr="00B53652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B53652" w:rsidRPr="00B53652">
        <w:rPr>
          <w:rFonts w:ascii="Arial" w:hAnsi="Arial" w:cs="Arial"/>
          <w:sz w:val="24"/>
          <w:szCs w:val="24"/>
        </w:rPr>
        <w:t>p</w:t>
      </w:r>
      <w:r w:rsidR="00CE6127">
        <w:rPr>
          <w:rFonts w:ascii="Arial" w:hAnsi="Arial" w:cs="Arial"/>
          <w:sz w:val="24"/>
          <w:szCs w:val="24"/>
        </w:rPr>
        <w:t>óźn</w:t>
      </w:r>
      <w:proofErr w:type="spellEnd"/>
      <w:r w:rsidR="00B53652" w:rsidRPr="00B53652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034C210F" w14:textId="3ECDEF75" w:rsidR="00A80738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B53652" w:rsidRPr="00B53652">
        <w:rPr>
          <w:rFonts w:ascii="Arial" w:hAnsi="Arial" w:cs="Arial"/>
          <w:sz w:val="24"/>
          <w:szCs w:val="24"/>
        </w:rPr>
        <w:t>25/05/2026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B53652" w:rsidRPr="00B53652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07405913" w14:textId="77777777" w:rsidR="00310947" w:rsidRPr="00BB547B" w:rsidRDefault="00310947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992"/>
        <w:gridCol w:w="5245"/>
        <w:gridCol w:w="2126"/>
      </w:tblGrid>
      <w:tr w:rsidR="006B27ED" w:rsidRPr="00BB547B" w14:paraId="0563464E" w14:textId="77777777" w:rsidTr="00D66451">
        <w:tc>
          <w:tcPr>
            <w:tcW w:w="993" w:type="dxa"/>
            <w:shd w:val="clear" w:color="auto" w:fill="F2F2F2"/>
            <w:vAlign w:val="center"/>
          </w:tcPr>
          <w:p w14:paraId="1A9CFD44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13ACD1C1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5245" w:type="dxa"/>
            <w:shd w:val="clear" w:color="auto" w:fill="F2F2F2"/>
            <w:vAlign w:val="center"/>
          </w:tcPr>
          <w:p w14:paraId="67F79E7F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126" w:type="dxa"/>
            <w:shd w:val="clear" w:color="auto" w:fill="F2F2F2"/>
            <w:vAlign w:val="center"/>
          </w:tcPr>
          <w:p w14:paraId="21884F9F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B53652" w:rsidRPr="00BB547B" w14:paraId="115CDED1" w14:textId="77777777" w:rsidTr="00D66451">
        <w:tc>
          <w:tcPr>
            <w:tcW w:w="993" w:type="dxa"/>
            <w:vAlign w:val="center"/>
          </w:tcPr>
          <w:p w14:paraId="2513D9D3" w14:textId="577756C7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14:paraId="05982A21" w14:textId="41C09B36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5" w:type="dxa"/>
          </w:tcPr>
          <w:p w14:paraId="3994E97D" w14:textId="054B18A1" w:rsidR="00B53652" w:rsidRPr="00986737" w:rsidRDefault="00B53652" w:rsidP="00B0085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53652">
              <w:rPr>
                <w:rFonts w:ascii="Arial" w:hAnsi="Arial" w:cs="Arial"/>
                <w:sz w:val="24"/>
                <w:szCs w:val="24"/>
              </w:rPr>
              <w:t>Jullita</w:t>
            </w:r>
            <w:proofErr w:type="spellEnd"/>
            <w:r w:rsidRPr="00B5365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53652">
              <w:rPr>
                <w:rFonts w:ascii="Arial" w:hAnsi="Arial" w:cs="Arial"/>
                <w:sz w:val="24"/>
                <w:szCs w:val="24"/>
              </w:rPr>
              <w:t>Fashion</w:t>
            </w:r>
            <w:proofErr w:type="spellEnd"/>
            <w:r w:rsidRPr="00B53652">
              <w:rPr>
                <w:rFonts w:ascii="Arial" w:hAnsi="Arial" w:cs="Arial"/>
                <w:sz w:val="24"/>
                <w:szCs w:val="24"/>
              </w:rPr>
              <w:t xml:space="preserve"> MED Aneta </w:t>
            </w:r>
            <w:proofErr w:type="spellStart"/>
            <w:r w:rsidRPr="00B53652">
              <w:rPr>
                <w:rFonts w:ascii="Arial" w:hAnsi="Arial" w:cs="Arial"/>
                <w:sz w:val="24"/>
                <w:szCs w:val="24"/>
              </w:rPr>
              <w:t>Czekierda</w:t>
            </w:r>
            <w:proofErr w:type="spellEnd"/>
          </w:p>
          <w:p w14:paraId="20CE2E6A" w14:textId="7921B045" w:rsidR="00B53652" w:rsidRPr="00986737" w:rsidRDefault="00B53652" w:rsidP="00B0085C">
            <w:pPr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W. Witosa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0D74F5C" w14:textId="401886A9" w:rsidR="00B53652" w:rsidRPr="00986737" w:rsidRDefault="00B53652" w:rsidP="00B0085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37-710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ŻURAWICA</w:t>
            </w:r>
          </w:p>
        </w:tc>
        <w:tc>
          <w:tcPr>
            <w:tcW w:w="2126" w:type="dxa"/>
            <w:vAlign w:val="center"/>
          </w:tcPr>
          <w:p w14:paraId="7F0C2E65" w14:textId="0A83C1F7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191 111.00 zł</w:t>
            </w:r>
          </w:p>
        </w:tc>
      </w:tr>
      <w:tr w:rsidR="00B53652" w:rsidRPr="00BB547B" w14:paraId="4771E023" w14:textId="77777777" w:rsidTr="00D66451">
        <w:tc>
          <w:tcPr>
            <w:tcW w:w="993" w:type="dxa"/>
            <w:vAlign w:val="center"/>
          </w:tcPr>
          <w:p w14:paraId="7BB4CFEF" w14:textId="6A305B37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center"/>
          </w:tcPr>
          <w:p w14:paraId="6299EE4C" w14:textId="0CE746A2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245" w:type="dxa"/>
          </w:tcPr>
          <w:p w14:paraId="4657B7CB" w14:textId="125208E0" w:rsidR="00B53652" w:rsidRPr="00986737" w:rsidRDefault="00B53652" w:rsidP="00B0085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53652">
              <w:rPr>
                <w:rFonts w:ascii="Arial" w:hAnsi="Arial" w:cs="Arial"/>
                <w:sz w:val="24"/>
                <w:szCs w:val="24"/>
              </w:rPr>
              <w:t>Pofam</w:t>
            </w:r>
            <w:proofErr w:type="spellEnd"/>
            <w:r w:rsidRPr="00B53652">
              <w:rPr>
                <w:rFonts w:ascii="Arial" w:hAnsi="Arial" w:cs="Arial"/>
                <w:sz w:val="24"/>
                <w:szCs w:val="24"/>
              </w:rPr>
              <w:t>-Jedność Sp. z o.o.</w:t>
            </w:r>
          </w:p>
          <w:p w14:paraId="2E32CCF3" w14:textId="226AAE55" w:rsidR="00B53652" w:rsidRPr="00986737" w:rsidRDefault="00B53652" w:rsidP="00B0085C">
            <w:pPr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Lindego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DED56D3" w14:textId="0FBAF638" w:rsidR="00B53652" w:rsidRPr="00986737" w:rsidRDefault="00B53652" w:rsidP="00B0085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60-573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126" w:type="dxa"/>
            <w:vAlign w:val="center"/>
          </w:tcPr>
          <w:p w14:paraId="4528C09B" w14:textId="00AE33B0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83 025.00 zł</w:t>
            </w:r>
          </w:p>
        </w:tc>
      </w:tr>
      <w:tr w:rsidR="00B53652" w:rsidRPr="00BB547B" w14:paraId="5236588F" w14:textId="77777777" w:rsidTr="00D66451">
        <w:tc>
          <w:tcPr>
            <w:tcW w:w="993" w:type="dxa"/>
            <w:vAlign w:val="center"/>
          </w:tcPr>
          <w:p w14:paraId="36018D14" w14:textId="62FF60B4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center"/>
          </w:tcPr>
          <w:p w14:paraId="748DFD33" w14:textId="4B9FB24A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5" w:type="dxa"/>
          </w:tcPr>
          <w:p w14:paraId="06377708" w14:textId="133694AE" w:rsidR="00B53652" w:rsidRPr="00986737" w:rsidRDefault="00B53652" w:rsidP="00B0085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ZAKŁAD PRODUKCJI POŚCIELI ŚWIT IZABELA WINTONIAK</w:t>
            </w:r>
          </w:p>
          <w:p w14:paraId="18DE17CB" w14:textId="31C3F77E" w:rsidR="00B53652" w:rsidRPr="00986737" w:rsidRDefault="00B53652" w:rsidP="00B0085C">
            <w:pPr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ul. Błotna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5 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B438ED4" w14:textId="37EAC188" w:rsidR="00B53652" w:rsidRPr="00986737" w:rsidRDefault="00B53652" w:rsidP="00B0085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65-133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Zielona Góra</w:t>
            </w:r>
          </w:p>
        </w:tc>
        <w:tc>
          <w:tcPr>
            <w:tcW w:w="2126" w:type="dxa"/>
            <w:vAlign w:val="center"/>
          </w:tcPr>
          <w:p w14:paraId="09CB2AD1" w14:textId="1D45E8B7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240 300.00 zł</w:t>
            </w:r>
          </w:p>
        </w:tc>
      </w:tr>
      <w:tr w:rsidR="00B53652" w:rsidRPr="00BB547B" w14:paraId="1F214C26" w14:textId="77777777" w:rsidTr="00D66451">
        <w:tc>
          <w:tcPr>
            <w:tcW w:w="993" w:type="dxa"/>
            <w:vAlign w:val="center"/>
          </w:tcPr>
          <w:p w14:paraId="1DFD6E41" w14:textId="67C84486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992" w:type="dxa"/>
            <w:vAlign w:val="center"/>
          </w:tcPr>
          <w:p w14:paraId="1E7B68D1" w14:textId="6C91B1D7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5" w:type="dxa"/>
          </w:tcPr>
          <w:p w14:paraId="7F70CC0D" w14:textId="096C0CFA" w:rsidR="00B53652" w:rsidRPr="00986737" w:rsidRDefault="00B53652" w:rsidP="00B0085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ZAKŁAD PRODUKCJI POŚCIELI ŚWIT IZABELA WINTONIAK</w:t>
            </w:r>
          </w:p>
          <w:p w14:paraId="2550FC6B" w14:textId="27ED1B79" w:rsidR="00B53652" w:rsidRPr="00986737" w:rsidRDefault="00B53652" w:rsidP="00B0085C">
            <w:pPr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ul. Błotna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5 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EF06BB7" w14:textId="1177A290" w:rsidR="00B53652" w:rsidRPr="00986737" w:rsidRDefault="00B53652" w:rsidP="00B0085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65-133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Zielona Góra</w:t>
            </w:r>
          </w:p>
        </w:tc>
        <w:tc>
          <w:tcPr>
            <w:tcW w:w="2126" w:type="dxa"/>
            <w:vAlign w:val="center"/>
          </w:tcPr>
          <w:p w14:paraId="586112F6" w14:textId="7896872D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172 372.20 zł</w:t>
            </w:r>
          </w:p>
        </w:tc>
      </w:tr>
      <w:tr w:rsidR="00B53652" w:rsidRPr="00BB547B" w14:paraId="50353A12" w14:textId="77777777" w:rsidTr="00D66451">
        <w:tc>
          <w:tcPr>
            <w:tcW w:w="993" w:type="dxa"/>
            <w:vAlign w:val="center"/>
          </w:tcPr>
          <w:p w14:paraId="41CCBE89" w14:textId="4B7EB164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center"/>
          </w:tcPr>
          <w:p w14:paraId="66B66AE7" w14:textId="74A9B3D3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5" w:type="dxa"/>
          </w:tcPr>
          <w:p w14:paraId="7F3017A6" w14:textId="07082DA8" w:rsidR="00B53652" w:rsidRPr="00986737" w:rsidRDefault="00B53652" w:rsidP="00B0085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Wojdak Sp. z o.o.</w:t>
            </w:r>
          </w:p>
          <w:p w14:paraId="7308458B" w14:textId="3B85F275" w:rsidR="00B53652" w:rsidRPr="00986737" w:rsidRDefault="00B53652" w:rsidP="00B0085C">
            <w:pPr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Hauke Bosaka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F60EAA5" w14:textId="067AB13B" w:rsidR="00B53652" w:rsidRPr="00986737" w:rsidRDefault="00B53652" w:rsidP="00B0085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25-217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Kielce</w:t>
            </w:r>
          </w:p>
        </w:tc>
        <w:tc>
          <w:tcPr>
            <w:tcW w:w="2126" w:type="dxa"/>
            <w:vAlign w:val="center"/>
          </w:tcPr>
          <w:p w14:paraId="64168D3D" w14:textId="5ECE73D3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311 306.85 zł</w:t>
            </w:r>
          </w:p>
        </w:tc>
      </w:tr>
      <w:tr w:rsidR="00B53652" w:rsidRPr="00BB547B" w14:paraId="15996281" w14:textId="77777777" w:rsidTr="00D66451">
        <w:tc>
          <w:tcPr>
            <w:tcW w:w="993" w:type="dxa"/>
            <w:vAlign w:val="center"/>
          </w:tcPr>
          <w:p w14:paraId="313E42DD" w14:textId="08E56793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center"/>
          </w:tcPr>
          <w:p w14:paraId="3C97F0A0" w14:textId="4E4694CB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245" w:type="dxa"/>
          </w:tcPr>
          <w:p w14:paraId="2BF709E3" w14:textId="6237D7A1" w:rsidR="00B53652" w:rsidRPr="00986737" w:rsidRDefault="00B53652" w:rsidP="00B0085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Wojdak Sp. z o.o.</w:t>
            </w:r>
          </w:p>
          <w:p w14:paraId="3F430230" w14:textId="6AA4EB8C" w:rsidR="00B53652" w:rsidRPr="00986737" w:rsidRDefault="00B53652" w:rsidP="00B0085C">
            <w:pPr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Hauke Bosaka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8B7B22C" w14:textId="30032326" w:rsidR="00B53652" w:rsidRPr="00986737" w:rsidRDefault="00B53652" w:rsidP="00B0085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25-217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Kielce</w:t>
            </w:r>
          </w:p>
        </w:tc>
        <w:tc>
          <w:tcPr>
            <w:tcW w:w="2126" w:type="dxa"/>
            <w:vAlign w:val="center"/>
          </w:tcPr>
          <w:p w14:paraId="0A3B0772" w14:textId="5061962B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103 596.75 zł</w:t>
            </w:r>
          </w:p>
        </w:tc>
      </w:tr>
      <w:tr w:rsidR="00B53652" w:rsidRPr="00BB547B" w14:paraId="02C20013" w14:textId="77777777" w:rsidTr="00D66451">
        <w:tc>
          <w:tcPr>
            <w:tcW w:w="993" w:type="dxa"/>
            <w:vAlign w:val="center"/>
          </w:tcPr>
          <w:p w14:paraId="4ACABF6B" w14:textId="24F4BEBB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center"/>
          </w:tcPr>
          <w:p w14:paraId="5F1E56DE" w14:textId="7DACCFB5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5" w:type="dxa"/>
          </w:tcPr>
          <w:p w14:paraId="29F76B2D" w14:textId="5422BDBD" w:rsidR="00B53652" w:rsidRPr="00986737" w:rsidRDefault="00B53652" w:rsidP="00B0085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 xml:space="preserve">Firma Handlowo-Produkcyjna Świat Dziecka Janusz </w:t>
            </w:r>
            <w:r w:rsidR="00CE6127">
              <w:rPr>
                <w:rFonts w:ascii="Arial" w:hAnsi="Arial" w:cs="Arial"/>
                <w:sz w:val="24"/>
                <w:szCs w:val="24"/>
              </w:rPr>
              <w:t xml:space="preserve">Antoni </w:t>
            </w:r>
            <w:r w:rsidRPr="00B53652">
              <w:rPr>
                <w:rFonts w:ascii="Arial" w:hAnsi="Arial" w:cs="Arial"/>
                <w:sz w:val="24"/>
                <w:szCs w:val="24"/>
              </w:rPr>
              <w:t xml:space="preserve">Kowalski Przedsiębiorstwo Wielobranżowe </w:t>
            </w:r>
            <w:proofErr w:type="spellStart"/>
            <w:r w:rsidRPr="00B53652">
              <w:rPr>
                <w:rFonts w:ascii="Arial" w:hAnsi="Arial" w:cs="Arial"/>
                <w:sz w:val="24"/>
                <w:szCs w:val="24"/>
              </w:rPr>
              <w:t>Promedyk</w:t>
            </w:r>
            <w:proofErr w:type="spellEnd"/>
          </w:p>
          <w:p w14:paraId="13D75FBD" w14:textId="0D880BB5" w:rsidR="00B53652" w:rsidRPr="00986737" w:rsidRDefault="00B53652" w:rsidP="00B0085C">
            <w:pPr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Kielecka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76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8808697" w14:textId="09BDEF8C" w:rsidR="00B53652" w:rsidRPr="00986737" w:rsidRDefault="00B53652" w:rsidP="00B0085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26-600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Radom</w:t>
            </w:r>
          </w:p>
        </w:tc>
        <w:tc>
          <w:tcPr>
            <w:tcW w:w="2126" w:type="dxa"/>
            <w:vAlign w:val="center"/>
          </w:tcPr>
          <w:p w14:paraId="05B819CA" w14:textId="29B74FA5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55 811.25 zł</w:t>
            </w:r>
          </w:p>
        </w:tc>
      </w:tr>
      <w:tr w:rsidR="00B53652" w:rsidRPr="00BB547B" w14:paraId="3AAB432D" w14:textId="77777777" w:rsidTr="00D66451">
        <w:tc>
          <w:tcPr>
            <w:tcW w:w="993" w:type="dxa"/>
            <w:vAlign w:val="center"/>
          </w:tcPr>
          <w:p w14:paraId="7877346B" w14:textId="55C82C18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center"/>
          </w:tcPr>
          <w:p w14:paraId="1022F804" w14:textId="591E2511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245" w:type="dxa"/>
          </w:tcPr>
          <w:p w14:paraId="289170C5" w14:textId="6CD53EA0" w:rsidR="00B53652" w:rsidRPr="00986737" w:rsidRDefault="00B53652" w:rsidP="00B0085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Firma Handlowo-Produkcyjna Świat Dziecka Janusz</w:t>
            </w:r>
            <w:r w:rsidR="00CE6127">
              <w:rPr>
                <w:rFonts w:ascii="Arial" w:hAnsi="Arial" w:cs="Arial"/>
                <w:sz w:val="24"/>
                <w:szCs w:val="24"/>
              </w:rPr>
              <w:t xml:space="preserve"> Antoni</w:t>
            </w:r>
            <w:r w:rsidRPr="00B53652">
              <w:rPr>
                <w:rFonts w:ascii="Arial" w:hAnsi="Arial" w:cs="Arial"/>
                <w:sz w:val="24"/>
                <w:szCs w:val="24"/>
              </w:rPr>
              <w:t xml:space="preserve"> Kowalski Przedsiębiorstwo Wielobranżowe </w:t>
            </w:r>
            <w:proofErr w:type="spellStart"/>
            <w:r w:rsidRPr="00B53652">
              <w:rPr>
                <w:rFonts w:ascii="Arial" w:hAnsi="Arial" w:cs="Arial"/>
                <w:sz w:val="24"/>
                <w:szCs w:val="24"/>
              </w:rPr>
              <w:t>Promedyk</w:t>
            </w:r>
            <w:proofErr w:type="spellEnd"/>
          </w:p>
          <w:p w14:paraId="6E9FFBB2" w14:textId="1762FC84" w:rsidR="00B53652" w:rsidRPr="00986737" w:rsidRDefault="00B53652" w:rsidP="00B0085C">
            <w:pPr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Kielecka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76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A87DC78" w14:textId="6974166D" w:rsidR="00B53652" w:rsidRPr="00986737" w:rsidRDefault="00B53652" w:rsidP="00B0085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26-600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Radom</w:t>
            </w:r>
          </w:p>
        </w:tc>
        <w:tc>
          <w:tcPr>
            <w:tcW w:w="2126" w:type="dxa"/>
            <w:vAlign w:val="center"/>
          </w:tcPr>
          <w:p w14:paraId="1921A45D" w14:textId="3470EF39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52 029.00 zł</w:t>
            </w:r>
          </w:p>
        </w:tc>
      </w:tr>
      <w:tr w:rsidR="00B53652" w:rsidRPr="00BB547B" w14:paraId="1503E199" w14:textId="77777777" w:rsidTr="00D66451">
        <w:tc>
          <w:tcPr>
            <w:tcW w:w="993" w:type="dxa"/>
            <w:vAlign w:val="center"/>
          </w:tcPr>
          <w:p w14:paraId="6B96264F" w14:textId="7EFDA0E0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992" w:type="dxa"/>
            <w:vAlign w:val="center"/>
          </w:tcPr>
          <w:p w14:paraId="7A48A546" w14:textId="3607ACD8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5" w:type="dxa"/>
          </w:tcPr>
          <w:p w14:paraId="4FF962F1" w14:textId="1AFD6AB1" w:rsidR="00B53652" w:rsidRPr="00986737" w:rsidRDefault="00B53652" w:rsidP="00B0085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"</w:t>
            </w:r>
            <w:proofErr w:type="spellStart"/>
            <w:r w:rsidRPr="00B53652">
              <w:rPr>
                <w:rFonts w:ascii="Arial" w:hAnsi="Arial" w:cs="Arial"/>
                <w:sz w:val="24"/>
                <w:szCs w:val="24"/>
              </w:rPr>
              <w:t>Loogan</w:t>
            </w:r>
            <w:proofErr w:type="spellEnd"/>
            <w:r w:rsidRPr="00B53652">
              <w:rPr>
                <w:rFonts w:ascii="Arial" w:hAnsi="Arial" w:cs="Arial"/>
                <w:sz w:val="24"/>
                <w:szCs w:val="24"/>
              </w:rPr>
              <w:t xml:space="preserve">" Jakub </w:t>
            </w:r>
            <w:proofErr w:type="spellStart"/>
            <w:r w:rsidRPr="00B53652">
              <w:rPr>
                <w:rFonts w:ascii="Arial" w:hAnsi="Arial" w:cs="Arial"/>
                <w:sz w:val="24"/>
                <w:szCs w:val="24"/>
              </w:rPr>
              <w:t>Wyrębak</w:t>
            </w:r>
            <w:proofErr w:type="spellEnd"/>
          </w:p>
          <w:p w14:paraId="2D55A2C6" w14:textId="1BF64BED" w:rsidR="00B53652" w:rsidRPr="00986737" w:rsidRDefault="00B53652" w:rsidP="00B0085C">
            <w:pPr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Mokra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9525CFF" w14:textId="0D139796" w:rsidR="00B53652" w:rsidRPr="00986737" w:rsidRDefault="00B53652" w:rsidP="00B0085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98-300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Wieluń</w:t>
            </w:r>
          </w:p>
        </w:tc>
        <w:tc>
          <w:tcPr>
            <w:tcW w:w="2126" w:type="dxa"/>
            <w:vAlign w:val="center"/>
          </w:tcPr>
          <w:p w14:paraId="77C67F05" w14:textId="142D7C23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90 312.75 zł</w:t>
            </w:r>
          </w:p>
        </w:tc>
      </w:tr>
      <w:tr w:rsidR="00B53652" w:rsidRPr="00BB547B" w14:paraId="0FCD9E78" w14:textId="77777777" w:rsidTr="00D66451">
        <w:tc>
          <w:tcPr>
            <w:tcW w:w="993" w:type="dxa"/>
            <w:vAlign w:val="center"/>
          </w:tcPr>
          <w:p w14:paraId="30001725" w14:textId="1B62E3EC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992" w:type="dxa"/>
            <w:vAlign w:val="center"/>
          </w:tcPr>
          <w:p w14:paraId="0E84A469" w14:textId="7CCDD6FA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5" w:type="dxa"/>
          </w:tcPr>
          <w:p w14:paraId="11A40BF1" w14:textId="17044BD0" w:rsidR="00B53652" w:rsidRPr="00986737" w:rsidRDefault="00B53652" w:rsidP="00B0085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MIRAFO Sp. z o.o.</w:t>
            </w:r>
          </w:p>
          <w:p w14:paraId="5D6ACE14" w14:textId="622572CA" w:rsidR="00B53652" w:rsidRPr="00986737" w:rsidRDefault="00B53652" w:rsidP="00B0085C">
            <w:pPr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Toruńska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570B193" w14:textId="36D0BDEB" w:rsidR="00B53652" w:rsidRPr="00986737" w:rsidRDefault="00B53652" w:rsidP="00B0085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93-487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126" w:type="dxa"/>
            <w:vAlign w:val="center"/>
          </w:tcPr>
          <w:p w14:paraId="2F594C37" w14:textId="214022FC" w:rsidR="00B53652" w:rsidRPr="00986737" w:rsidRDefault="003E6618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277 214,14</w:t>
            </w:r>
            <w:r w:rsidR="00B53652" w:rsidRPr="00B53652">
              <w:rPr>
                <w:rFonts w:ascii="Arial" w:hAnsi="Arial" w:cs="Arial"/>
                <w:sz w:val="24"/>
                <w:szCs w:val="24"/>
              </w:rPr>
              <w:t xml:space="preserve"> zł</w:t>
            </w:r>
          </w:p>
        </w:tc>
      </w:tr>
      <w:tr w:rsidR="00B53652" w:rsidRPr="00BB547B" w14:paraId="2E2CD3B5" w14:textId="77777777" w:rsidTr="00D66451">
        <w:tc>
          <w:tcPr>
            <w:tcW w:w="993" w:type="dxa"/>
            <w:vAlign w:val="center"/>
          </w:tcPr>
          <w:p w14:paraId="487D3444" w14:textId="28DD8F57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992" w:type="dxa"/>
            <w:vAlign w:val="center"/>
          </w:tcPr>
          <w:p w14:paraId="064AF331" w14:textId="20393935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5" w:type="dxa"/>
          </w:tcPr>
          <w:p w14:paraId="04605427" w14:textId="169E3A1D" w:rsidR="00B53652" w:rsidRPr="00986737" w:rsidRDefault="00B53652" w:rsidP="00B0085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 xml:space="preserve">GARMEX A. </w:t>
            </w:r>
            <w:proofErr w:type="spellStart"/>
            <w:r w:rsidRPr="00B53652">
              <w:rPr>
                <w:rFonts w:ascii="Arial" w:hAnsi="Arial" w:cs="Arial"/>
                <w:sz w:val="24"/>
                <w:szCs w:val="24"/>
              </w:rPr>
              <w:t>Jafiszow</w:t>
            </w:r>
            <w:proofErr w:type="spellEnd"/>
            <w:r w:rsidRPr="00B53652">
              <w:rPr>
                <w:rFonts w:ascii="Arial" w:hAnsi="Arial" w:cs="Arial"/>
                <w:sz w:val="24"/>
                <w:szCs w:val="24"/>
              </w:rPr>
              <w:t>, W. Kamiński spółka jawna</w:t>
            </w:r>
          </w:p>
          <w:p w14:paraId="7E891C3A" w14:textId="3C91BABF" w:rsidR="00B53652" w:rsidRPr="00986737" w:rsidRDefault="00B53652" w:rsidP="00B0085C">
            <w:pPr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Ignatki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40B/-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D0CE8E2" w14:textId="54A564F8" w:rsidR="00B53652" w:rsidRPr="00986737" w:rsidRDefault="00B53652" w:rsidP="00B0085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16-001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Kleosin</w:t>
            </w:r>
          </w:p>
        </w:tc>
        <w:tc>
          <w:tcPr>
            <w:tcW w:w="2126" w:type="dxa"/>
            <w:vAlign w:val="center"/>
          </w:tcPr>
          <w:p w14:paraId="234F2435" w14:textId="148328C0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247 870.80 zł</w:t>
            </w:r>
          </w:p>
        </w:tc>
      </w:tr>
      <w:tr w:rsidR="00B53652" w:rsidRPr="00BB547B" w14:paraId="1777A153" w14:textId="77777777" w:rsidTr="00D66451">
        <w:tc>
          <w:tcPr>
            <w:tcW w:w="993" w:type="dxa"/>
            <w:vAlign w:val="center"/>
          </w:tcPr>
          <w:p w14:paraId="06BF0E0B" w14:textId="0E6AF955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992" w:type="dxa"/>
            <w:vAlign w:val="center"/>
          </w:tcPr>
          <w:p w14:paraId="6A8A69A0" w14:textId="4EE14DAD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5" w:type="dxa"/>
          </w:tcPr>
          <w:p w14:paraId="5B0310B7" w14:textId="716B1417" w:rsidR="00B53652" w:rsidRPr="00986737" w:rsidRDefault="00B53652" w:rsidP="00B0085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GRUPA SYMPETRUM SP Z O.O.</w:t>
            </w:r>
          </w:p>
          <w:p w14:paraId="1FA52469" w14:textId="093B2076" w:rsidR="00B53652" w:rsidRPr="00986737" w:rsidRDefault="00B53652" w:rsidP="00B0085C">
            <w:pPr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Szpitalna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D728126" w14:textId="2FE5AFE0" w:rsidR="00B53652" w:rsidRPr="00986737" w:rsidRDefault="00B53652" w:rsidP="00B0085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47-100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STRZELCE OPOLSKIE</w:t>
            </w:r>
          </w:p>
        </w:tc>
        <w:tc>
          <w:tcPr>
            <w:tcW w:w="2126" w:type="dxa"/>
            <w:vAlign w:val="center"/>
          </w:tcPr>
          <w:p w14:paraId="4CD160B3" w14:textId="193005C4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268 860.60 zł</w:t>
            </w:r>
          </w:p>
        </w:tc>
      </w:tr>
      <w:tr w:rsidR="00B53652" w:rsidRPr="00BB547B" w14:paraId="1D71D3E0" w14:textId="77777777" w:rsidTr="00D66451">
        <w:tc>
          <w:tcPr>
            <w:tcW w:w="993" w:type="dxa"/>
            <w:vAlign w:val="center"/>
          </w:tcPr>
          <w:p w14:paraId="6259E1BB" w14:textId="714A840D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992" w:type="dxa"/>
            <w:vAlign w:val="center"/>
          </w:tcPr>
          <w:p w14:paraId="2D359F3F" w14:textId="19B98CD8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5" w:type="dxa"/>
          </w:tcPr>
          <w:p w14:paraId="7D2B0555" w14:textId="52851C05" w:rsidR="00B53652" w:rsidRPr="00986737" w:rsidRDefault="00B53652" w:rsidP="00B0085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GRUPA SYMPETRUM SP Z O.O.</w:t>
            </w:r>
          </w:p>
          <w:p w14:paraId="767878B9" w14:textId="5C1A76AA" w:rsidR="00B53652" w:rsidRPr="00986737" w:rsidRDefault="00B53652" w:rsidP="00B0085C">
            <w:pPr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Szpitalna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6BC5250" w14:textId="2F712EA6" w:rsidR="00B53652" w:rsidRPr="00986737" w:rsidRDefault="00B53652" w:rsidP="00B0085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47-100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STRZELCE OPOLSKIE</w:t>
            </w:r>
          </w:p>
        </w:tc>
        <w:tc>
          <w:tcPr>
            <w:tcW w:w="2126" w:type="dxa"/>
            <w:vAlign w:val="center"/>
          </w:tcPr>
          <w:p w14:paraId="01AE7958" w14:textId="323BCCDB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309 849.30 zł</w:t>
            </w:r>
          </w:p>
        </w:tc>
      </w:tr>
      <w:tr w:rsidR="00B53652" w:rsidRPr="00BB547B" w14:paraId="0FFE4F71" w14:textId="77777777" w:rsidTr="00D66451">
        <w:tc>
          <w:tcPr>
            <w:tcW w:w="993" w:type="dxa"/>
            <w:vAlign w:val="center"/>
          </w:tcPr>
          <w:p w14:paraId="3B2EBEB5" w14:textId="1D9EEECF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992" w:type="dxa"/>
            <w:vAlign w:val="center"/>
          </w:tcPr>
          <w:p w14:paraId="0B56F4BB" w14:textId="22A63FB3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245" w:type="dxa"/>
          </w:tcPr>
          <w:p w14:paraId="21F76EA5" w14:textId="5B411569" w:rsidR="00B53652" w:rsidRPr="00986737" w:rsidRDefault="00B53652" w:rsidP="00B0085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 xml:space="preserve">Przedsiębiorstwo </w:t>
            </w:r>
            <w:proofErr w:type="spellStart"/>
            <w:r w:rsidRPr="00B53652">
              <w:rPr>
                <w:rFonts w:ascii="Arial" w:hAnsi="Arial" w:cs="Arial"/>
                <w:sz w:val="24"/>
                <w:szCs w:val="24"/>
              </w:rPr>
              <w:t>Produkcyjno</w:t>
            </w:r>
            <w:proofErr w:type="spellEnd"/>
            <w:r w:rsidRPr="00B53652">
              <w:rPr>
                <w:rFonts w:ascii="Arial" w:hAnsi="Arial" w:cs="Arial"/>
                <w:sz w:val="24"/>
                <w:szCs w:val="24"/>
              </w:rPr>
              <w:t xml:space="preserve"> Handlowe SZENO Urszula Szewczyk</w:t>
            </w:r>
            <w:r w:rsidR="00CE6127">
              <w:rPr>
                <w:rFonts w:ascii="Arial" w:hAnsi="Arial" w:cs="Arial"/>
                <w:sz w:val="24"/>
                <w:szCs w:val="24"/>
              </w:rPr>
              <w:t xml:space="preserve"> w spadku</w:t>
            </w:r>
          </w:p>
          <w:p w14:paraId="7A931382" w14:textId="77606CB1" w:rsidR="00310947" w:rsidRPr="00986737" w:rsidRDefault="00B53652" w:rsidP="00B0085C">
            <w:pPr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Zakopiańska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4a/1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1887126" w14:textId="77777777" w:rsidR="00B53652" w:rsidRDefault="00B53652" w:rsidP="00B0085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81-314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Gdynia</w:t>
            </w:r>
          </w:p>
          <w:p w14:paraId="729D8C2A" w14:textId="1337C9EA" w:rsidR="00310947" w:rsidRPr="00986737" w:rsidRDefault="00310947" w:rsidP="00B0085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2117254A" w14:textId="4FD4AAF1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53 025.30 zł</w:t>
            </w:r>
          </w:p>
        </w:tc>
      </w:tr>
      <w:tr w:rsidR="00B53652" w:rsidRPr="00BB547B" w14:paraId="1EBF5E12" w14:textId="77777777" w:rsidTr="00D66451">
        <w:tc>
          <w:tcPr>
            <w:tcW w:w="993" w:type="dxa"/>
            <w:vAlign w:val="center"/>
          </w:tcPr>
          <w:p w14:paraId="2CAEC694" w14:textId="474808EF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lastRenderedPageBreak/>
              <w:t>11</w:t>
            </w:r>
          </w:p>
        </w:tc>
        <w:tc>
          <w:tcPr>
            <w:tcW w:w="992" w:type="dxa"/>
            <w:vAlign w:val="center"/>
          </w:tcPr>
          <w:p w14:paraId="4804EC3D" w14:textId="555AB4D7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5" w:type="dxa"/>
          </w:tcPr>
          <w:p w14:paraId="7FE7BD25" w14:textId="4D509C87" w:rsidR="00B53652" w:rsidRPr="00986737" w:rsidRDefault="00B53652" w:rsidP="00B0085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JULEX &amp; SPÓŁKA E</w:t>
            </w:r>
            <w:r w:rsidR="00CE6127">
              <w:rPr>
                <w:rFonts w:ascii="Arial" w:hAnsi="Arial" w:cs="Arial"/>
                <w:sz w:val="24"/>
                <w:szCs w:val="24"/>
              </w:rPr>
              <w:t>wa, Marcin, Maciej</w:t>
            </w:r>
            <w:r w:rsidRPr="00B53652">
              <w:rPr>
                <w:rFonts w:ascii="Arial" w:hAnsi="Arial" w:cs="Arial"/>
                <w:sz w:val="24"/>
                <w:szCs w:val="24"/>
              </w:rPr>
              <w:t xml:space="preserve"> PICHUR SPÓŁKA JAWNA</w:t>
            </w:r>
          </w:p>
          <w:p w14:paraId="78501E3D" w14:textId="5D5A4DDD" w:rsidR="00B53652" w:rsidRPr="00986737" w:rsidRDefault="00B53652" w:rsidP="00B0085C">
            <w:pPr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MAZAŃCOWICE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289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4A4F648" w14:textId="66C5AFE5" w:rsidR="00B53652" w:rsidRPr="00986737" w:rsidRDefault="00B53652" w:rsidP="00B0085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43-391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MAZAŃCOWICE</w:t>
            </w:r>
          </w:p>
        </w:tc>
        <w:tc>
          <w:tcPr>
            <w:tcW w:w="2126" w:type="dxa"/>
            <w:vAlign w:val="center"/>
          </w:tcPr>
          <w:p w14:paraId="37890631" w14:textId="34B91401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60 885.00 zł</w:t>
            </w:r>
          </w:p>
        </w:tc>
      </w:tr>
      <w:tr w:rsidR="00B53652" w:rsidRPr="00BB547B" w14:paraId="3D5CD624" w14:textId="77777777" w:rsidTr="00D66451">
        <w:tc>
          <w:tcPr>
            <w:tcW w:w="993" w:type="dxa"/>
            <w:vAlign w:val="center"/>
          </w:tcPr>
          <w:p w14:paraId="3B413704" w14:textId="05DB6C96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992" w:type="dxa"/>
            <w:vAlign w:val="center"/>
          </w:tcPr>
          <w:p w14:paraId="4FE86753" w14:textId="5904BF49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245" w:type="dxa"/>
          </w:tcPr>
          <w:p w14:paraId="21D0B0F3" w14:textId="3907653A" w:rsidR="00B53652" w:rsidRPr="00986737" w:rsidRDefault="00B53652" w:rsidP="00B0085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 xml:space="preserve">JULEX &amp; SPÓŁKA </w:t>
            </w:r>
            <w:r w:rsidR="00CE6127" w:rsidRPr="00CE6127">
              <w:rPr>
                <w:rFonts w:ascii="Arial" w:hAnsi="Arial" w:cs="Arial"/>
                <w:sz w:val="24"/>
                <w:szCs w:val="24"/>
              </w:rPr>
              <w:t xml:space="preserve">Ewa, Marcin, Maciej </w:t>
            </w:r>
            <w:r w:rsidRPr="00B53652">
              <w:rPr>
                <w:rFonts w:ascii="Arial" w:hAnsi="Arial" w:cs="Arial"/>
                <w:sz w:val="24"/>
                <w:szCs w:val="24"/>
              </w:rPr>
              <w:t>PICHUR SPÓŁKA JAWNA</w:t>
            </w:r>
          </w:p>
          <w:p w14:paraId="5E210CED" w14:textId="4EADFCE6" w:rsidR="00B53652" w:rsidRPr="00986737" w:rsidRDefault="00B53652" w:rsidP="00B0085C">
            <w:pPr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MAZAŃCOWICE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289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4F9D835" w14:textId="477B1552" w:rsidR="00B53652" w:rsidRPr="00986737" w:rsidRDefault="00B53652" w:rsidP="00B0085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43-391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MAZAŃCOWICE</w:t>
            </w:r>
          </w:p>
        </w:tc>
        <w:tc>
          <w:tcPr>
            <w:tcW w:w="2126" w:type="dxa"/>
            <w:vAlign w:val="center"/>
          </w:tcPr>
          <w:p w14:paraId="6FE8499C" w14:textId="55D13ADA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59 286.00 zł</w:t>
            </w:r>
          </w:p>
        </w:tc>
      </w:tr>
      <w:tr w:rsidR="00B53652" w:rsidRPr="00BB547B" w14:paraId="55F179F5" w14:textId="77777777" w:rsidTr="00D66451">
        <w:tc>
          <w:tcPr>
            <w:tcW w:w="993" w:type="dxa"/>
            <w:vAlign w:val="center"/>
          </w:tcPr>
          <w:p w14:paraId="56CB9DC7" w14:textId="5F1CA568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992" w:type="dxa"/>
            <w:vAlign w:val="center"/>
          </w:tcPr>
          <w:p w14:paraId="5C70BA4D" w14:textId="1E524221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245" w:type="dxa"/>
          </w:tcPr>
          <w:p w14:paraId="6BA80219" w14:textId="5A23DE0F" w:rsidR="00B53652" w:rsidRPr="00986737" w:rsidRDefault="00B53652" w:rsidP="00B0085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 xml:space="preserve">MEDIBUT Zakład Produkcyjny s.c. Janusz </w:t>
            </w:r>
            <w:proofErr w:type="spellStart"/>
            <w:r w:rsidRPr="00B53652">
              <w:rPr>
                <w:rFonts w:ascii="Arial" w:hAnsi="Arial" w:cs="Arial"/>
                <w:sz w:val="24"/>
                <w:szCs w:val="24"/>
              </w:rPr>
              <w:t>Brudz</w:t>
            </w:r>
            <w:proofErr w:type="spellEnd"/>
            <w:r w:rsidRPr="00B53652">
              <w:rPr>
                <w:rFonts w:ascii="Arial" w:hAnsi="Arial" w:cs="Arial"/>
                <w:sz w:val="24"/>
                <w:szCs w:val="24"/>
              </w:rPr>
              <w:t xml:space="preserve"> Anna </w:t>
            </w:r>
            <w:proofErr w:type="spellStart"/>
            <w:r w:rsidRPr="00B53652">
              <w:rPr>
                <w:rFonts w:ascii="Arial" w:hAnsi="Arial" w:cs="Arial"/>
                <w:sz w:val="24"/>
                <w:szCs w:val="24"/>
              </w:rPr>
              <w:t>Krystosik-Brudz</w:t>
            </w:r>
            <w:proofErr w:type="spellEnd"/>
          </w:p>
          <w:p w14:paraId="27656907" w14:textId="052A9376" w:rsidR="00B53652" w:rsidRPr="00986737" w:rsidRDefault="00B53652" w:rsidP="00B0085C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53652">
              <w:rPr>
                <w:rFonts w:ascii="Arial" w:hAnsi="Arial" w:cs="Arial"/>
                <w:sz w:val="24"/>
                <w:szCs w:val="24"/>
              </w:rPr>
              <w:t>gen.J.Dąbrowskiego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45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87AF367" w14:textId="7571BA30" w:rsidR="00B53652" w:rsidRPr="00986737" w:rsidRDefault="00B53652" w:rsidP="00B0085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93-177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126" w:type="dxa"/>
            <w:vAlign w:val="center"/>
          </w:tcPr>
          <w:p w14:paraId="1FD8A9A9" w14:textId="63024076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59 356.11 zł</w:t>
            </w:r>
          </w:p>
        </w:tc>
      </w:tr>
      <w:tr w:rsidR="00B53652" w:rsidRPr="00BB547B" w14:paraId="3A0F21F5" w14:textId="77777777" w:rsidTr="00D66451">
        <w:tc>
          <w:tcPr>
            <w:tcW w:w="993" w:type="dxa"/>
            <w:vAlign w:val="center"/>
          </w:tcPr>
          <w:p w14:paraId="686FE002" w14:textId="3878E162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992" w:type="dxa"/>
            <w:vAlign w:val="center"/>
          </w:tcPr>
          <w:p w14:paraId="26F19135" w14:textId="7BDF4CB9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5" w:type="dxa"/>
          </w:tcPr>
          <w:p w14:paraId="1C5C67FC" w14:textId="554834D7" w:rsidR="00B53652" w:rsidRPr="00986737" w:rsidRDefault="00B53652" w:rsidP="00B0085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 xml:space="preserve">Firma </w:t>
            </w:r>
            <w:proofErr w:type="spellStart"/>
            <w:r w:rsidRPr="00B53652">
              <w:rPr>
                <w:rFonts w:ascii="Arial" w:hAnsi="Arial" w:cs="Arial"/>
                <w:sz w:val="24"/>
                <w:szCs w:val="24"/>
              </w:rPr>
              <w:t>Produkcyjno</w:t>
            </w:r>
            <w:proofErr w:type="spellEnd"/>
            <w:r w:rsidRPr="00B53652">
              <w:rPr>
                <w:rFonts w:ascii="Arial" w:hAnsi="Arial" w:cs="Arial"/>
                <w:sz w:val="24"/>
                <w:szCs w:val="24"/>
              </w:rPr>
              <w:t xml:space="preserve"> Handlowo Usługowa "SOLLO PLUS" S.C. Zbigniew Kałużny, Iwona Kałużna</w:t>
            </w:r>
          </w:p>
          <w:p w14:paraId="200DFE33" w14:textId="1F65F4E3" w:rsidR="00B53652" w:rsidRPr="00986737" w:rsidRDefault="00B53652" w:rsidP="00B0085C">
            <w:pPr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Rubinowa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3DDA139" w14:textId="10F288E1" w:rsidR="00B53652" w:rsidRPr="00986737" w:rsidRDefault="00B53652" w:rsidP="00B0085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62-700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3652">
              <w:rPr>
                <w:rFonts w:ascii="Arial" w:hAnsi="Arial" w:cs="Arial"/>
                <w:sz w:val="24"/>
                <w:szCs w:val="24"/>
              </w:rPr>
              <w:t>Turek</w:t>
            </w:r>
          </w:p>
        </w:tc>
        <w:tc>
          <w:tcPr>
            <w:tcW w:w="2126" w:type="dxa"/>
            <w:vAlign w:val="center"/>
          </w:tcPr>
          <w:p w14:paraId="787EF879" w14:textId="3297A2F0" w:rsidR="00B53652" w:rsidRPr="00986737" w:rsidRDefault="00B53652" w:rsidP="00B008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3652">
              <w:rPr>
                <w:rFonts w:ascii="Arial" w:hAnsi="Arial" w:cs="Arial"/>
                <w:sz w:val="24"/>
                <w:szCs w:val="24"/>
              </w:rPr>
              <w:t>66 872.03 zł</w:t>
            </w:r>
          </w:p>
        </w:tc>
      </w:tr>
    </w:tbl>
    <w:p w14:paraId="0D5B2EAE" w14:textId="77777777" w:rsidR="00D00D57" w:rsidRDefault="00D00D57" w:rsidP="00D00D57">
      <w:pPr>
        <w:pStyle w:val="Tekstpodstawowy"/>
        <w:spacing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7F37623C" w14:textId="1AE63A67" w:rsidR="00A80738" w:rsidRDefault="00A80738" w:rsidP="00D00D57">
      <w:pPr>
        <w:pStyle w:val="Tekstpodstawowy"/>
        <w:spacing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5D83B375" w14:textId="71B21688" w:rsidR="00D00D57" w:rsidRDefault="00D00D57" w:rsidP="00D00D57">
      <w:pPr>
        <w:pStyle w:val="Tekstpodstawowy"/>
        <w:spacing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Zastępca Dyrektora ds. Ekonomicznych</w:t>
      </w:r>
    </w:p>
    <w:p w14:paraId="10859A69" w14:textId="02B50756" w:rsidR="00D00D57" w:rsidRDefault="00D00D57" w:rsidP="00D00D57">
      <w:pPr>
        <w:pStyle w:val="Tekstpodstawowy"/>
        <w:spacing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mgr Aneta </w:t>
      </w:r>
      <w:proofErr w:type="spellStart"/>
      <w:r>
        <w:rPr>
          <w:rFonts w:ascii="Arial" w:hAnsi="Arial" w:cs="Arial"/>
          <w:i/>
          <w:szCs w:val="24"/>
        </w:rPr>
        <w:t>Dulewska</w:t>
      </w:r>
      <w:bookmarkEnd w:id="0"/>
      <w:proofErr w:type="spellEnd"/>
    </w:p>
    <w:sectPr w:rsidR="00D00D57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1656AE" w14:textId="77777777" w:rsidR="00AC6F71" w:rsidRDefault="00AC6F71">
      <w:r>
        <w:separator/>
      </w:r>
    </w:p>
  </w:endnote>
  <w:endnote w:type="continuationSeparator" w:id="0">
    <w:p w14:paraId="0031F15E" w14:textId="77777777" w:rsidR="00AC6F71" w:rsidRDefault="00AC6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9F08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0DD38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C0C4A" w14:textId="6B1D1828" w:rsidR="00986737" w:rsidRPr="00986737" w:rsidRDefault="00332F5A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7932906" wp14:editId="3877E87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5FEA76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52065D3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0F07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173724" w14:textId="77777777" w:rsidR="009F189D" w:rsidRDefault="009F189D">
    <w:pPr>
      <w:pStyle w:val="Stopka"/>
      <w:tabs>
        <w:tab w:val="clear" w:pos="4536"/>
      </w:tabs>
      <w:jc w:val="center"/>
    </w:pPr>
  </w:p>
  <w:p w14:paraId="56AB356C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998EEB" w14:textId="77777777" w:rsidR="00AC6F71" w:rsidRDefault="00AC6F71">
      <w:r>
        <w:separator/>
      </w:r>
    </w:p>
  </w:footnote>
  <w:footnote w:type="continuationSeparator" w:id="0">
    <w:p w14:paraId="61C04A9B" w14:textId="77777777" w:rsidR="00AC6F71" w:rsidRDefault="00AC6F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0F9AF" w14:textId="77777777" w:rsidR="00B53652" w:rsidRDefault="00B536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8A1F7E" w14:textId="77777777" w:rsidR="00B53652" w:rsidRDefault="00B536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D468B" w14:textId="77777777" w:rsidR="00B53652" w:rsidRDefault="00B536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4CE"/>
    <w:rsid w:val="00007727"/>
    <w:rsid w:val="00017720"/>
    <w:rsid w:val="00035488"/>
    <w:rsid w:val="000D7F25"/>
    <w:rsid w:val="000E00E5"/>
    <w:rsid w:val="00173B20"/>
    <w:rsid w:val="001C69FF"/>
    <w:rsid w:val="0023318D"/>
    <w:rsid w:val="0025066A"/>
    <w:rsid w:val="002F3258"/>
    <w:rsid w:val="00310947"/>
    <w:rsid w:val="00332F5A"/>
    <w:rsid w:val="003D72FD"/>
    <w:rsid w:val="003E6618"/>
    <w:rsid w:val="00423179"/>
    <w:rsid w:val="00445494"/>
    <w:rsid w:val="00490DC0"/>
    <w:rsid w:val="00493F8C"/>
    <w:rsid w:val="004C7E9B"/>
    <w:rsid w:val="005614F2"/>
    <w:rsid w:val="00577BC6"/>
    <w:rsid w:val="005A632E"/>
    <w:rsid w:val="006904CE"/>
    <w:rsid w:val="0069085C"/>
    <w:rsid w:val="00691253"/>
    <w:rsid w:val="006B27ED"/>
    <w:rsid w:val="00843263"/>
    <w:rsid w:val="00861E75"/>
    <w:rsid w:val="008B6B05"/>
    <w:rsid w:val="009064FE"/>
    <w:rsid w:val="00986737"/>
    <w:rsid w:val="009D19BD"/>
    <w:rsid w:val="009F189D"/>
    <w:rsid w:val="009F6C45"/>
    <w:rsid w:val="00A56B3C"/>
    <w:rsid w:val="00A80738"/>
    <w:rsid w:val="00AC6F71"/>
    <w:rsid w:val="00B51816"/>
    <w:rsid w:val="00B53652"/>
    <w:rsid w:val="00BB547B"/>
    <w:rsid w:val="00C236D3"/>
    <w:rsid w:val="00C659E2"/>
    <w:rsid w:val="00C71FA4"/>
    <w:rsid w:val="00C82837"/>
    <w:rsid w:val="00CA3D66"/>
    <w:rsid w:val="00CA7853"/>
    <w:rsid w:val="00CB0802"/>
    <w:rsid w:val="00CE6127"/>
    <w:rsid w:val="00D00D57"/>
    <w:rsid w:val="00D66451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E34563"/>
  <w15:chartTrackingRefBased/>
  <w15:docId w15:val="{B265FD07-6296-454A-8049-E6843E075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379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Fijak</dc:creator>
  <cp:keywords/>
  <dc:description/>
  <cp:lastModifiedBy>Agata Fijak</cp:lastModifiedBy>
  <cp:revision>2</cp:revision>
  <cp:lastPrinted>2026-05-25T09:52:00Z</cp:lastPrinted>
  <dcterms:created xsi:type="dcterms:W3CDTF">2026-05-26T10:11:00Z</dcterms:created>
  <dcterms:modified xsi:type="dcterms:W3CDTF">2026-05-26T10:11:00Z</dcterms:modified>
</cp:coreProperties>
</file>