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6F2BF" w14:textId="68DA7BAB" w:rsidR="005F4BC0" w:rsidRDefault="00486012" w:rsidP="004F079B">
      <w:pPr>
        <w:spacing w:after="240"/>
        <w:jc w:val="right"/>
        <w:rPr>
          <w:sz w:val="22"/>
          <w:szCs w:val="22"/>
        </w:rPr>
      </w:pPr>
      <w:r w:rsidRPr="0048601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86012">
        <w:rPr>
          <w:sz w:val="22"/>
          <w:szCs w:val="22"/>
        </w:rPr>
        <w:t>2026-05-26</w:t>
      </w:r>
    </w:p>
    <w:p w14:paraId="3A5B38F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C6EC5E" w14:textId="77777777" w:rsidR="00486012" w:rsidRPr="00486012" w:rsidRDefault="00486012">
      <w:pPr>
        <w:rPr>
          <w:b/>
          <w:bCs/>
          <w:sz w:val="22"/>
          <w:szCs w:val="22"/>
        </w:rPr>
      </w:pPr>
      <w:r w:rsidRPr="00486012">
        <w:rPr>
          <w:b/>
          <w:bCs/>
          <w:sz w:val="22"/>
          <w:szCs w:val="22"/>
        </w:rPr>
        <w:t>Akademia Górniczo - Hutnicza</w:t>
      </w:r>
    </w:p>
    <w:p w14:paraId="0B884120" w14:textId="77777777" w:rsidR="00486012" w:rsidRPr="00486012" w:rsidRDefault="00486012">
      <w:pPr>
        <w:rPr>
          <w:b/>
          <w:bCs/>
          <w:sz w:val="22"/>
          <w:szCs w:val="22"/>
        </w:rPr>
      </w:pPr>
      <w:r w:rsidRPr="00486012">
        <w:rPr>
          <w:b/>
          <w:bCs/>
          <w:sz w:val="22"/>
          <w:szCs w:val="22"/>
        </w:rPr>
        <w:t>im. Stanisława Staszica w Krakowie</w:t>
      </w:r>
    </w:p>
    <w:p w14:paraId="58A542AE" w14:textId="05371C1B" w:rsidR="00F16C50" w:rsidRPr="00D91931" w:rsidRDefault="00486012">
      <w:pPr>
        <w:rPr>
          <w:b/>
          <w:bCs/>
          <w:sz w:val="22"/>
          <w:szCs w:val="22"/>
        </w:rPr>
      </w:pPr>
      <w:r w:rsidRPr="00486012">
        <w:rPr>
          <w:b/>
          <w:bCs/>
          <w:sz w:val="22"/>
          <w:szCs w:val="22"/>
        </w:rPr>
        <w:t>Dział Zamówień Publicznych</w:t>
      </w:r>
    </w:p>
    <w:p w14:paraId="56FBFD14" w14:textId="5DB01113" w:rsidR="00F16C50" w:rsidRPr="00BD5546" w:rsidRDefault="00486012">
      <w:pPr>
        <w:rPr>
          <w:sz w:val="22"/>
          <w:szCs w:val="22"/>
        </w:rPr>
      </w:pPr>
      <w:r w:rsidRPr="0048601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86012">
        <w:rPr>
          <w:sz w:val="22"/>
          <w:szCs w:val="22"/>
        </w:rPr>
        <w:t>30</w:t>
      </w:r>
    </w:p>
    <w:p w14:paraId="1C28C960" w14:textId="05547D60" w:rsidR="00F16C50" w:rsidRPr="00BD5546" w:rsidRDefault="00486012">
      <w:pPr>
        <w:rPr>
          <w:sz w:val="22"/>
          <w:szCs w:val="22"/>
        </w:rPr>
      </w:pPr>
      <w:r w:rsidRPr="0048601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86012">
        <w:rPr>
          <w:sz w:val="22"/>
          <w:szCs w:val="22"/>
        </w:rPr>
        <w:t>Kraków</w:t>
      </w:r>
    </w:p>
    <w:p w14:paraId="63C22AEF" w14:textId="12185F7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86012" w:rsidRPr="00486012">
        <w:rPr>
          <w:bCs/>
          <w:sz w:val="22"/>
          <w:szCs w:val="22"/>
        </w:rPr>
        <w:t>KC-DE-zp.25.146.2026</w:t>
      </w:r>
      <w:r w:rsidRPr="00D91931">
        <w:rPr>
          <w:sz w:val="22"/>
          <w:szCs w:val="22"/>
        </w:rPr>
        <w:tab/>
        <w:t xml:space="preserve"> </w:t>
      </w:r>
    </w:p>
    <w:p w14:paraId="2AF602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981C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853E8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BCD5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67BBD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EF42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9B1C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5F69DFA" w14:textId="279D141D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949E4">
        <w:rPr>
          <w:rFonts w:ascii="Times New Roman" w:hAnsi="Times New Roman"/>
          <w:sz w:val="28"/>
          <w:szCs w:val="28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86012" w:rsidRPr="00607F9B" w14:paraId="71D038F0" w14:textId="77777777" w:rsidTr="00196231">
        <w:trPr>
          <w:trHeight w:val="638"/>
        </w:trPr>
        <w:tc>
          <w:tcPr>
            <w:tcW w:w="959" w:type="dxa"/>
          </w:tcPr>
          <w:p w14:paraId="5CA2BA41" w14:textId="77777777" w:rsidR="00486012" w:rsidRPr="00607F9B" w:rsidRDefault="00486012" w:rsidP="00196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9D02960" w14:textId="50195FAC" w:rsidR="00486012" w:rsidRPr="00607F9B" w:rsidRDefault="00486012" w:rsidP="00196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601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6012">
              <w:rPr>
                <w:b/>
                <w:bCs/>
                <w:sz w:val="22"/>
                <w:szCs w:val="22"/>
              </w:rPr>
              <w:t>Remont  wraz z modernizacją sal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F4D3D4B" w14:textId="38A0AF2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Dz.U.2024.1320 t.j.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13545DB" w14:textId="169AFF6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86012" w:rsidRPr="00486012">
        <w:rPr>
          <w:rFonts w:ascii="Times New Roman" w:hAnsi="Times New Roman"/>
          <w:b/>
          <w:szCs w:val="22"/>
        </w:rPr>
        <w:t>2026-05-11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86012" w:rsidRPr="0048601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86012" w:rsidRPr="00486012">
        <w:rPr>
          <w:rFonts w:ascii="Times New Roman" w:hAnsi="Times New Roman"/>
          <w:b/>
          <w:szCs w:val="22"/>
        </w:rPr>
        <w:t>2026-05-29</w:t>
      </w:r>
      <w:r w:rsidR="008365E9">
        <w:rPr>
          <w:rFonts w:ascii="Times New Roman" w:hAnsi="Times New Roman"/>
          <w:szCs w:val="22"/>
        </w:rPr>
        <w:t xml:space="preserve"> godz. </w:t>
      </w:r>
      <w:r w:rsidR="00486012" w:rsidRPr="0048601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3C5B3B5" w14:textId="1AE85AF2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86012" w:rsidRPr="00486012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86012" w:rsidRPr="0048601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86012" w:rsidRPr="00486012">
        <w:rPr>
          <w:rFonts w:ascii="Times New Roman" w:hAnsi="Times New Roman"/>
          <w:b/>
          <w:szCs w:val="22"/>
        </w:rPr>
        <w:t>2026-05-29</w:t>
      </w:r>
      <w:r w:rsidR="008365E9">
        <w:rPr>
          <w:rFonts w:ascii="Times New Roman" w:hAnsi="Times New Roman"/>
          <w:szCs w:val="22"/>
        </w:rPr>
        <w:t xml:space="preserve"> godz. </w:t>
      </w:r>
      <w:r w:rsidR="00486012" w:rsidRPr="0048601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8BF5BA" w14:textId="05208B45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 </w:t>
      </w:r>
      <w:r w:rsidR="006949E4">
        <w:rPr>
          <w:rFonts w:ascii="Times New Roman" w:hAnsi="Times New Roman"/>
          <w:szCs w:val="22"/>
        </w:rPr>
        <w:t>24.06.2026</w:t>
      </w:r>
      <w:r w:rsidRPr="00F75827">
        <w:rPr>
          <w:rFonts w:ascii="Times New Roman" w:hAnsi="Times New Roman"/>
          <w:szCs w:val="22"/>
        </w:rPr>
        <w:t xml:space="preserve">       na dzień:</w:t>
      </w:r>
      <w:r w:rsidR="006949E4">
        <w:rPr>
          <w:rFonts w:ascii="Times New Roman" w:hAnsi="Times New Roman"/>
          <w:szCs w:val="22"/>
        </w:rPr>
        <w:t xml:space="preserve"> 27.06.2026</w:t>
      </w:r>
    </w:p>
    <w:p w14:paraId="0E5ECBA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5B7421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26E912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0A3C4" w14:textId="77777777" w:rsidR="00760407" w:rsidRDefault="00760407">
      <w:r>
        <w:separator/>
      </w:r>
    </w:p>
  </w:endnote>
  <w:endnote w:type="continuationSeparator" w:id="0">
    <w:p w14:paraId="12561B41" w14:textId="77777777" w:rsidR="00760407" w:rsidRDefault="00760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25AE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189F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C73FE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EBFD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5CF7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37D3A" w14:textId="77777777" w:rsidR="00760407" w:rsidRDefault="00760407">
      <w:r>
        <w:separator/>
      </w:r>
    </w:p>
  </w:footnote>
  <w:footnote w:type="continuationSeparator" w:id="0">
    <w:p w14:paraId="06BC3E59" w14:textId="77777777" w:rsidR="00760407" w:rsidRDefault="00760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08C8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9A83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625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55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5F5"/>
    <w:rsid w:val="00136AEA"/>
    <w:rsid w:val="001475F5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86012"/>
    <w:rsid w:val="004E022D"/>
    <w:rsid w:val="004F079B"/>
    <w:rsid w:val="00540D03"/>
    <w:rsid w:val="00572889"/>
    <w:rsid w:val="00581997"/>
    <w:rsid w:val="005F4BC0"/>
    <w:rsid w:val="006949E4"/>
    <w:rsid w:val="006A0D80"/>
    <w:rsid w:val="00727D1F"/>
    <w:rsid w:val="00760407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CBF64"/>
  <w15:chartTrackingRefBased/>
  <w15:docId w15:val="{DCE6494B-7710-42D5-844D-3B87647E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2026-05-26T07:02:00Z</dcterms:created>
  <dcterms:modified xsi:type="dcterms:W3CDTF">2026-05-26T07:04:00Z</dcterms:modified>
</cp:coreProperties>
</file>