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A334D" w14:textId="3E62BDA9" w:rsidR="00B048DA" w:rsidRPr="00E83965" w:rsidRDefault="003B4DC7" w:rsidP="00B048DA">
      <w:pPr>
        <w:spacing w:after="600"/>
        <w:jc w:val="right"/>
      </w:pPr>
      <w:bookmarkStart w:id="0" w:name="_Hlk53520193"/>
      <w:r w:rsidRPr="00E83965">
        <w:t>Kraków</w:t>
      </w:r>
      <w:r w:rsidR="00B048DA" w:rsidRPr="00E83965">
        <w:t xml:space="preserve"> dnia: </w:t>
      </w:r>
      <w:r w:rsidR="00E83965">
        <w:t>…………………</w:t>
      </w:r>
    </w:p>
    <w:p w14:paraId="7FC29314" w14:textId="77777777" w:rsidR="003B4DC7" w:rsidRPr="00E83965" w:rsidRDefault="003B4DC7" w:rsidP="00B048DA">
      <w:pPr>
        <w:spacing w:line="360" w:lineRule="auto"/>
        <w:ind w:right="3969"/>
        <w:rPr>
          <w:b/>
          <w:bCs/>
        </w:rPr>
      </w:pPr>
      <w:r w:rsidRPr="00E83965">
        <w:rPr>
          <w:b/>
          <w:bCs/>
        </w:rPr>
        <w:t>Szpital Miejski Specjalistyczny</w:t>
      </w:r>
    </w:p>
    <w:p w14:paraId="718DECED" w14:textId="77777777" w:rsidR="003B4DC7" w:rsidRPr="00E83965" w:rsidRDefault="003B4DC7" w:rsidP="00B048DA">
      <w:pPr>
        <w:spacing w:line="360" w:lineRule="auto"/>
        <w:ind w:right="3969"/>
        <w:rPr>
          <w:b/>
          <w:bCs/>
        </w:rPr>
      </w:pPr>
      <w:r w:rsidRPr="00E83965">
        <w:rPr>
          <w:b/>
          <w:bCs/>
        </w:rPr>
        <w:t>im. Gabriela Narutowicza w Krakowie</w:t>
      </w:r>
    </w:p>
    <w:p w14:paraId="5EF107B7" w14:textId="41CB7ECE" w:rsidR="00B048DA" w:rsidRPr="00E83965" w:rsidRDefault="003B4DC7" w:rsidP="00B048DA">
      <w:pPr>
        <w:spacing w:line="360" w:lineRule="auto"/>
        <w:ind w:right="3969"/>
      </w:pPr>
      <w:r w:rsidRPr="00E83965">
        <w:t>ul. Prądnicka</w:t>
      </w:r>
      <w:r w:rsidR="00B048DA" w:rsidRPr="00E83965">
        <w:t xml:space="preserve"> </w:t>
      </w:r>
      <w:r w:rsidRPr="00E83965">
        <w:t>35-37</w:t>
      </w:r>
    </w:p>
    <w:p w14:paraId="5FC1EBEB" w14:textId="6369A912" w:rsidR="00B048DA" w:rsidRPr="00E83965" w:rsidRDefault="003B4DC7" w:rsidP="00B048DA">
      <w:pPr>
        <w:ind w:right="3969"/>
      </w:pPr>
      <w:r w:rsidRPr="00E83965">
        <w:t>31-202</w:t>
      </w:r>
      <w:r w:rsidR="00B048DA" w:rsidRPr="00E83965">
        <w:t xml:space="preserve"> </w:t>
      </w:r>
      <w:r w:rsidRPr="00E83965">
        <w:t>Kraków</w:t>
      </w:r>
    </w:p>
    <w:p w14:paraId="11E79A30" w14:textId="77777777" w:rsidR="00B048DA" w:rsidRPr="00E83965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E83965" w14:paraId="45339029" w14:textId="77777777" w:rsidTr="00B048DA">
        <w:tc>
          <w:tcPr>
            <w:tcW w:w="9498" w:type="dxa"/>
            <w:shd w:val="clear" w:color="auto" w:fill="F2F2F2"/>
            <w:hideMark/>
          </w:tcPr>
          <w:p w14:paraId="7D12D8A2" w14:textId="67C51F92" w:rsidR="00B048DA" w:rsidRPr="00E83965" w:rsidRDefault="00E83965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E83965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70DBDB4" w14:textId="7EB5E398" w:rsidR="00B048DA" w:rsidRPr="00E83965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8396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105FEB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105FEB" w:rsidRPr="00105FEB">
              <w:rPr>
                <w:b/>
                <w:spacing w:val="50"/>
                <w:kern w:val="28"/>
                <w:sz w:val="28"/>
                <w:szCs w:val="28"/>
              </w:rPr>
              <w:t>p.</w:t>
            </w:r>
            <w:r w:rsidR="00105FEB" w:rsidRPr="00105FEB">
              <w:rPr>
                <w:sz w:val="28"/>
                <w:szCs w:val="28"/>
              </w:rPr>
              <w:t xml:space="preserve"> </w:t>
            </w:r>
            <w:r w:rsidR="00105FEB" w:rsidRPr="00105FEB">
              <w:rPr>
                <w:b/>
                <w:spacing w:val="50"/>
                <w:kern w:val="28"/>
                <w:sz w:val="28"/>
                <w:szCs w:val="28"/>
              </w:rPr>
              <w:t>2-4, 25-26, 28-30, 44-45, 47, 52, 54, 57-58, 61, 66-67, 74-78</w:t>
            </w:r>
            <w:r w:rsidR="00105FEB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14:paraId="662E52B4" w14:textId="77777777" w:rsidR="00B048DA" w:rsidRPr="00E83965" w:rsidRDefault="00B048DA" w:rsidP="00B048DA">
      <w:pPr>
        <w:keepNext/>
        <w:spacing w:after="240"/>
        <w:outlineLvl w:val="0"/>
        <w:rPr>
          <w:b/>
        </w:rPr>
      </w:pPr>
    </w:p>
    <w:p w14:paraId="1A27AD1E" w14:textId="77777777" w:rsidR="00B048DA" w:rsidRPr="00E83965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E83965">
        <w:rPr>
          <w:rFonts w:eastAsia="Calibri"/>
          <w:lang w:eastAsia="en-US"/>
        </w:rPr>
        <w:t xml:space="preserve">Dotyczy </w:t>
      </w:r>
      <w:r w:rsidRPr="00E83965">
        <w:t>postępowania o udzielenie zamówienia publicznego</w:t>
      </w:r>
      <w:r w:rsidRPr="00E83965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E83965" w14:paraId="629CD0D0" w14:textId="77777777" w:rsidTr="00B048DA">
        <w:tc>
          <w:tcPr>
            <w:tcW w:w="2269" w:type="dxa"/>
          </w:tcPr>
          <w:p w14:paraId="7F2916AF" w14:textId="77777777" w:rsidR="00B048DA" w:rsidRPr="00E8396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83965">
              <w:t>Nazwa zamówienia:</w:t>
            </w:r>
          </w:p>
        </w:tc>
        <w:tc>
          <w:tcPr>
            <w:tcW w:w="7229" w:type="dxa"/>
          </w:tcPr>
          <w:p w14:paraId="66584004" w14:textId="66075F1D" w:rsidR="00B048DA" w:rsidRPr="00E83965" w:rsidRDefault="003B4DC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E83965">
              <w:rPr>
                <w:b/>
              </w:rPr>
              <w:t>Przeglądy techniczne oraz opieka serwisowa aparatury medycznej</w:t>
            </w:r>
          </w:p>
        </w:tc>
      </w:tr>
      <w:tr w:rsidR="003B4DC7" w:rsidRPr="00E83965" w14:paraId="13450EE7" w14:textId="77777777" w:rsidTr="008108D7">
        <w:tc>
          <w:tcPr>
            <w:tcW w:w="2269" w:type="dxa"/>
          </w:tcPr>
          <w:p w14:paraId="1E420B87" w14:textId="77777777" w:rsidR="003B4DC7" w:rsidRPr="00E83965" w:rsidRDefault="003B4DC7" w:rsidP="008108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83965">
              <w:t>Numer referencyjny:</w:t>
            </w:r>
          </w:p>
        </w:tc>
        <w:tc>
          <w:tcPr>
            <w:tcW w:w="7229" w:type="dxa"/>
          </w:tcPr>
          <w:p w14:paraId="66C0F35C" w14:textId="3F566465" w:rsidR="003B4DC7" w:rsidRPr="00E83965" w:rsidRDefault="003B4DC7" w:rsidP="008108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E83965">
              <w:rPr>
                <w:b/>
              </w:rPr>
              <w:t>ZP/18/2026</w:t>
            </w:r>
          </w:p>
        </w:tc>
      </w:tr>
    </w:tbl>
    <w:p w14:paraId="78D1534F" w14:textId="77777777" w:rsidR="00B048DA" w:rsidRPr="00E83965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1175FE94" w14:textId="5D3E052A" w:rsidR="008642B3" w:rsidRPr="00E8396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E83965">
        <w:t xml:space="preserve">Zamawiający, działając </w:t>
      </w:r>
      <w:r w:rsidR="00C65E53" w:rsidRPr="00E83965">
        <w:t>na podstawie art. 253 ust. 1</w:t>
      </w:r>
      <w:r w:rsidR="00836DAF" w:rsidRPr="00E83965">
        <w:t xml:space="preserve"> pkt. 1 i ust. 2</w:t>
      </w:r>
      <w:r w:rsidR="00C65E53" w:rsidRPr="00E83965">
        <w:t xml:space="preserve"> ustawy z dnia 11 września 2019r. Prawo zamówień publicznych </w:t>
      </w:r>
      <w:r w:rsidR="003B4DC7" w:rsidRPr="00E83965">
        <w:t>(t.j. Dz. U. z 2024 r. poz. 1320 z późn. zm.)</w:t>
      </w:r>
      <w:r w:rsidR="00C65E53" w:rsidRPr="00E83965">
        <w:t>, zwanej dalej „ustawą Pzp”</w:t>
      </w:r>
      <w:r w:rsidR="00D26ED6" w:rsidRPr="00E83965">
        <w:t xml:space="preserve">, </w:t>
      </w:r>
      <w:r w:rsidR="00C65E53" w:rsidRPr="00E83965">
        <w:t>informuje</w:t>
      </w:r>
      <w:r w:rsidR="00D26ED6" w:rsidRPr="00E83965">
        <w:t xml:space="preserve">, że w toczącym się postępowaniu o udzielenie zamówienia publicznego, jako </w:t>
      </w:r>
      <w:r w:rsidR="00756CDA" w:rsidRPr="00E83965">
        <w:t>najkorzystniejsz</w:t>
      </w:r>
      <w:r w:rsidR="00D26ED6" w:rsidRPr="00E83965">
        <w:t xml:space="preserve">a wybrana została </w:t>
      </w:r>
      <w:r w:rsidR="00756CDA" w:rsidRPr="00E83965">
        <w:t>ofer</w:t>
      </w:r>
      <w:r w:rsidR="00D26ED6" w:rsidRPr="00E83965">
        <w:t>t</w:t>
      </w:r>
      <w:r w:rsidR="009F0E5C" w:rsidRPr="00E83965">
        <w:t>a</w:t>
      </w:r>
      <w:r w:rsidRPr="00E83965">
        <w:t xml:space="preserve"> złożona przez wykonawcę</w:t>
      </w:r>
      <w:r w:rsidR="00D26ED6" w:rsidRPr="00E83965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B4DC7" w:rsidRPr="00E83965" w14:paraId="4512B90C" w14:textId="77777777" w:rsidTr="00EB35D6">
        <w:trPr>
          <w:cantSplit/>
          <w:trHeight w:val="1831"/>
        </w:trPr>
        <w:tc>
          <w:tcPr>
            <w:tcW w:w="9498" w:type="dxa"/>
          </w:tcPr>
          <w:p w14:paraId="61236AB7" w14:textId="6D12D196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2 - Urządzenia z Centralnej Sterylizatorni i Apteki</w:t>
            </w:r>
          </w:p>
          <w:p w14:paraId="26C1E7B7" w14:textId="0783B35A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AMED Biuro Techniczno-Handlowe</w:t>
            </w:r>
          </w:p>
          <w:p w14:paraId="77E32D45" w14:textId="2C0AA239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Umińskiego 3 /8 </w:t>
            </w:r>
          </w:p>
          <w:p w14:paraId="614CAF71" w14:textId="1BFF6F02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03-984 Warszawa</w:t>
            </w:r>
          </w:p>
          <w:p w14:paraId="78A25740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06FA22B9" w14:textId="6BCE78A6" w:rsidR="00EB35D6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782C7DBE" w14:textId="77777777" w:rsidTr="008108D7">
        <w:trPr>
          <w:cantSplit/>
        </w:trPr>
        <w:tc>
          <w:tcPr>
            <w:tcW w:w="9498" w:type="dxa"/>
          </w:tcPr>
          <w:p w14:paraId="2BF225B8" w14:textId="05FF557E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3 - Opieka serwisowa sterylizatora plazmowego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Sterrad</w:t>
            </w:r>
            <w:proofErr w:type="spellEnd"/>
            <w:r w:rsidRPr="00EB35D6">
              <w:rPr>
                <w:color w:val="000000"/>
                <w:sz w:val="22"/>
                <w:szCs w:val="22"/>
              </w:rPr>
              <w:t xml:space="preserve"> 100NX z Centralnej Sterylizatorni</w:t>
            </w:r>
          </w:p>
          <w:p w14:paraId="7900FC52" w14:textId="77777777" w:rsidR="00E83965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B35D6">
              <w:rPr>
                <w:b/>
                <w:sz w:val="22"/>
                <w:szCs w:val="22"/>
              </w:rPr>
              <w:t>Consultronix</w:t>
            </w:r>
            <w:proofErr w:type="spellEnd"/>
            <w:r w:rsidRPr="00EB35D6">
              <w:rPr>
                <w:b/>
                <w:sz w:val="22"/>
                <w:szCs w:val="22"/>
              </w:rPr>
              <w:t xml:space="preserve"> Sp. z o.o.</w:t>
            </w:r>
          </w:p>
          <w:p w14:paraId="57EFCF88" w14:textId="0BB9460E" w:rsidR="003B4DC7" w:rsidRPr="00EB35D6" w:rsidRDefault="00E83965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</w:t>
            </w:r>
            <w:r w:rsidR="003B4DC7" w:rsidRPr="00EB35D6">
              <w:rPr>
                <w:bCs/>
                <w:sz w:val="22"/>
                <w:szCs w:val="22"/>
              </w:rPr>
              <w:t xml:space="preserve">Przemysłowa 17  </w:t>
            </w:r>
          </w:p>
          <w:p w14:paraId="25F98759" w14:textId="7DEC8748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32-083 Balice</w:t>
            </w:r>
          </w:p>
          <w:p w14:paraId="173630B7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14F78EC3" w14:textId="6AF75A29" w:rsidR="00EB35D6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72FA08B7" w14:textId="77777777" w:rsidTr="008108D7">
        <w:trPr>
          <w:cantSplit/>
        </w:trPr>
        <w:tc>
          <w:tcPr>
            <w:tcW w:w="9498" w:type="dxa"/>
          </w:tcPr>
          <w:p w14:paraId="47996E40" w14:textId="45E2DE33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lastRenderedPageBreak/>
              <w:t xml:space="preserve">Pakiet nr 4 - Utrzymanie w pełnej sprawności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techniczno</w:t>
            </w:r>
            <w:proofErr w:type="spellEnd"/>
            <w:r w:rsidRPr="00EB35D6">
              <w:rPr>
                <w:color w:val="000000"/>
                <w:sz w:val="22"/>
                <w:szCs w:val="22"/>
              </w:rPr>
              <w:t xml:space="preserve"> - eksploatacyjnej Aparatów do hemodializy PRISMAFLEX</w:t>
            </w:r>
          </w:p>
          <w:p w14:paraId="642766B6" w14:textId="6D6FCE9E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Baxter Polska Sp. z o.o.</w:t>
            </w:r>
          </w:p>
          <w:p w14:paraId="569C4FAC" w14:textId="2F7F68C3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Kruczkowskiego 8  </w:t>
            </w:r>
          </w:p>
          <w:p w14:paraId="45A9677B" w14:textId="2CD97B61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00-380 Warszawa</w:t>
            </w:r>
          </w:p>
          <w:p w14:paraId="343584A2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042DFAC5" w14:textId="2E4AB96D" w:rsidR="00EB35D6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65E4C0B5" w14:textId="77777777" w:rsidTr="008108D7">
        <w:trPr>
          <w:cantSplit/>
        </w:trPr>
        <w:tc>
          <w:tcPr>
            <w:tcW w:w="9498" w:type="dxa"/>
          </w:tcPr>
          <w:p w14:paraId="0FE868D2" w14:textId="046E5833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25 - Diatermie ERBE</w:t>
            </w:r>
          </w:p>
          <w:p w14:paraId="620A084B" w14:textId="0239F025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B35D6">
              <w:rPr>
                <w:b/>
                <w:sz w:val="22"/>
                <w:szCs w:val="22"/>
              </w:rPr>
              <w:t>Erbe</w:t>
            </w:r>
            <w:proofErr w:type="spellEnd"/>
            <w:r w:rsidRPr="00EB35D6">
              <w:rPr>
                <w:b/>
                <w:sz w:val="22"/>
                <w:szCs w:val="22"/>
              </w:rPr>
              <w:t xml:space="preserve"> Polska Sp. z o.o.</w:t>
            </w:r>
          </w:p>
          <w:p w14:paraId="35ED1471" w14:textId="58007DD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Al. Rzeczypospolitej 14 /2.8 </w:t>
            </w:r>
          </w:p>
          <w:p w14:paraId="6335FBCE" w14:textId="4E417A2F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02-972 Warszawa</w:t>
            </w:r>
          </w:p>
          <w:p w14:paraId="7E2EB0D1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60422DD2" w14:textId="46D9DA1D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788926D3" w14:textId="77777777" w:rsidTr="008108D7">
        <w:trPr>
          <w:cantSplit/>
        </w:trPr>
        <w:tc>
          <w:tcPr>
            <w:tcW w:w="9498" w:type="dxa"/>
          </w:tcPr>
          <w:p w14:paraId="2E91765C" w14:textId="183A4464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26 - Diatermie EMED</w:t>
            </w:r>
          </w:p>
          <w:p w14:paraId="1D766983" w14:textId="50FB87BF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EMED Spółka z ograniczoną odpowiedzialnością Spółka komandytowa</w:t>
            </w:r>
          </w:p>
          <w:p w14:paraId="62BA8202" w14:textId="0E5E7C16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Ryżowa 69a  </w:t>
            </w:r>
          </w:p>
          <w:p w14:paraId="281A6224" w14:textId="48B7DD8D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05-816 Opacz Kolonia</w:t>
            </w:r>
          </w:p>
          <w:p w14:paraId="38CB1B6D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62E7FAB0" w14:textId="1A423930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187BD88C" w14:textId="77777777" w:rsidTr="008108D7">
        <w:trPr>
          <w:cantSplit/>
        </w:trPr>
        <w:tc>
          <w:tcPr>
            <w:tcW w:w="9498" w:type="dxa"/>
          </w:tcPr>
          <w:p w14:paraId="7998A047" w14:textId="59CAFD9B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28 - Diatermia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Bowa</w:t>
            </w:r>
            <w:proofErr w:type="spellEnd"/>
          </w:p>
          <w:p w14:paraId="6F49CCAF" w14:textId="051CFADE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DORMED Spółka Cywilna Daniel i Sebastian Rykowscy</w:t>
            </w:r>
          </w:p>
          <w:p w14:paraId="7D3E5061" w14:textId="5B700431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Szczecińska 28  </w:t>
            </w:r>
          </w:p>
          <w:p w14:paraId="5A9E8E5A" w14:textId="471A31CE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91-222 Łódź</w:t>
            </w:r>
          </w:p>
          <w:p w14:paraId="03401BA7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4D718EB0" w14:textId="5CE61507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19F7CB82" w14:textId="77777777" w:rsidTr="008108D7">
        <w:trPr>
          <w:cantSplit/>
        </w:trPr>
        <w:tc>
          <w:tcPr>
            <w:tcW w:w="9498" w:type="dxa"/>
          </w:tcPr>
          <w:p w14:paraId="01C19E04" w14:textId="735DA051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29 - Echokardiograf i ultrasonografy Philips</w:t>
            </w:r>
          </w:p>
          <w:p w14:paraId="7BD7A537" w14:textId="2F5632CF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1AEA1DCE" w14:textId="69DC3F6E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228624C1" w14:textId="767C0F45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2AA22CE9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2AA1BDB6" w14:textId="70BA6806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2DB2CBB1" w14:textId="77777777" w:rsidTr="008108D7">
        <w:trPr>
          <w:cantSplit/>
        </w:trPr>
        <w:tc>
          <w:tcPr>
            <w:tcW w:w="9498" w:type="dxa"/>
          </w:tcPr>
          <w:p w14:paraId="3A35A71E" w14:textId="417A507A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30 - Echokardiograf i ultrasonograf Toshiba</w:t>
            </w:r>
          </w:p>
          <w:p w14:paraId="3758EF5C" w14:textId="5E7B04EC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69E35E82" w14:textId="0C6E3948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52AD8302" w14:textId="3092DEAD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23BC92A2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1452206E" w14:textId="1DCB9AFC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0AFA1099" w14:textId="77777777" w:rsidTr="008108D7">
        <w:trPr>
          <w:cantSplit/>
        </w:trPr>
        <w:tc>
          <w:tcPr>
            <w:tcW w:w="9498" w:type="dxa"/>
          </w:tcPr>
          <w:p w14:paraId="270577EF" w14:textId="7B983447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44 - Sprzęt do histopatologii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Leica</w:t>
            </w:r>
            <w:proofErr w:type="spellEnd"/>
          </w:p>
          <w:p w14:paraId="17D6E31E" w14:textId="7BFE569F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Tadeusz Basta Naprawa Aparatury Medycznej "SERVMED"</w:t>
            </w:r>
          </w:p>
          <w:p w14:paraId="29D3C0D4" w14:textId="680B6CC8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os. 2 Pułku Lotniczego 5 /5 </w:t>
            </w:r>
          </w:p>
          <w:p w14:paraId="3B995112" w14:textId="1EB278D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31-867 Kraków</w:t>
            </w:r>
          </w:p>
          <w:p w14:paraId="261099F1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65EE8891" w14:textId="7C5F6D2E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53B40BEE" w14:textId="77777777" w:rsidTr="008108D7">
        <w:trPr>
          <w:cantSplit/>
        </w:trPr>
        <w:tc>
          <w:tcPr>
            <w:tcW w:w="9498" w:type="dxa"/>
          </w:tcPr>
          <w:p w14:paraId="73EC6EED" w14:textId="191A7FAE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45 - Sprzęt do histopatologii 1</w:t>
            </w:r>
          </w:p>
          <w:p w14:paraId="5068659E" w14:textId="154B5F61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Tadeusz Basta Naprawa Aparatury Medycznej "SERVMED"</w:t>
            </w:r>
          </w:p>
          <w:p w14:paraId="500F516A" w14:textId="7AF0D5A7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os. 2 Pułku Lotniczego 5 /5 </w:t>
            </w:r>
          </w:p>
          <w:p w14:paraId="76B32260" w14:textId="4463B916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31-867 Kraków</w:t>
            </w:r>
          </w:p>
          <w:p w14:paraId="54D940FF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2D9F4F5A" w14:textId="02631651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4A5E0905" w14:textId="77777777" w:rsidTr="008108D7">
        <w:trPr>
          <w:cantSplit/>
        </w:trPr>
        <w:tc>
          <w:tcPr>
            <w:tcW w:w="9498" w:type="dxa"/>
          </w:tcPr>
          <w:p w14:paraId="2E5BDC52" w14:textId="28A101AA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lastRenderedPageBreak/>
              <w:t>Pakiet nr 47 - Sprzęt do histopatologii 3</w:t>
            </w:r>
          </w:p>
          <w:p w14:paraId="152006CB" w14:textId="5B3B0482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Tadeusz Basta Naprawa Aparatury Medycznej "SERVMED"</w:t>
            </w:r>
          </w:p>
          <w:p w14:paraId="08B14B6D" w14:textId="3AA074FD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os. 2 Pułku Lotniczego 5 /5 </w:t>
            </w:r>
          </w:p>
          <w:p w14:paraId="14A7587C" w14:textId="59E11B74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31-867 Kraków</w:t>
            </w:r>
          </w:p>
          <w:p w14:paraId="08CBC0DA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0BB21861" w14:textId="02CF192E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47452635" w14:textId="77777777" w:rsidTr="008108D7">
        <w:trPr>
          <w:cantSplit/>
        </w:trPr>
        <w:tc>
          <w:tcPr>
            <w:tcW w:w="9498" w:type="dxa"/>
          </w:tcPr>
          <w:p w14:paraId="5E05ADC9" w14:textId="43C9AD3A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52 - Napędy ortopedyczne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Acculan</w:t>
            </w:r>
            <w:proofErr w:type="spellEnd"/>
          </w:p>
          <w:p w14:paraId="1AE8DB14" w14:textId="6C42EFA2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72295DB0" w14:textId="75ABA82F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Tysiąclecia 14  </w:t>
            </w:r>
          </w:p>
          <w:p w14:paraId="37FC1775" w14:textId="66C0F902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64-300 Nowy Tomyśl</w:t>
            </w:r>
          </w:p>
          <w:p w14:paraId="3225AFD1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6AD6A357" w14:textId="74E1353A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0C900F98" w14:textId="77777777" w:rsidTr="008108D7">
        <w:trPr>
          <w:cantSplit/>
        </w:trPr>
        <w:tc>
          <w:tcPr>
            <w:tcW w:w="9498" w:type="dxa"/>
          </w:tcPr>
          <w:p w14:paraId="7EC3EDD9" w14:textId="2B075513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54 - Mikroskopy Nikon</w:t>
            </w:r>
          </w:p>
          <w:p w14:paraId="3D88A0BB" w14:textId="75C9FA76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Tadeusz Basta Naprawa Aparatury Medycznej "SERVMED"</w:t>
            </w:r>
          </w:p>
          <w:p w14:paraId="3D8B0C5C" w14:textId="6A367D0A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os. 2 Pułku Lotniczego 5 /5 </w:t>
            </w:r>
          </w:p>
          <w:p w14:paraId="1A660AE1" w14:textId="527AC00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31-867 Kraków</w:t>
            </w:r>
          </w:p>
          <w:p w14:paraId="63FD8C88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11051F57" w14:textId="3BC391A8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7D9B0400" w14:textId="77777777" w:rsidTr="008108D7">
        <w:trPr>
          <w:cantSplit/>
        </w:trPr>
        <w:tc>
          <w:tcPr>
            <w:tcW w:w="9498" w:type="dxa"/>
          </w:tcPr>
          <w:p w14:paraId="58B7AACE" w14:textId="53578CEC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57 - Myjnie do naczyń sanitarnych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Steelco</w:t>
            </w:r>
            <w:proofErr w:type="spellEnd"/>
          </w:p>
          <w:p w14:paraId="19207356" w14:textId="3A610B28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AMED Biuro Techniczno-Handlowe</w:t>
            </w:r>
          </w:p>
          <w:p w14:paraId="0CF55D32" w14:textId="110F429E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Umińskiego 3 /8 </w:t>
            </w:r>
          </w:p>
          <w:p w14:paraId="3C050E6C" w14:textId="0131B35D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03-984 Warszawa</w:t>
            </w:r>
          </w:p>
          <w:p w14:paraId="0FC19EC7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11F4F656" w14:textId="65928E9A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2B3D679A" w14:textId="77777777" w:rsidTr="008108D7">
        <w:trPr>
          <w:cantSplit/>
        </w:trPr>
        <w:tc>
          <w:tcPr>
            <w:tcW w:w="9498" w:type="dxa"/>
          </w:tcPr>
          <w:p w14:paraId="4275A919" w14:textId="60C61D76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58 - Myjnia do naczyń sanitarnych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Discher</w:t>
            </w:r>
            <w:proofErr w:type="spellEnd"/>
          </w:p>
          <w:p w14:paraId="36E5074A" w14:textId="0D3CC244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AMED Biuro Techniczno-Handlowe</w:t>
            </w:r>
          </w:p>
          <w:p w14:paraId="0B55683E" w14:textId="177724E7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Umińskiego 3 /8 </w:t>
            </w:r>
          </w:p>
          <w:p w14:paraId="668CDB80" w14:textId="2AA5CD8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03-984 Warszawa</w:t>
            </w:r>
          </w:p>
          <w:p w14:paraId="237AB97F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362B03CC" w14:textId="3998EC27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624ACA2D" w14:textId="77777777" w:rsidTr="008108D7">
        <w:trPr>
          <w:cantSplit/>
        </w:trPr>
        <w:tc>
          <w:tcPr>
            <w:tcW w:w="9498" w:type="dxa"/>
          </w:tcPr>
          <w:p w14:paraId="3AA859ED" w14:textId="2B652F01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61 -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Neuromonitor</w:t>
            </w:r>
            <w:proofErr w:type="spellEnd"/>
          </w:p>
          <w:p w14:paraId="678EB70E" w14:textId="7454EB19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Medtronic Poland sp. z o.o.</w:t>
            </w:r>
          </w:p>
          <w:p w14:paraId="69118BBF" w14:textId="63C90BDC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Polna 11  </w:t>
            </w:r>
          </w:p>
          <w:p w14:paraId="612AFB4C" w14:textId="31B27300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00-633 Warszawa</w:t>
            </w:r>
          </w:p>
          <w:p w14:paraId="586139EE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24F83D0C" w14:textId="3BCD300A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5BF92A2C" w14:textId="77777777" w:rsidTr="008108D7">
        <w:trPr>
          <w:cantSplit/>
        </w:trPr>
        <w:tc>
          <w:tcPr>
            <w:tcW w:w="9498" w:type="dxa"/>
          </w:tcPr>
          <w:p w14:paraId="49B8C4D3" w14:textId="32D8D03D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66 - Respiratory GE</w:t>
            </w:r>
          </w:p>
          <w:p w14:paraId="5063C0A5" w14:textId="3D42E295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Inżynieria Kliniczna Sp z o.o.</w:t>
            </w:r>
          </w:p>
          <w:p w14:paraId="1DE26CA9" w14:textId="42B97B6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B35D6">
              <w:rPr>
                <w:bCs/>
                <w:sz w:val="22"/>
                <w:szCs w:val="22"/>
              </w:rPr>
              <w:t>Duchnicka</w:t>
            </w:r>
            <w:proofErr w:type="spellEnd"/>
            <w:r w:rsidRPr="00EB35D6">
              <w:rPr>
                <w:bCs/>
                <w:sz w:val="22"/>
                <w:szCs w:val="22"/>
              </w:rPr>
              <w:t xml:space="preserve"> 3  </w:t>
            </w:r>
          </w:p>
          <w:p w14:paraId="126F4665" w14:textId="3AEC91D1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01-796 Warszawa</w:t>
            </w:r>
          </w:p>
          <w:p w14:paraId="71DD21D2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4B677B7C" w14:textId="77AB45A3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39112C90" w14:textId="77777777" w:rsidTr="008108D7">
        <w:trPr>
          <w:cantSplit/>
        </w:trPr>
        <w:tc>
          <w:tcPr>
            <w:tcW w:w="9498" w:type="dxa"/>
          </w:tcPr>
          <w:p w14:paraId="009B7CC6" w14:textId="60C087BE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67 - Respiratory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Vela</w:t>
            </w:r>
            <w:proofErr w:type="spellEnd"/>
          </w:p>
          <w:p w14:paraId="680E6376" w14:textId="22FF084B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B35D6">
              <w:rPr>
                <w:b/>
                <w:sz w:val="22"/>
                <w:szCs w:val="22"/>
              </w:rPr>
              <w:t>Dutchmed</w:t>
            </w:r>
            <w:proofErr w:type="spellEnd"/>
            <w:r w:rsidRPr="00EB35D6">
              <w:rPr>
                <w:b/>
                <w:sz w:val="22"/>
                <w:szCs w:val="22"/>
              </w:rPr>
              <w:t xml:space="preserve"> PL. Sp. z o.o.</w:t>
            </w:r>
          </w:p>
          <w:p w14:paraId="0B0A942B" w14:textId="0426D080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 xml:space="preserve">ul. Szajnochy 14  </w:t>
            </w:r>
          </w:p>
          <w:p w14:paraId="2FE2DC96" w14:textId="07740239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85-738 Bydgoszcz</w:t>
            </w:r>
          </w:p>
          <w:p w14:paraId="6BCCF2C2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3089FF3A" w14:textId="42618138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11C681DD" w14:textId="77777777" w:rsidTr="008108D7">
        <w:trPr>
          <w:cantSplit/>
        </w:trPr>
        <w:tc>
          <w:tcPr>
            <w:tcW w:w="9498" w:type="dxa"/>
          </w:tcPr>
          <w:p w14:paraId="31A71BEF" w14:textId="552475FD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lastRenderedPageBreak/>
              <w:t>Pakiet nr 74 - Ultrasonografy GE</w:t>
            </w:r>
          </w:p>
          <w:p w14:paraId="72E76A73" w14:textId="7CBACDDB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32EBBAAF" w14:textId="72CF4F50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18659DA0" w14:textId="31CC834E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383DAA79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30C1B196" w14:textId="3A6EC7D7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3CDE7040" w14:textId="77777777" w:rsidTr="008108D7">
        <w:trPr>
          <w:cantSplit/>
        </w:trPr>
        <w:tc>
          <w:tcPr>
            <w:tcW w:w="9498" w:type="dxa"/>
          </w:tcPr>
          <w:p w14:paraId="46F54E69" w14:textId="16229931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75 - Ultrasonografy Siemens</w:t>
            </w:r>
          </w:p>
          <w:p w14:paraId="4BCDDAAD" w14:textId="0A0F198D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334AF218" w14:textId="485B9A48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5D3654FD" w14:textId="3E2668A8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7FC20531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514E1DEA" w14:textId="12F6C06E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25494069" w14:textId="77777777" w:rsidTr="008108D7">
        <w:trPr>
          <w:cantSplit/>
        </w:trPr>
        <w:tc>
          <w:tcPr>
            <w:tcW w:w="9498" w:type="dxa"/>
          </w:tcPr>
          <w:p w14:paraId="1F40F07D" w14:textId="7D3A9FCF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76 - Ultrasonograf Samsung</w:t>
            </w:r>
          </w:p>
          <w:p w14:paraId="1956AB8D" w14:textId="0F436548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2D000648" w14:textId="4D11B85E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74FDCBA0" w14:textId="075D1EBB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20078876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5C0ACC37" w14:textId="5DE67C43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3B4DC7" w:rsidRPr="00E83965" w14:paraId="365AC440" w14:textId="77777777" w:rsidTr="008108D7">
        <w:trPr>
          <w:cantSplit/>
        </w:trPr>
        <w:tc>
          <w:tcPr>
            <w:tcW w:w="9498" w:type="dxa"/>
          </w:tcPr>
          <w:p w14:paraId="6E3A102C" w14:textId="3BDAC4D7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>Pakiet nr 77 - Ultrasonograf BK Medical</w:t>
            </w:r>
          </w:p>
          <w:p w14:paraId="448B4F29" w14:textId="0217B3A0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2F68B661" w14:textId="52BE4C03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5F2982F3" w14:textId="66EDE176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288300D8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44C4360F" w14:textId="2F756E5E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  <w:tr w:rsidR="003B4DC7" w:rsidRPr="00E83965" w14:paraId="07B14939" w14:textId="77777777" w:rsidTr="008108D7">
        <w:trPr>
          <w:cantSplit/>
        </w:trPr>
        <w:tc>
          <w:tcPr>
            <w:tcW w:w="9498" w:type="dxa"/>
          </w:tcPr>
          <w:p w14:paraId="4717DA99" w14:textId="6976FC1C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color w:val="000000"/>
                <w:sz w:val="22"/>
                <w:szCs w:val="22"/>
              </w:rPr>
              <w:t xml:space="preserve">Pakiet nr 78 - Ultrasonograf </w:t>
            </w:r>
            <w:proofErr w:type="spellStart"/>
            <w:r w:rsidRPr="00EB35D6">
              <w:rPr>
                <w:color w:val="000000"/>
                <w:sz w:val="22"/>
                <w:szCs w:val="22"/>
              </w:rPr>
              <w:t>Clarius</w:t>
            </w:r>
            <w:proofErr w:type="spellEnd"/>
          </w:p>
          <w:p w14:paraId="792A003D" w14:textId="3CF3BB04" w:rsidR="003B4DC7" w:rsidRPr="00EB35D6" w:rsidRDefault="003B4DC7" w:rsidP="00EB35D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B35D6">
              <w:rPr>
                <w:b/>
                <w:sz w:val="22"/>
                <w:szCs w:val="22"/>
              </w:rPr>
              <w:t>APARIVA spółka z ograniczoną odpowiedzialnością</w:t>
            </w:r>
          </w:p>
          <w:p w14:paraId="5B580A23" w14:textId="79874963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ul.</w:t>
            </w:r>
            <w:r w:rsidR="00E83965" w:rsidRPr="00EB35D6">
              <w:rPr>
                <w:bCs/>
                <w:sz w:val="22"/>
                <w:szCs w:val="22"/>
              </w:rPr>
              <w:t xml:space="preserve"> </w:t>
            </w:r>
            <w:r w:rsidRPr="00EB35D6">
              <w:rPr>
                <w:bCs/>
                <w:sz w:val="22"/>
                <w:szCs w:val="22"/>
              </w:rPr>
              <w:t xml:space="preserve">Prądnicka 10  </w:t>
            </w:r>
          </w:p>
          <w:p w14:paraId="5B89C2CB" w14:textId="5124E04F" w:rsidR="003B4DC7" w:rsidRPr="00EB35D6" w:rsidRDefault="003B4DC7" w:rsidP="00EB35D6">
            <w:pPr>
              <w:spacing w:line="276" w:lineRule="auto"/>
              <w:rPr>
                <w:bCs/>
                <w:sz w:val="22"/>
                <w:szCs w:val="22"/>
              </w:rPr>
            </w:pPr>
            <w:r w:rsidRPr="00EB35D6">
              <w:rPr>
                <w:bCs/>
                <w:sz w:val="22"/>
                <w:szCs w:val="22"/>
              </w:rPr>
              <w:t>30-002 Kraków</w:t>
            </w:r>
          </w:p>
          <w:p w14:paraId="3BE65C57" w14:textId="77777777" w:rsidR="003B4DC7" w:rsidRPr="00EB35D6" w:rsidRDefault="003B4DC7" w:rsidP="00EB35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  <w:u w:val="single"/>
              </w:rPr>
              <w:t>Uzasadnienie wyboru</w:t>
            </w:r>
            <w:r w:rsidRPr="00EB35D6">
              <w:rPr>
                <w:sz w:val="22"/>
                <w:szCs w:val="22"/>
              </w:rPr>
              <w:t>:</w:t>
            </w:r>
          </w:p>
          <w:p w14:paraId="0F7146AE" w14:textId="3C5A8E21" w:rsidR="003B4DC7" w:rsidRPr="00EB35D6" w:rsidRDefault="003B4DC7" w:rsidP="00EB35D6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EB35D6">
              <w:rPr>
                <w:sz w:val="22"/>
                <w:szCs w:val="22"/>
              </w:rPr>
              <w:t>Jedyna oferta, spełnia wymagania SWZ.</w:t>
            </w:r>
          </w:p>
        </w:tc>
      </w:tr>
    </w:tbl>
    <w:p w14:paraId="108C0A5F" w14:textId="77777777" w:rsidR="00992FF5" w:rsidRPr="00E83965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E83965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E83965" w14:paraId="327E295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769D60" w14:textId="77777777" w:rsidR="00992FF5" w:rsidRPr="00E83965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83965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8054ED" w14:textId="77777777" w:rsidR="00992FF5" w:rsidRPr="00E83965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E8396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46D4E5" w14:textId="77777777" w:rsidR="00992FF5" w:rsidRPr="00E83965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83965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625C5D" w14:textId="77777777" w:rsidR="00992FF5" w:rsidRPr="00E83965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83965">
              <w:rPr>
                <w:bCs/>
                <w:color w:val="000000"/>
              </w:rPr>
              <w:t>Razem</w:t>
            </w:r>
          </w:p>
        </w:tc>
      </w:tr>
      <w:tr w:rsidR="003B4DC7" w:rsidRPr="00E83965" w14:paraId="4E3EA470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A202" w14:textId="7777777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Pakiet nr 2 - Urządzenia z Centralnej Sterylizatorni i Apteki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F16F" w14:textId="77777777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AMED Biuro Techniczno-Handlowe</w:t>
            </w:r>
          </w:p>
          <w:p w14:paraId="0285E67A" w14:textId="77777777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Umińskiego 3/8</w:t>
            </w:r>
          </w:p>
          <w:p w14:paraId="65E77DCE" w14:textId="77777777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03-984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5D6F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68BF40A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5B0A0C63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7CD23D79" w14:textId="2B8A1F2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428B" w14:textId="6E21876A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254D2EA6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D4D6" w14:textId="2629455B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3 - Pakiet nr 3 - Opieka serwisowa sterylizatora plazmowego </w:t>
            </w:r>
            <w:proofErr w:type="spellStart"/>
            <w:r w:rsidRPr="00E83965">
              <w:rPr>
                <w:sz w:val="22"/>
                <w:szCs w:val="22"/>
              </w:rPr>
              <w:t>Sterrad</w:t>
            </w:r>
            <w:proofErr w:type="spellEnd"/>
            <w:r w:rsidRPr="00E83965">
              <w:rPr>
                <w:sz w:val="22"/>
                <w:szCs w:val="22"/>
              </w:rPr>
              <w:t xml:space="preserve"> 100NX z Centralnej Sterylizatorni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DBCD" w14:textId="473062EC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E83965">
              <w:rPr>
                <w:b/>
                <w:bCs/>
                <w:sz w:val="22"/>
                <w:szCs w:val="22"/>
              </w:rPr>
              <w:t>Consultronix</w:t>
            </w:r>
            <w:proofErr w:type="spellEnd"/>
            <w:r w:rsidRPr="00E83965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07E1AF1" w14:textId="12A63F8C" w:rsidR="003B4DC7" w:rsidRPr="00E83965" w:rsidRDefault="00E83965" w:rsidP="008108D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B4DC7" w:rsidRPr="00E83965">
              <w:rPr>
                <w:sz w:val="22"/>
                <w:szCs w:val="22"/>
              </w:rPr>
              <w:t>Przemysłowa 17</w:t>
            </w:r>
          </w:p>
          <w:p w14:paraId="40DC76BA" w14:textId="05D8C36F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32-083 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519F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11B37285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- 150.00</w:t>
            </w:r>
          </w:p>
          <w:p w14:paraId="64C39BFA" w14:textId="2C3D18AE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reakcji serwisowej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C0EE" w14:textId="7E3BD373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450,00</w:t>
            </w:r>
          </w:p>
        </w:tc>
      </w:tr>
      <w:tr w:rsidR="003B4DC7" w:rsidRPr="00E83965" w14:paraId="2B940092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F171" w14:textId="78346A6B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 xml:space="preserve">4 - Pakiet nr 4 - Utrzymanie w pełnej sprawności </w:t>
            </w:r>
            <w:proofErr w:type="spellStart"/>
            <w:r w:rsidRPr="00E83965">
              <w:rPr>
                <w:sz w:val="22"/>
                <w:szCs w:val="22"/>
              </w:rPr>
              <w:t>techniczno</w:t>
            </w:r>
            <w:proofErr w:type="spellEnd"/>
            <w:r w:rsidRPr="00E83965">
              <w:rPr>
                <w:sz w:val="22"/>
                <w:szCs w:val="22"/>
              </w:rPr>
              <w:t xml:space="preserve"> - eksploatacyjnej Aparatów do hemodializy PRISMAFLEX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4FE6" w14:textId="6A8C89FA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Baxter Polska Sp. z o.o.</w:t>
            </w:r>
          </w:p>
          <w:p w14:paraId="5A37E7D8" w14:textId="0EE0A425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83965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Kruczkowskiego 8</w:t>
            </w:r>
          </w:p>
          <w:p w14:paraId="2DC639A3" w14:textId="72BDC8E8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1DE13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3BB040D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- 150.00</w:t>
            </w:r>
          </w:p>
          <w:p w14:paraId="289DF8D5" w14:textId="73B35429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reakcji serwisowej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DC51" w14:textId="2EDB9248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450,00</w:t>
            </w:r>
          </w:p>
        </w:tc>
      </w:tr>
      <w:tr w:rsidR="003B4DC7" w:rsidRPr="00E83965" w14:paraId="635749D2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F9A2" w14:textId="71F15B0D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25 - Pakiet nr 25 - Diatermie ERBE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67818" w14:textId="3425683E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E83965">
              <w:rPr>
                <w:b/>
                <w:bCs/>
                <w:sz w:val="22"/>
                <w:szCs w:val="22"/>
              </w:rPr>
              <w:t>Erbe</w:t>
            </w:r>
            <w:proofErr w:type="spellEnd"/>
            <w:r w:rsidRPr="00E83965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48AA0C0E" w14:textId="37F80989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Al. Rzeczypospolitej 14/2.8</w:t>
            </w:r>
          </w:p>
          <w:p w14:paraId="3E9D5F09" w14:textId="7946E7ED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C53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7D08194C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5ECF923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3653AFF7" w14:textId="5C28C56E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6C73" w14:textId="44A22192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782AB208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AAB1" w14:textId="19C425AA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26 - Pakiet nr 26 - Diatermie EMED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1B2C" w14:textId="765F2D48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 xml:space="preserve">EMED </w:t>
            </w:r>
            <w:r w:rsidR="00EB35D6">
              <w:rPr>
                <w:b/>
                <w:bCs/>
                <w:sz w:val="22"/>
                <w:szCs w:val="22"/>
              </w:rPr>
              <w:t>Sp. z o.o. Sp. k.</w:t>
            </w:r>
          </w:p>
          <w:p w14:paraId="7E7A3CC6" w14:textId="3C592CD6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Ryżowa 69a</w:t>
            </w:r>
          </w:p>
          <w:p w14:paraId="327A774F" w14:textId="690E12CE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05-816 Opacz Kolonia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44E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78A681D0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6BC1A4B7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1F3FE373" w14:textId="7ED8E9D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6CC5" w14:textId="2F69E071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3B2B6DA5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1CD4" w14:textId="6C281848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28 - Pakiet nr 28 - Diatermia </w:t>
            </w:r>
            <w:proofErr w:type="spellStart"/>
            <w:r w:rsidRPr="00E83965">
              <w:rPr>
                <w:sz w:val="22"/>
                <w:szCs w:val="22"/>
              </w:rPr>
              <w:t>Bowa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B952" w14:textId="672D3DC2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DORMED Spółka Cywilna Daniel i Sebastian Rykowscy</w:t>
            </w:r>
          </w:p>
          <w:p w14:paraId="5D6C637E" w14:textId="4419F1C6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Szczecińska 28</w:t>
            </w:r>
          </w:p>
          <w:p w14:paraId="2231B769" w14:textId="1B1B8985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842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04FE210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03A75D1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6855FA6E" w14:textId="46AB769A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2C25" w14:textId="68ADD4FE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53B16F5D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FD2C" w14:textId="60013B70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29 - Pakiet nr 29 - Echokardiograf i ultrasonografy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6636" w14:textId="5625F2E6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2E970EBE" w14:textId="24E6C692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741D62CA" w14:textId="728F8A95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E4F5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23B0737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299AF5B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- 40.00</w:t>
            </w:r>
          </w:p>
          <w:p w14:paraId="2663E26F" w14:textId="38D0552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28A53" w14:textId="0B0237A3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365,00</w:t>
            </w:r>
          </w:p>
        </w:tc>
      </w:tr>
      <w:tr w:rsidR="003B4DC7" w:rsidRPr="00E83965" w14:paraId="4E582E8F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20DC" w14:textId="04DDB699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29 - Pakiet nr 29 - Echokardiograf i ultrasonografy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27E0C" w14:textId="6C62F7F6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PHILIPS POLSKA S</w:t>
            </w:r>
            <w:r w:rsidR="00EB35D6">
              <w:rPr>
                <w:b/>
                <w:bCs/>
                <w:sz w:val="22"/>
                <w:szCs w:val="22"/>
              </w:rPr>
              <w:t>p. z o.o.</w:t>
            </w:r>
          </w:p>
          <w:p w14:paraId="682A8260" w14:textId="7FE99FA7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AL. JEROZOLIMSKIE 195B</w:t>
            </w:r>
          </w:p>
          <w:p w14:paraId="41D88BEB" w14:textId="1F956247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A85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- 93.55</w:t>
            </w:r>
          </w:p>
          <w:p w14:paraId="2052E72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0237026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2B7C978E" w14:textId="1363C4EB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EEC9D" w14:textId="3928C7AB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293,55</w:t>
            </w:r>
          </w:p>
        </w:tc>
      </w:tr>
      <w:tr w:rsidR="003B4DC7" w:rsidRPr="00E83965" w14:paraId="55EE9E7E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AB7B" w14:textId="56EEDB8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30 - Pakiet nr 30 - Echokardiograf i ultrasonograf Toshiba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F8F03" w14:textId="790328A1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645E2D58" w14:textId="4BAC1D24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0BFE7F36" w14:textId="12BD0522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4CD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1 - Cena - 300.00</w:t>
            </w:r>
          </w:p>
          <w:p w14:paraId="7A133B1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52FA3E5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3D62DFDB" w14:textId="6535EE2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2B8F7" w14:textId="44FE133E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 xml:space="preserve">  375,00</w:t>
            </w:r>
          </w:p>
        </w:tc>
      </w:tr>
      <w:tr w:rsidR="003B4DC7" w:rsidRPr="00E83965" w14:paraId="7C537728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FD46" w14:textId="536E8A4A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30 - Pakiet nr 30 - Echokardiograf i ultrasonograf Toshiba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58C6" w14:textId="5B744A1B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TMS Sp. z o.o.</w:t>
            </w:r>
          </w:p>
          <w:p w14:paraId="6A8B5E72" w14:textId="676B3BDC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Wiertnicza 84</w:t>
            </w:r>
          </w:p>
          <w:p w14:paraId="7FB3364B" w14:textId="564151C9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02-952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AB9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- 44.60</w:t>
            </w:r>
          </w:p>
          <w:p w14:paraId="0FDEA2E3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1AB507F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1936D741" w14:textId="2E006C1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A3C4" w14:textId="0B4846C4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244,60</w:t>
            </w:r>
          </w:p>
        </w:tc>
      </w:tr>
      <w:tr w:rsidR="003B4DC7" w:rsidRPr="00E83965" w14:paraId="04961F6B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7297" w14:textId="4E1EA266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44 - Pakiet nr 44 - Sprzęt do histopatologii </w:t>
            </w:r>
            <w:proofErr w:type="spellStart"/>
            <w:r w:rsidRPr="00E83965">
              <w:rPr>
                <w:sz w:val="22"/>
                <w:szCs w:val="22"/>
              </w:rPr>
              <w:t>Leica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F6AE" w14:textId="75793393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Tadeusz Basta Naprawa Aparatury Medycznej "SERVMED"</w:t>
            </w:r>
          </w:p>
          <w:p w14:paraId="514D334C" w14:textId="0B631DF8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os. 2 Pułku Lotniczego 5/5</w:t>
            </w:r>
          </w:p>
          <w:p w14:paraId="19B5CC65" w14:textId="2CD9B544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31-867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D6D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68709F88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2CCB9C4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6E6EF3BD" w14:textId="1A36FAF4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8A94" w14:textId="01632531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0375F40F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6D71" w14:textId="7A993A70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45 - Pakiet nr 45 - Sprzęt do histopatologii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5B12" w14:textId="08559411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Tadeusz Basta Naprawa Aparatury Medycznej "SERVMED"</w:t>
            </w:r>
          </w:p>
          <w:p w14:paraId="623FB0BB" w14:textId="2C0B726B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os. 2 Pułku Lotniczego 5/5</w:t>
            </w:r>
          </w:p>
          <w:p w14:paraId="406BE50D" w14:textId="79CAB9A8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31-867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F43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1A1EEC07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326C7F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063F0BE0" w14:textId="61D21CA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5649" w14:textId="6CFC6CE4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58C1812C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A4637" w14:textId="31A04F4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47 - Pakiet nr 47 - Sprzęt do histopatologii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4684B" w14:textId="4E115E9D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Tadeusz Basta Naprawa Aparatury Medycznej "SERVMED"</w:t>
            </w:r>
          </w:p>
          <w:p w14:paraId="70720DEA" w14:textId="46B69270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os. 2 Pułku Lotniczego 5/5</w:t>
            </w:r>
          </w:p>
          <w:p w14:paraId="628CAFD5" w14:textId="767C9D97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31-867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79F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6232C248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483A5859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4A4278E3" w14:textId="015C31FE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75A0" w14:textId="33B4C31A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26552C7A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7A7D" w14:textId="3BFFCB4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52 - Pakiet nr 52 - Napędy ortopedyczne </w:t>
            </w:r>
            <w:proofErr w:type="spellStart"/>
            <w:r w:rsidRPr="00E83965">
              <w:rPr>
                <w:sz w:val="22"/>
                <w:szCs w:val="22"/>
              </w:rPr>
              <w:t>Acculan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D02B" w14:textId="04A46D31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3B7EFBC1" w14:textId="75B51B2F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Tysiąclecia 14</w:t>
            </w:r>
          </w:p>
          <w:p w14:paraId="118CF7F4" w14:textId="154B098D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9A7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66A16039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7B10B57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- 0.00</w:t>
            </w:r>
          </w:p>
          <w:p w14:paraId="68110123" w14:textId="4B0E786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59013" w14:textId="34E37E9D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450,00</w:t>
            </w:r>
          </w:p>
        </w:tc>
      </w:tr>
      <w:tr w:rsidR="003B4DC7" w:rsidRPr="00E83965" w14:paraId="040331D6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163E" w14:textId="132DE47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54 - Pakiet nr 54 - Mikroskopy Nikon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0DC2" w14:textId="29477E4D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Tadeusz Basta Naprawa Aparatury Medycznej "SERVMED"</w:t>
            </w:r>
          </w:p>
          <w:p w14:paraId="23DB9F06" w14:textId="33CDD442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os. 2 Pułku Lotniczego 5/5</w:t>
            </w:r>
          </w:p>
          <w:p w14:paraId="3B7070F6" w14:textId="6DEC2322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31-867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659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33A45ABC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180F2BC0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- 0.00</w:t>
            </w:r>
          </w:p>
          <w:p w14:paraId="63AA67A7" w14:textId="190E363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6D27" w14:textId="6D13D8AD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325,00</w:t>
            </w:r>
          </w:p>
        </w:tc>
      </w:tr>
      <w:tr w:rsidR="003B4DC7" w:rsidRPr="00E83965" w14:paraId="6FD0173C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55D7" w14:textId="2304FC6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54 - Pakiet nr 54 - Mikroskopy Nikon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EFA6" w14:textId="73949AD5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Zakłady Techniki Medycznej Sp. z o.o.</w:t>
            </w:r>
          </w:p>
          <w:p w14:paraId="3A678547" w14:textId="7FF095B4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proofErr w:type="spellStart"/>
            <w:r w:rsidRPr="00E83965">
              <w:rPr>
                <w:sz w:val="22"/>
                <w:szCs w:val="22"/>
              </w:rPr>
              <w:t>Szyllinga</w:t>
            </w:r>
            <w:proofErr w:type="spellEnd"/>
            <w:r w:rsidRPr="00E83965">
              <w:rPr>
                <w:sz w:val="22"/>
                <w:szCs w:val="22"/>
              </w:rPr>
              <w:t xml:space="preserve"> 63</w:t>
            </w:r>
          </w:p>
          <w:p w14:paraId="3070C3B2" w14:textId="12950E89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5DE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- 240.75</w:t>
            </w:r>
          </w:p>
          <w:p w14:paraId="49AE9F6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C469285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- 0.00</w:t>
            </w:r>
          </w:p>
          <w:p w14:paraId="71104167" w14:textId="6A6FEC14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0009" w14:textId="14CE1453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265,75</w:t>
            </w:r>
          </w:p>
        </w:tc>
      </w:tr>
      <w:tr w:rsidR="003B4DC7" w:rsidRPr="00E83965" w14:paraId="2C2F5D9B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B413" w14:textId="31EA46BD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57 - Pakiet nr 57 - Myjnie do naczyń sanitarnych </w:t>
            </w:r>
            <w:proofErr w:type="spellStart"/>
            <w:r w:rsidRPr="00E83965">
              <w:rPr>
                <w:sz w:val="22"/>
                <w:szCs w:val="22"/>
              </w:rPr>
              <w:t>Steelco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0225A" w14:textId="73F74C4B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AMED Biuro Techniczno-Handlowe</w:t>
            </w:r>
          </w:p>
          <w:p w14:paraId="52E2D4A6" w14:textId="0A40907D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Umińskiego 3/8</w:t>
            </w:r>
          </w:p>
          <w:p w14:paraId="6304CB2E" w14:textId="28023415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03-984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08CC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416A46D8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3F2B3CE5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- 40.00</w:t>
            </w:r>
          </w:p>
          <w:p w14:paraId="49F38C9C" w14:textId="78CBF05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21E7" w14:textId="63D799F6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490,00</w:t>
            </w:r>
          </w:p>
        </w:tc>
      </w:tr>
      <w:tr w:rsidR="003B4DC7" w:rsidRPr="00E83965" w14:paraId="43604A32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4C94" w14:textId="306DD41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57 - Pakiet nr 57 - Myjnie do naczyń sanitarnych </w:t>
            </w:r>
            <w:proofErr w:type="spellStart"/>
            <w:r w:rsidRPr="00E83965">
              <w:rPr>
                <w:sz w:val="22"/>
                <w:szCs w:val="22"/>
              </w:rPr>
              <w:t>Steelco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BE48" w14:textId="1E7E1416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GENICO Sp. z o. o.</w:t>
            </w:r>
          </w:p>
          <w:p w14:paraId="42C894F1" w14:textId="4304FE7B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Al. Armii Krajowej 80</w:t>
            </w:r>
          </w:p>
          <w:p w14:paraId="2406B1A7" w14:textId="53526355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35-307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B14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- 291.20</w:t>
            </w:r>
          </w:p>
          <w:p w14:paraId="4FF5D21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2F3F084D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2FDA0DD0" w14:textId="202E430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BC9A" w14:textId="02283DFC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366,20</w:t>
            </w:r>
          </w:p>
        </w:tc>
      </w:tr>
      <w:tr w:rsidR="003B4DC7" w:rsidRPr="00E83965" w14:paraId="5F1AABF8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8EF0" w14:textId="71DA118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57 - Pakiet nr 57 - Myjnie do naczyń sanitarnych </w:t>
            </w:r>
            <w:proofErr w:type="spellStart"/>
            <w:r w:rsidRPr="00E83965">
              <w:rPr>
                <w:sz w:val="22"/>
                <w:szCs w:val="22"/>
              </w:rPr>
              <w:t>Steelco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7557" w14:textId="21CFF9D2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Sterimed sp. z o.o.</w:t>
            </w:r>
          </w:p>
          <w:p w14:paraId="68886784" w14:textId="226977AB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Sokólska 70</w:t>
            </w:r>
          </w:p>
          <w:p w14:paraId="53F815C8" w14:textId="3D0B4A44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05-304 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9E07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- 225.00</w:t>
            </w:r>
          </w:p>
          <w:p w14:paraId="197BC3C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1846D27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- 40.00</w:t>
            </w:r>
          </w:p>
          <w:p w14:paraId="6F6889E5" w14:textId="70055AB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1A25" w14:textId="6C715D9D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290,00</w:t>
            </w:r>
          </w:p>
        </w:tc>
      </w:tr>
      <w:tr w:rsidR="003B4DC7" w:rsidRPr="00E83965" w14:paraId="26820EDA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14107" w14:textId="3860E71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58 - Pakiet nr 58 - Myjnia do naczyń sanitarnych </w:t>
            </w:r>
            <w:proofErr w:type="spellStart"/>
            <w:r w:rsidRPr="00E83965">
              <w:rPr>
                <w:sz w:val="22"/>
                <w:szCs w:val="22"/>
              </w:rPr>
              <w:t>Discher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8016" w14:textId="20DA91ED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AMED Biuro Techniczno-Handlowe</w:t>
            </w:r>
          </w:p>
          <w:p w14:paraId="18E69DF7" w14:textId="31588629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Umińskiego 3/8</w:t>
            </w:r>
          </w:p>
          <w:p w14:paraId="6246DBA1" w14:textId="1AE54B71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03-984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CE5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48181866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FBA01F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53649397" w14:textId="4DEADFB6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FB78" w14:textId="6322DA66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10BAEB92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593D" w14:textId="6D64FB6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61 - Pakiet nr 61 - </w:t>
            </w:r>
            <w:proofErr w:type="spellStart"/>
            <w:r w:rsidRPr="00E83965">
              <w:rPr>
                <w:sz w:val="22"/>
                <w:szCs w:val="22"/>
              </w:rPr>
              <w:t>Neuromonitor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95F5C" w14:textId="7CDFE7BF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3A7C4355" w14:textId="4BC757F4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Polna 11</w:t>
            </w:r>
          </w:p>
          <w:p w14:paraId="4C2FF7D5" w14:textId="1BADCB4E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1D3B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58F22B2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4ED81CF0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67438C0E" w14:textId="53DB0AD0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E196" w14:textId="07687E41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44112CE7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D147" w14:textId="26E5911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66 - Pakiet nr 66 - Respiratory GE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544E" w14:textId="0F9F6FD5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Inżynieria Kliniczna Sp z o.o.</w:t>
            </w:r>
          </w:p>
          <w:p w14:paraId="776A010F" w14:textId="6856249C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proofErr w:type="spellStart"/>
            <w:r w:rsidRPr="00E83965">
              <w:rPr>
                <w:sz w:val="22"/>
                <w:szCs w:val="22"/>
              </w:rPr>
              <w:t>Duchnicka</w:t>
            </w:r>
            <w:proofErr w:type="spellEnd"/>
            <w:r w:rsidRPr="00E83965">
              <w:rPr>
                <w:sz w:val="22"/>
                <w:szCs w:val="22"/>
              </w:rPr>
              <w:t xml:space="preserve"> 3</w:t>
            </w:r>
          </w:p>
          <w:p w14:paraId="38B79CA7" w14:textId="068B7942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01-796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6D630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1 - Cena - 300.00</w:t>
            </w:r>
          </w:p>
          <w:p w14:paraId="6DCC60AC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7029B494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3 - Czas wykonania zleconych usług od chwili przekazania zlecenia - 50.00</w:t>
            </w:r>
          </w:p>
          <w:p w14:paraId="77018469" w14:textId="0B018469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1B6DE" w14:textId="6B19221F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 xml:space="preserve">  375,00</w:t>
            </w:r>
          </w:p>
        </w:tc>
      </w:tr>
      <w:tr w:rsidR="003B4DC7" w:rsidRPr="00E83965" w14:paraId="12F416F7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F486" w14:textId="2C49EBEC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67 - Pakiet nr 67 - Respiratory </w:t>
            </w:r>
            <w:proofErr w:type="spellStart"/>
            <w:r w:rsidRPr="00E83965">
              <w:rPr>
                <w:sz w:val="22"/>
                <w:szCs w:val="22"/>
              </w:rPr>
              <w:t>Vela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9CDD" w14:textId="4D73E3F3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E83965">
              <w:rPr>
                <w:b/>
                <w:bCs/>
                <w:sz w:val="22"/>
                <w:szCs w:val="22"/>
              </w:rPr>
              <w:t>Dutchmed</w:t>
            </w:r>
            <w:proofErr w:type="spellEnd"/>
            <w:r w:rsidRPr="00E83965">
              <w:rPr>
                <w:b/>
                <w:bCs/>
                <w:sz w:val="22"/>
                <w:szCs w:val="22"/>
              </w:rPr>
              <w:t xml:space="preserve"> PL. Sp. z o.o.</w:t>
            </w:r>
          </w:p>
          <w:p w14:paraId="40897824" w14:textId="0ECA20E6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Szajnochy 14</w:t>
            </w:r>
          </w:p>
          <w:p w14:paraId="74D2DD35" w14:textId="5F609106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7E5D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1955B04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46C5C9D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587D3C2E" w14:textId="2CDD99A9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895A" w14:textId="18BD6136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500,00</w:t>
            </w:r>
          </w:p>
        </w:tc>
      </w:tr>
      <w:tr w:rsidR="003B4DC7" w:rsidRPr="00E83965" w14:paraId="5CE6553B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E6A3" w14:textId="0CE104B3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74 - Pakiet nr 74 - Ultrasonografy GE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0EFE1" w14:textId="0D568BAE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7E7F5D75" w14:textId="1A55CAEA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77313FB8" w14:textId="62B76E29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8892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345422A3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0D869337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37667D8A" w14:textId="7ECA5B9A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EF2C" w14:textId="25DAC126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4F4789D9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8667" w14:textId="29684A2D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75 - Pakiet nr 75 - Ultrasonografy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EEB7" w14:textId="0DFC1B01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0CF2BF65" w14:textId="494A96D3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57A54228" w14:textId="08CE19BA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F479D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77949A87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1E5574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79E7E8C5" w14:textId="36513B5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D184" w14:textId="191C06F2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6AE0E3E3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1FFE" w14:textId="7EC987C4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75 - Pakiet nr 75 - Ultrasonografy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4850" w14:textId="521F027D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Siemens Healthcare Sp. z o.o.</w:t>
            </w:r>
          </w:p>
          <w:p w14:paraId="2DF5F443" w14:textId="09804EA5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Polna 11</w:t>
            </w:r>
          </w:p>
          <w:p w14:paraId="4FA887F4" w14:textId="78C95FDA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F291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- 74.30</w:t>
            </w:r>
          </w:p>
          <w:p w14:paraId="0CDA3C57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3E2B472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0F747EC6" w14:textId="1D55F08D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3153" w14:textId="05DE00DA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274,30</w:t>
            </w:r>
          </w:p>
        </w:tc>
      </w:tr>
      <w:tr w:rsidR="003B4DC7" w:rsidRPr="00E83965" w14:paraId="539D33BC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554E" w14:textId="0CF09D0E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76 - Pakiet nr 76 - Ultrasonograf Samsung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6E53" w14:textId="0F76DFD1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5EA12996" w14:textId="34BE744C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67C54B9D" w14:textId="68C16054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7A49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3177D6CD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BA81EF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- 0.00</w:t>
            </w:r>
          </w:p>
          <w:p w14:paraId="16F2A400" w14:textId="2BB9D7E8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3EEE" w14:textId="7C9F4124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325,00</w:t>
            </w:r>
          </w:p>
        </w:tc>
      </w:tr>
      <w:tr w:rsidR="003B4DC7" w:rsidRPr="00E83965" w14:paraId="4977650F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F326" w14:textId="4139BC1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76 - Pakiet nr 76 - Ultrasonograf Samsung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6B008" w14:textId="7409D79C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E83965">
              <w:rPr>
                <w:b/>
                <w:bCs/>
                <w:sz w:val="22"/>
                <w:szCs w:val="22"/>
              </w:rPr>
              <w:t>Gemed</w:t>
            </w:r>
            <w:proofErr w:type="spellEnd"/>
            <w:r w:rsidRPr="00E83965">
              <w:rPr>
                <w:b/>
                <w:bCs/>
                <w:sz w:val="22"/>
                <w:szCs w:val="22"/>
              </w:rPr>
              <w:t xml:space="preserve"> Elias Sp. J.</w:t>
            </w:r>
          </w:p>
          <w:p w14:paraId="0E1BD15D" w14:textId="02764291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 Stefana Batorego 19</w:t>
            </w:r>
          </w:p>
          <w:p w14:paraId="5C3BA7F0" w14:textId="638CBF2F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41-506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E62A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- 118.80</w:t>
            </w:r>
          </w:p>
          <w:p w14:paraId="59393FB3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- 125.00</w:t>
            </w:r>
          </w:p>
          <w:p w14:paraId="2EA088CE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- 0.00</w:t>
            </w:r>
          </w:p>
          <w:p w14:paraId="77A68324" w14:textId="5FAD0FBD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FDEE" w14:textId="2DCC726B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lastRenderedPageBreak/>
              <w:t xml:space="preserve">  268,80</w:t>
            </w:r>
          </w:p>
        </w:tc>
      </w:tr>
      <w:tr w:rsidR="003B4DC7" w:rsidRPr="00E83965" w14:paraId="77327DB4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3928" w14:textId="73C6E981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77 - Pakiet nr 77 - Ultrasonograf BK Medical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758B" w14:textId="5B8CC543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4CF1304F" w14:textId="17E12E6B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5BD7263B" w14:textId="66957345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0E2C0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0D99482D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6894289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67E295F9" w14:textId="3ACA5F21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6AEA" w14:textId="08AA1739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tr w:rsidR="003B4DC7" w:rsidRPr="00E83965" w14:paraId="61F1CF24" w14:textId="77777777" w:rsidTr="008108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99F2F" w14:textId="6ECF528F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78 - Pakiet nr 78 - Ultrasonograf </w:t>
            </w:r>
            <w:proofErr w:type="spellStart"/>
            <w:r w:rsidRPr="00E83965">
              <w:rPr>
                <w:sz w:val="22"/>
                <w:szCs w:val="22"/>
              </w:rPr>
              <w:t>Clarius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C72E7" w14:textId="4F17E606" w:rsidR="003B4DC7" w:rsidRPr="00E83965" w:rsidRDefault="003B4DC7" w:rsidP="008108D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E83965">
              <w:rPr>
                <w:b/>
                <w:bCs/>
                <w:sz w:val="22"/>
                <w:szCs w:val="22"/>
              </w:rPr>
              <w:t>APARIVA spółka z ograniczoną odpowiedzialnością</w:t>
            </w:r>
          </w:p>
          <w:p w14:paraId="1280D92F" w14:textId="4D88E5B5" w:rsidR="003B4DC7" w:rsidRPr="00E83965" w:rsidRDefault="003B4DC7" w:rsidP="008108D7">
            <w:pPr>
              <w:spacing w:line="276" w:lineRule="auto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ul.</w:t>
            </w:r>
            <w:r w:rsidR="00EB35D6">
              <w:rPr>
                <w:sz w:val="22"/>
                <w:szCs w:val="22"/>
              </w:rPr>
              <w:t xml:space="preserve"> </w:t>
            </w:r>
            <w:r w:rsidRPr="00E83965">
              <w:rPr>
                <w:sz w:val="22"/>
                <w:szCs w:val="22"/>
              </w:rPr>
              <w:t>Prądnicka 10</w:t>
            </w:r>
          </w:p>
          <w:p w14:paraId="74188E57" w14:textId="085F165C" w:rsidR="003B4DC7" w:rsidRPr="00E83965" w:rsidRDefault="003B4DC7" w:rsidP="008108D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30-002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A1A5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1 - Cena - 300.00</w:t>
            </w:r>
          </w:p>
          <w:p w14:paraId="3C27ABDC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2 - Autoryzacja - 0.00</w:t>
            </w:r>
          </w:p>
          <w:p w14:paraId="61F9D1D8" w14:textId="77777777" w:rsidR="003B4DC7" w:rsidRPr="00E83965" w:rsidRDefault="003B4DC7" w:rsidP="008108D7">
            <w:pPr>
              <w:spacing w:before="40" w:after="40"/>
              <w:rPr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3 - Czas wykonania zleconych usług od chwili przekazania zlecenia - 50.00</w:t>
            </w:r>
          </w:p>
          <w:p w14:paraId="6D1992E1" w14:textId="47F443A7" w:rsidR="003B4DC7" w:rsidRPr="00E83965" w:rsidRDefault="003B4DC7" w:rsidP="008108D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C04C" w14:textId="6A67B09E" w:rsidR="003B4DC7" w:rsidRPr="00E83965" w:rsidRDefault="003B4DC7" w:rsidP="008108D7">
            <w:pPr>
              <w:jc w:val="center"/>
              <w:rPr>
                <w:color w:val="000000"/>
                <w:sz w:val="22"/>
                <w:szCs w:val="22"/>
              </w:rPr>
            </w:pPr>
            <w:r w:rsidRPr="00E83965">
              <w:rPr>
                <w:sz w:val="22"/>
                <w:szCs w:val="22"/>
              </w:rPr>
              <w:t xml:space="preserve">  375,00</w:t>
            </w:r>
          </w:p>
        </w:tc>
      </w:tr>
      <w:bookmarkEnd w:id="0"/>
    </w:tbl>
    <w:p w14:paraId="672AB415" w14:textId="325CFF37" w:rsidR="008642B3" w:rsidRPr="00E83965" w:rsidRDefault="008642B3" w:rsidP="00EB35D6">
      <w:pPr>
        <w:spacing w:before="720" w:after="480" w:line="360" w:lineRule="auto"/>
        <w:ind w:left="3119" w:firstLine="425"/>
        <w:jc w:val="right"/>
      </w:pPr>
    </w:p>
    <w:sectPr w:rsidR="008642B3" w:rsidRPr="00E83965" w:rsidSect="00EB35D6">
      <w:footerReference w:type="default" r:id="rId6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7C77" w14:textId="77777777" w:rsidR="005A4367" w:rsidRDefault="005A4367">
      <w:r>
        <w:separator/>
      </w:r>
    </w:p>
  </w:endnote>
  <w:endnote w:type="continuationSeparator" w:id="0">
    <w:p w14:paraId="3F32A000" w14:textId="77777777" w:rsidR="005A4367" w:rsidRDefault="005A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5D3FC" w14:textId="723606CA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2A579" w14:textId="77777777" w:rsidR="005A4367" w:rsidRDefault="005A4367">
      <w:r>
        <w:separator/>
      </w:r>
    </w:p>
  </w:footnote>
  <w:footnote w:type="continuationSeparator" w:id="0">
    <w:p w14:paraId="4D9AF665" w14:textId="77777777" w:rsidR="005A4367" w:rsidRDefault="005A43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67"/>
    <w:rsid w:val="00022322"/>
    <w:rsid w:val="00042497"/>
    <w:rsid w:val="000C1E6F"/>
    <w:rsid w:val="000E4E56"/>
    <w:rsid w:val="00105FEB"/>
    <w:rsid w:val="001A1468"/>
    <w:rsid w:val="001B7815"/>
    <w:rsid w:val="001D1EEC"/>
    <w:rsid w:val="00211A34"/>
    <w:rsid w:val="002B1E4F"/>
    <w:rsid w:val="002B6761"/>
    <w:rsid w:val="003445A0"/>
    <w:rsid w:val="003A0AFC"/>
    <w:rsid w:val="003B4DC7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436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209A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0718D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630"/>
    <w:rsid w:val="00E30B2D"/>
    <w:rsid w:val="00E62859"/>
    <w:rsid w:val="00E83965"/>
    <w:rsid w:val="00E85D70"/>
    <w:rsid w:val="00EB35D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EA020"/>
  <w15:chartTrackingRefBased/>
  <w15:docId w15:val="{B0951FF6-E740-4412-9B22-6FFB9EF2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2275</Words>
  <Characters>12335</Characters>
  <Application>Microsoft Office Word</Application>
  <DocSecurity>0</DocSecurity>
  <Lines>102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3</cp:revision>
  <cp:lastPrinted>2026-05-21T08:11:00Z</cp:lastPrinted>
  <dcterms:created xsi:type="dcterms:W3CDTF">2026-05-20T11:56:00Z</dcterms:created>
  <dcterms:modified xsi:type="dcterms:W3CDTF">2026-05-21T08:11:00Z</dcterms:modified>
</cp:coreProperties>
</file>