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2A1AA" w14:textId="45A6912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30DC4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00EFC81" w14:textId="77777777" w:rsidTr="00D62E6E">
        <w:tc>
          <w:tcPr>
            <w:tcW w:w="2800" w:type="dxa"/>
          </w:tcPr>
          <w:p w14:paraId="0D70B5C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7FA3D8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18352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BBAE0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F021530" w14:textId="77777777" w:rsidTr="00D62E6E">
        <w:tc>
          <w:tcPr>
            <w:tcW w:w="2800" w:type="dxa"/>
          </w:tcPr>
          <w:p w14:paraId="09F9DE2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1CBFFE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24AE7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46B10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F39C6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7E35" w:rsidRPr="00C14101" w14:paraId="75092E91" w14:textId="77777777" w:rsidTr="00977C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C38CE1" w14:textId="77777777" w:rsidR="002B7E35" w:rsidRPr="00C14101" w:rsidRDefault="002B7E35" w:rsidP="00977CC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A008ACD" w14:textId="44D60B9B" w:rsidR="002B7E35" w:rsidRPr="00C14101" w:rsidRDefault="002B7E35" w:rsidP="00977CC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B7E35">
              <w:rPr>
                <w:rFonts w:ascii="Arial" w:eastAsia="Times New Roman" w:hAnsi="Arial" w:cs="Arial"/>
                <w:lang w:eastAsia="pl-PL"/>
              </w:rPr>
              <w:t>(t.j. Dz. U. z 2024 r. poz. 1320 z p</w:t>
            </w:r>
            <w:r w:rsidR="00856B4D">
              <w:rPr>
                <w:rFonts w:ascii="Arial" w:eastAsia="Times New Roman" w:hAnsi="Arial" w:cs="Arial"/>
                <w:lang w:eastAsia="pl-PL"/>
              </w:rPr>
              <w:t>óżn.zm.</w:t>
            </w:r>
            <w:r w:rsidRPr="002B7E35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1D9A601" w14:textId="77777777" w:rsidR="002B7E35" w:rsidRPr="00C14101" w:rsidRDefault="002B7E35" w:rsidP="00977C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5C22B70" w14:textId="77777777" w:rsidR="002B7E35" w:rsidRPr="00C14101" w:rsidRDefault="002B7E35" w:rsidP="00977C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C4C6A6E" w14:textId="77777777" w:rsidR="00BC121E" w:rsidRPr="00C14101" w:rsidRDefault="002B7E3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3F49051" w14:textId="77777777" w:rsidTr="00D62E6E">
        <w:tc>
          <w:tcPr>
            <w:tcW w:w="2269" w:type="dxa"/>
          </w:tcPr>
          <w:p w14:paraId="1A9C049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E6997E1" w14:textId="77777777" w:rsidR="00D62E6E" w:rsidRPr="00D62E6E" w:rsidRDefault="002B7E3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7E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7E35" w:rsidRPr="00D62E6E" w14:paraId="51F46B36" w14:textId="77777777" w:rsidTr="00977CCF">
        <w:tc>
          <w:tcPr>
            <w:tcW w:w="2269" w:type="dxa"/>
          </w:tcPr>
          <w:p w14:paraId="38515DC0" w14:textId="77777777" w:rsidR="002B7E35" w:rsidRPr="00D62E6E" w:rsidRDefault="002B7E35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865EED" w14:textId="77777777" w:rsidR="002B7E35" w:rsidRPr="00D62E6E" w:rsidRDefault="002B7E35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7E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28C1CA8A" w14:textId="77777777" w:rsidR="00BC121E" w:rsidRDefault="002B7E3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B7E3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D83D465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577EC6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2D81277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F5D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1B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37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33902B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05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6BB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50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FE1B29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29F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99C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4C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8D254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1DC916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55C1F5A0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CF8EE98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4E5ED2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F8ECDC9" w14:textId="77777777" w:rsidTr="00620E37">
        <w:tc>
          <w:tcPr>
            <w:tcW w:w="2660" w:type="dxa"/>
          </w:tcPr>
          <w:p w14:paraId="43C8946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F281C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269458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B9DE3A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3444B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73D8E7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7E3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4797A18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2EE27" w14:textId="77777777" w:rsidR="00AE2923" w:rsidRDefault="00AE2923">
      <w:r>
        <w:separator/>
      </w:r>
    </w:p>
  </w:endnote>
  <w:endnote w:type="continuationSeparator" w:id="0">
    <w:p w14:paraId="12045DDE" w14:textId="77777777" w:rsidR="00AE2923" w:rsidRDefault="00AE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9A87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61DC5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6BE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5F58279" w14:textId="77777777" w:rsidR="009A4CD3" w:rsidRDefault="00430DC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C2DEBF3">
        <v:line id="_x0000_s1025" style="position:absolute;left:0;text-align:left;z-index:251657728" from="-3.85pt,8.7pt" to="455.15pt,8.7pt"/>
      </w:pict>
    </w:r>
  </w:p>
  <w:p w14:paraId="369B1CD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82872" w14:textId="77777777" w:rsidR="002B7E35" w:rsidRDefault="002B7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B5981" w14:textId="77777777" w:rsidR="00AE2923" w:rsidRDefault="00AE2923">
      <w:r>
        <w:separator/>
      </w:r>
    </w:p>
  </w:footnote>
  <w:footnote w:type="continuationSeparator" w:id="0">
    <w:p w14:paraId="2DC08DA1" w14:textId="77777777" w:rsidR="00AE2923" w:rsidRDefault="00AE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54106" w14:textId="77777777" w:rsidR="002B7E35" w:rsidRDefault="002B7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6B6AF" w14:textId="77777777" w:rsidR="002B7E35" w:rsidRDefault="002B7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5A874" w14:textId="77777777" w:rsidR="002B7E35" w:rsidRDefault="002B7E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7461480">
    <w:abstractNumId w:val="13"/>
  </w:num>
  <w:num w:numId="2" w16cid:durableId="460616378">
    <w:abstractNumId w:val="0"/>
  </w:num>
  <w:num w:numId="3" w16cid:durableId="124087888">
    <w:abstractNumId w:val="11"/>
  </w:num>
  <w:num w:numId="4" w16cid:durableId="952707055">
    <w:abstractNumId w:val="8"/>
  </w:num>
  <w:num w:numId="5" w16cid:durableId="1015687481">
    <w:abstractNumId w:val="7"/>
  </w:num>
  <w:num w:numId="6" w16cid:durableId="1010254596">
    <w:abstractNumId w:val="1"/>
  </w:num>
  <w:num w:numId="7" w16cid:durableId="715589882">
    <w:abstractNumId w:val="6"/>
  </w:num>
  <w:num w:numId="8" w16cid:durableId="524560177">
    <w:abstractNumId w:val="3"/>
  </w:num>
  <w:num w:numId="9" w16cid:durableId="780881216">
    <w:abstractNumId w:val="2"/>
  </w:num>
  <w:num w:numId="10" w16cid:durableId="1546020074">
    <w:abstractNumId w:val="5"/>
  </w:num>
  <w:num w:numId="11" w16cid:durableId="923880916">
    <w:abstractNumId w:val="10"/>
  </w:num>
  <w:num w:numId="12" w16cid:durableId="189883764">
    <w:abstractNumId w:val="4"/>
  </w:num>
  <w:num w:numId="13" w16cid:durableId="1730881078">
    <w:abstractNumId w:val="9"/>
  </w:num>
  <w:num w:numId="14" w16cid:durableId="5107983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92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24A79"/>
    <w:rsid w:val="00283561"/>
    <w:rsid w:val="002A6486"/>
    <w:rsid w:val="002B1E07"/>
    <w:rsid w:val="002B7E35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B604B"/>
    <w:rsid w:val="003E5D20"/>
    <w:rsid w:val="003F6927"/>
    <w:rsid w:val="00415097"/>
    <w:rsid w:val="00422381"/>
    <w:rsid w:val="00430DC4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6B4D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E2923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C50F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4263D9"/>
  <w15:chartTrackingRefBased/>
  <w15:docId w15:val="{40DE149F-1DF7-4541-A29A-9C2BADD94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206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2026-05-22T09:43:00Z</dcterms:created>
  <dcterms:modified xsi:type="dcterms:W3CDTF">2026-05-25T10:49:00Z</dcterms:modified>
</cp:coreProperties>
</file>