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AE8" w14:textId="0F1DA955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5E4C82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3C1966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4B43C12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1715707" w14:textId="77777777" w:rsidR="006676AE" w:rsidRPr="0012157F" w:rsidRDefault="00DE28C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28CB">
        <w:rPr>
          <w:rFonts w:ascii="Arial" w:hAnsi="Arial" w:cs="Arial"/>
        </w:rPr>
        <w:t>Szpital Specjalistyczny im. Stefana Żeromskiego SPZOZ w Krakowie</w:t>
      </w:r>
    </w:p>
    <w:p w14:paraId="0424953E" w14:textId="77777777" w:rsidR="006676AE" w:rsidRPr="0012157F" w:rsidRDefault="00DE28C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E28C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E28C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A7E1C01" w14:textId="77777777" w:rsidR="00F90CD1" w:rsidRDefault="00DE28C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DE28C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E28CB">
        <w:rPr>
          <w:rFonts w:ascii="Arial" w:hAnsi="Arial" w:cs="Arial"/>
        </w:rPr>
        <w:t>Kraków</w:t>
      </w:r>
    </w:p>
    <w:p w14:paraId="230519D9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5BD5840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766B38E" w14:textId="77777777" w:rsidTr="00252642">
        <w:tc>
          <w:tcPr>
            <w:tcW w:w="2800" w:type="dxa"/>
          </w:tcPr>
          <w:p w14:paraId="1BEF4E7E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6A2F6F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E833B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B160912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7B41030A" w14:textId="77777777" w:rsidTr="00252642">
        <w:tc>
          <w:tcPr>
            <w:tcW w:w="2800" w:type="dxa"/>
          </w:tcPr>
          <w:p w14:paraId="6A033B61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909EE8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1169C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0147108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1E8D3F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28CB" w:rsidRPr="0012157F" w14:paraId="189E2E62" w14:textId="77777777" w:rsidTr="00977CCF">
        <w:tc>
          <w:tcPr>
            <w:tcW w:w="9104" w:type="dxa"/>
            <w:shd w:val="clear" w:color="auto" w:fill="D9D9D9"/>
          </w:tcPr>
          <w:p w14:paraId="171D720C" w14:textId="77777777" w:rsidR="00DE28CB" w:rsidRPr="006F0A84" w:rsidRDefault="00DE28CB" w:rsidP="00977C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FACE6C3" w14:textId="6AB0C099" w:rsidR="00DE28CB" w:rsidRDefault="00DE28CB" w:rsidP="00977CC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E28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28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28C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E28CB">
              <w:rPr>
                <w:rFonts w:ascii="Arial" w:hAnsi="Arial" w:cs="Arial"/>
                <w:sz w:val="24"/>
                <w:szCs w:val="24"/>
              </w:rPr>
              <w:t>p</w:t>
            </w:r>
            <w:r w:rsidR="005E4C82">
              <w:rPr>
                <w:rFonts w:ascii="Arial" w:hAnsi="Arial" w:cs="Arial"/>
                <w:sz w:val="24"/>
                <w:szCs w:val="24"/>
              </w:rPr>
              <w:t>óźn</w:t>
            </w:r>
            <w:proofErr w:type="spellEnd"/>
            <w:r w:rsidR="005E4C82">
              <w:rPr>
                <w:rFonts w:ascii="Arial" w:hAnsi="Arial" w:cs="Arial"/>
                <w:sz w:val="24"/>
                <w:szCs w:val="24"/>
              </w:rPr>
              <w:t>. zm.</w:t>
            </w:r>
            <w:r w:rsidRPr="00DE28CB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1DADB8" w14:textId="77777777" w:rsidR="00DE28CB" w:rsidRPr="00534752" w:rsidRDefault="00DE28CB" w:rsidP="00977CCF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07662478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F8EF7E3" w14:textId="77777777" w:rsidTr="00252642">
        <w:tc>
          <w:tcPr>
            <w:tcW w:w="2269" w:type="dxa"/>
          </w:tcPr>
          <w:p w14:paraId="7491D247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3CE0F6" w14:textId="77777777" w:rsidR="00FB403C" w:rsidRPr="00A2540E" w:rsidRDefault="00DE28C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28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28CB" w:rsidRPr="00A2540E" w14:paraId="682E22E0" w14:textId="77777777" w:rsidTr="00977CCF">
        <w:tc>
          <w:tcPr>
            <w:tcW w:w="2269" w:type="dxa"/>
          </w:tcPr>
          <w:p w14:paraId="3AC893FC" w14:textId="77777777" w:rsidR="00DE28CB" w:rsidRPr="00A2540E" w:rsidRDefault="00DE28CB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E20031" w14:textId="77777777" w:rsidR="00DE28CB" w:rsidRPr="00A2540E" w:rsidRDefault="00DE28CB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28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4CFCEBBA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DEC1E2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E28CB" w:rsidRPr="00DE28C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0BE15E6" w14:textId="77777777" w:rsidTr="00650D6C">
        <w:tc>
          <w:tcPr>
            <w:tcW w:w="9104" w:type="dxa"/>
            <w:shd w:val="clear" w:color="auto" w:fill="D9D9D9"/>
          </w:tcPr>
          <w:p w14:paraId="064E9BD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75ADD43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E742D6" w14:textId="77777777" w:rsidR="00DE28CB" w:rsidRPr="00992BD8" w:rsidRDefault="00DE28CB" w:rsidP="00DE28C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9FBCA01" w14:textId="77777777" w:rsidR="002426FF" w:rsidRPr="00922A11" w:rsidRDefault="00DE28CB" w:rsidP="00DE28C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B818664" w14:textId="77777777" w:rsidR="00DE28CB" w:rsidRPr="00922A11" w:rsidRDefault="00DE28CB" w:rsidP="00DE28C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30D9840" w14:textId="77777777" w:rsidR="00DE28CB" w:rsidRPr="0012157F" w:rsidRDefault="00DE28CB" w:rsidP="00DE28C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B9694A1" w14:textId="77777777" w:rsidR="00DE28CB" w:rsidRPr="0012157F" w:rsidRDefault="00DE28CB" w:rsidP="00DE28C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AD0EC55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1C075EDC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77D59A1" w14:textId="77777777" w:rsidTr="00CD4DD1">
        <w:tc>
          <w:tcPr>
            <w:tcW w:w="9104" w:type="dxa"/>
            <w:shd w:val="clear" w:color="auto" w:fill="D9D9D9"/>
          </w:tcPr>
          <w:p w14:paraId="61CED99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EE45A0A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87C151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28B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004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28CB" w:rsidRPr="0012157F" w14:paraId="2125D59A" w14:textId="77777777" w:rsidTr="00977C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95EF" w14:textId="77777777" w:rsidR="00DE28CB" w:rsidRPr="0012157F" w:rsidRDefault="00DE28CB" w:rsidP="00977C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28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EC598" w14:textId="77777777" w:rsidR="00DE28CB" w:rsidRPr="0012157F" w:rsidRDefault="00DE28CB" w:rsidP="00977CC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28C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0387B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2A79C116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1. Wykonawca musi wykazać, iż w okresie ostatnich 5 lat przed upływem </w:t>
            </w:r>
            <w:r w:rsidRPr="00B77D63">
              <w:rPr>
                <w:rFonts w:ascii="Arial" w:hAnsi="Arial" w:cs="Arial"/>
                <w:sz w:val="24"/>
                <w:szCs w:val="24"/>
              </w:rPr>
              <w:lastRenderedPageBreak/>
              <w:t>terminu składania ofert, a jeżeli okres prowadzenia działalności jest krótszy, to w tym okresie wykonał, co najmniej jedna (1) robota budowlana, dla budowy lub przebudowy lub remontu o wartości nie mniejszej niż 100 000,00 zł brutto (sto tysięcy zł brutto) - udokumentowaną dowodem określającym, czy te roboty budowlane zostały wykonane zgodnie z przepisami prawa budowlanego i prawidłowo ukończone.</w:t>
            </w:r>
          </w:p>
          <w:p w14:paraId="1BF1216A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UWAGA! </w:t>
            </w:r>
          </w:p>
          <w:p w14:paraId="0C9BB0BC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1) Jeżeli Wykonawca wykazuje doświadczenie nabyte w ramach kontraktu (zamówienia/umowy) realizowanego przez Wykonawców wspólnie ubiegających się o udzielenie zamówienia 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4BD7CBE0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30B5375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185B05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4868AFEC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7331DA28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a)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 xml:space="preserve">osoba posiadająca uprawnienia do pełnienia samodzielnych funkcji </w:t>
            </w:r>
            <w:r w:rsidRPr="00B77D63">
              <w:rPr>
                <w:rFonts w:ascii="Arial" w:hAnsi="Arial" w:cs="Arial"/>
                <w:sz w:val="24"/>
                <w:szCs w:val="24"/>
              </w:rPr>
              <w:lastRenderedPageBreak/>
              <w:t>technicznych w budownictwie zgodnie z ustawą z dnia 7 lipca 1994r. Prawo budowlane (tj.: Dz. U. z 2025r. poz. 418.);</w:t>
            </w:r>
          </w:p>
          <w:p w14:paraId="5A8B202C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b)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265E2AB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c)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0598F26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5797A63E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FD17009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C40F77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2.2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0C922E5C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a)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5F094900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b)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2426D1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c)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95F5735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69A155E9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</w:t>
            </w:r>
            <w:r w:rsidRPr="00B77D63">
              <w:rPr>
                <w:rFonts w:ascii="Arial" w:hAnsi="Arial" w:cs="Arial"/>
                <w:sz w:val="24"/>
                <w:szCs w:val="24"/>
              </w:rPr>
              <w:lastRenderedPageBreak/>
              <w:t>zamówienia np. Konsorcjum powyższy warunek musi spełnić przynajmniej jeden z Wykonawców ubiegających się wspólnie o udzielenie zamówienia np. członek Konsorcjum.</w:t>
            </w:r>
          </w:p>
          <w:p w14:paraId="6D69AB53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DE8DA3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EC4AB5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38FAC6D7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a)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07AAEBB8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b)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43219B81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c)</w:t>
            </w:r>
            <w:r w:rsidRPr="00B77D63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7B577D66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6672B494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9867BCA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1747CF0D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DED0F5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</w:t>
            </w:r>
            <w:r w:rsidRPr="00B77D63">
              <w:rPr>
                <w:rFonts w:ascii="Arial" w:hAnsi="Arial" w:cs="Arial"/>
                <w:sz w:val="24"/>
                <w:szCs w:val="24"/>
              </w:rPr>
              <w:lastRenderedPageBreak/>
              <w:t>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5703196D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B77D6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77D6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B77D63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B77D63">
              <w:rPr>
                <w:rFonts w:ascii="Arial" w:hAnsi="Arial" w:cs="Arial"/>
                <w:sz w:val="24"/>
                <w:szCs w:val="24"/>
              </w:rPr>
              <w:t xml:space="preserve">), osoby wyznaczone do realizacji zamówienia posiadają uprawnienia budowlane do kierowania robotami budowlanymi, jeżeli: </w:t>
            </w:r>
          </w:p>
          <w:p w14:paraId="2CF33CF2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0A75DB4C" w14:textId="77777777" w:rsidR="00B77D63" w:rsidRPr="00B77D63" w:rsidRDefault="00B77D63" w:rsidP="00B77D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D63">
              <w:rPr>
                <w:rFonts w:ascii="Arial" w:hAnsi="Arial" w:cs="Arial"/>
                <w:sz w:val="24"/>
                <w:szCs w:val="24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B77D6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77D6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B77D63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B77D63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35BCA57F" w14:textId="5C89A81F" w:rsidR="00DE28CB" w:rsidRPr="0012157F" w:rsidRDefault="00DE28CB" w:rsidP="00977C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802DF7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83AA195" w14:textId="77777777" w:rsidTr="00CD4DD1">
        <w:tc>
          <w:tcPr>
            <w:tcW w:w="9104" w:type="dxa"/>
            <w:shd w:val="clear" w:color="auto" w:fill="D9D9D9"/>
          </w:tcPr>
          <w:p w14:paraId="27703F5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5594B7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BA80811" w14:textId="77777777" w:rsidTr="00847232">
        <w:tc>
          <w:tcPr>
            <w:tcW w:w="9104" w:type="dxa"/>
            <w:shd w:val="clear" w:color="auto" w:fill="D9D9D9"/>
          </w:tcPr>
          <w:p w14:paraId="1A37042E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84A463A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74CE94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025BD63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DF4C97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8A1D9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9DF070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1DD693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BD8FB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3FD9F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899BB3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CAEEDD8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2DE71CEF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A1D95" w14:textId="77777777" w:rsidR="002712B6" w:rsidRDefault="002712B6" w:rsidP="0038231F">
      <w:pPr>
        <w:spacing w:after="0" w:line="240" w:lineRule="auto"/>
      </w:pPr>
      <w:r>
        <w:separator/>
      </w:r>
    </w:p>
  </w:endnote>
  <w:endnote w:type="continuationSeparator" w:id="0">
    <w:p w14:paraId="4973B76C" w14:textId="77777777" w:rsidR="002712B6" w:rsidRDefault="00271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8D81" w14:textId="77777777" w:rsidR="00DE28CB" w:rsidRDefault="00DE28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6E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AADA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E01CD" w14:textId="77777777" w:rsidR="00DE28CB" w:rsidRDefault="00DE2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9A0F1" w14:textId="77777777" w:rsidR="002712B6" w:rsidRDefault="002712B6" w:rsidP="0038231F">
      <w:pPr>
        <w:spacing w:after="0" w:line="240" w:lineRule="auto"/>
      </w:pPr>
      <w:r>
        <w:separator/>
      </w:r>
    </w:p>
  </w:footnote>
  <w:footnote w:type="continuationSeparator" w:id="0">
    <w:p w14:paraId="508F6212" w14:textId="77777777" w:rsidR="002712B6" w:rsidRDefault="002712B6" w:rsidP="0038231F">
      <w:pPr>
        <w:spacing w:after="0" w:line="240" w:lineRule="auto"/>
      </w:pPr>
      <w:r>
        <w:continuationSeparator/>
      </w:r>
    </w:p>
  </w:footnote>
  <w:footnote w:id="1">
    <w:p w14:paraId="4DE7EA3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11E42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6981C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A4AD8C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84676" w14:textId="77777777" w:rsidR="00DE28CB" w:rsidRDefault="00DE2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B6B7A" w14:textId="77777777" w:rsidR="00DE28CB" w:rsidRDefault="00DE2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0FEC" w14:textId="77777777" w:rsidR="00DE28CB" w:rsidRDefault="00DE28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785351">
    <w:abstractNumId w:val="11"/>
  </w:num>
  <w:num w:numId="2" w16cid:durableId="1655795702">
    <w:abstractNumId w:val="0"/>
  </w:num>
  <w:num w:numId="3" w16cid:durableId="132868441">
    <w:abstractNumId w:val="10"/>
  </w:num>
  <w:num w:numId="4" w16cid:durableId="1090543028">
    <w:abstractNumId w:val="13"/>
  </w:num>
  <w:num w:numId="5" w16cid:durableId="504512637">
    <w:abstractNumId w:val="12"/>
  </w:num>
  <w:num w:numId="6" w16cid:durableId="740444257">
    <w:abstractNumId w:val="9"/>
  </w:num>
  <w:num w:numId="7" w16cid:durableId="124785332">
    <w:abstractNumId w:val="1"/>
  </w:num>
  <w:num w:numId="8" w16cid:durableId="895972687">
    <w:abstractNumId w:val="6"/>
  </w:num>
  <w:num w:numId="9" w16cid:durableId="874852911">
    <w:abstractNumId w:val="4"/>
  </w:num>
  <w:num w:numId="10" w16cid:durableId="2029604298">
    <w:abstractNumId w:val="7"/>
  </w:num>
  <w:num w:numId="11" w16cid:durableId="101270051">
    <w:abstractNumId w:val="5"/>
  </w:num>
  <w:num w:numId="12" w16cid:durableId="2059666903">
    <w:abstractNumId w:val="8"/>
  </w:num>
  <w:num w:numId="13" w16cid:durableId="1047224556">
    <w:abstractNumId w:val="3"/>
  </w:num>
  <w:num w:numId="14" w16cid:durableId="1986200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2B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25AB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712B6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4C82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77D63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DE28CB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2E603"/>
  <w15:docId w15:val="{0B81CCC9-1D2D-43AD-9D2E-A9C06E0A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7</Pages>
  <Words>1597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2026-05-22T09:36:00Z</dcterms:created>
  <dcterms:modified xsi:type="dcterms:W3CDTF">2026-05-25T10:33:00Z</dcterms:modified>
</cp:coreProperties>
</file>