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63D32" w14:textId="20B2BC69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E0996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3BAEBD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D68C9E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2DD612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1E47073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4F60E31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BCB9515" w14:textId="77777777" w:rsidTr="004F10A0">
        <w:tc>
          <w:tcPr>
            <w:tcW w:w="2269" w:type="dxa"/>
          </w:tcPr>
          <w:p w14:paraId="3E8B300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BEB8FC" w14:textId="77777777" w:rsidR="00A137C9" w:rsidRPr="00A2540E" w:rsidRDefault="00E3658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65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6585" w:rsidRPr="00A2540E" w14:paraId="291A3816" w14:textId="77777777" w:rsidTr="00977CCF">
        <w:tc>
          <w:tcPr>
            <w:tcW w:w="2269" w:type="dxa"/>
          </w:tcPr>
          <w:p w14:paraId="0C231216" w14:textId="77777777" w:rsidR="00E36585" w:rsidRPr="00A2540E" w:rsidRDefault="00E36585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8798619" w14:textId="77777777" w:rsidR="00E36585" w:rsidRPr="00A2540E" w:rsidRDefault="00E36585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65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DZP-271-21/26</w:t>
            </w:r>
          </w:p>
        </w:tc>
      </w:tr>
    </w:tbl>
    <w:p w14:paraId="6DE67703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D7091D2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36585" w:rsidRPr="00E3658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296F624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F7BEB5D" w14:textId="77777777" w:rsidTr="00A137C9">
        <w:tc>
          <w:tcPr>
            <w:tcW w:w="617" w:type="dxa"/>
            <w:vAlign w:val="center"/>
          </w:tcPr>
          <w:p w14:paraId="146D762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465B97E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2DF66E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C325870" w14:textId="77777777" w:rsidTr="00A137C9">
        <w:tc>
          <w:tcPr>
            <w:tcW w:w="617" w:type="dxa"/>
            <w:vAlign w:val="center"/>
          </w:tcPr>
          <w:p w14:paraId="200105C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6247AFE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73353B5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165197D" w14:textId="77777777" w:rsidTr="00A137C9">
        <w:tc>
          <w:tcPr>
            <w:tcW w:w="617" w:type="dxa"/>
            <w:vAlign w:val="center"/>
          </w:tcPr>
          <w:p w14:paraId="1277A6D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1347698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35A761F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E8FC06D" w14:textId="4ECD4E7B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36585" w:rsidRPr="00E36585">
        <w:rPr>
          <w:rFonts w:ascii="Arial" w:hAnsi="Arial" w:cs="Arial"/>
          <w:sz w:val="24"/>
          <w:szCs w:val="24"/>
        </w:rPr>
        <w:t>(t.j. Dz. U. z 2024 r. poz. 1320 z p</w:t>
      </w:r>
      <w:r w:rsidR="003E0996">
        <w:rPr>
          <w:rFonts w:ascii="Arial" w:hAnsi="Arial" w:cs="Arial"/>
          <w:sz w:val="24"/>
          <w:szCs w:val="24"/>
        </w:rPr>
        <w:t>óźn. zm</w:t>
      </w:r>
      <w:r w:rsidR="00E36585" w:rsidRPr="00E36585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669221E" w14:textId="77777777" w:rsidTr="00A137C9">
        <w:tc>
          <w:tcPr>
            <w:tcW w:w="617" w:type="dxa"/>
            <w:vAlign w:val="center"/>
          </w:tcPr>
          <w:p w14:paraId="7BD604B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5C7FC8A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D40B4E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0590BD92" w14:textId="77777777" w:rsidTr="00A137C9">
        <w:tc>
          <w:tcPr>
            <w:tcW w:w="617" w:type="dxa"/>
            <w:vAlign w:val="center"/>
          </w:tcPr>
          <w:p w14:paraId="2A4E99B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246BB9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53B944C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0998D98" w14:textId="77777777" w:rsidTr="00A137C9">
        <w:tc>
          <w:tcPr>
            <w:tcW w:w="617" w:type="dxa"/>
            <w:vAlign w:val="center"/>
          </w:tcPr>
          <w:p w14:paraId="1CC548C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5784EF3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21DA591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DD9D4D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8C60C2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A0E4971" w14:textId="77777777" w:rsidTr="004F10A0">
        <w:tc>
          <w:tcPr>
            <w:tcW w:w="2660" w:type="dxa"/>
          </w:tcPr>
          <w:p w14:paraId="00CDE14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54947B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7507A1E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569990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F2184D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3F28613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3658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12432E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DCF58" w14:textId="77777777" w:rsidR="00202B8D" w:rsidRDefault="00202B8D" w:rsidP="00025386">
      <w:pPr>
        <w:spacing w:after="0" w:line="240" w:lineRule="auto"/>
      </w:pPr>
      <w:r>
        <w:separator/>
      </w:r>
    </w:p>
  </w:endnote>
  <w:endnote w:type="continuationSeparator" w:id="0">
    <w:p w14:paraId="16C0E007" w14:textId="77777777" w:rsidR="00202B8D" w:rsidRDefault="00202B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52B4" w14:textId="77777777" w:rsidR="00E36585" w:rsidRDefault="00E365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EC6C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63A4A6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6FD60D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179050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9F68D" w14:textId="77777777" w:rsidR="00E36585" w:rsidRDefault="00E365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DABE8" w14:textId="77777777" w:rsidR="00202B8D" w:rsidRDefault="00202B8D" w:rsidP="00025386">
      <w:pPr>
        <w:spacing w:after="0" w:line="240" w:lineRule="auto"/>
      </w:pPr>
      <w:r>
        <w:separator/>
      </w:r>
    </w:p>
  </w:footnote>
  <w:footnote w:type="continuationSeparator" w:id="0">
    <w:p w14:paraId="153BD978" w14:textId="77777777" w:rsidR="00202B8D" w:rsidRDefault="00202B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4081A" w14:textId="77777777" w:rsidR="00E36585" w:rsidRDefault="00E36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012F8" w14:textId="77777777" w:rsidR="00E36585" w:rsidRDefault="00E365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BA800" w14:textId="77777777" w:rsidR="00E36585" w:rsidRDefault="00E365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6853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B8D"/>
    <w:rsid w:val="00025386"/>
    <w:rsid w:val="000423B9"/>
    <w:rsid w:val="00053927"/>
    <w:rsid w:val="00084786"/>
    <w:rsid w:val="0016158F"/>
    <w:rsid w:val="001C2314"/>
    <w:rsid w:val="00202B8D"/>
    <w:rsid w:val="00213980"/>
    <w:rsid w:val="0024648D"/>
    <w:rsid w:val="003A486D"/>
    <w:rsid w:val="003E0996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36585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024C3"/>
  <w15:chartTrackingRefBased/>
  <w15:docId w15:val="{D9FCDDD3-5F35-446E-BACB-BA2910D1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2026-05-22T09:36:00Z</dcterms:created>
  <dcterms:modified xsi:type="dcterms:W3CDTF">2026-05-22T09:36:00Z</dcterms:modified>
</cp:coreProperties>
</file>