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114F4" w14:textId="07942E96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B234E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6958089" w14:textId="77777777" w:rsidTr="00467CA2">
        <w:tc>
          <w:tcPr>
            <w:tcW w:w="2800" w:type="dxa"/>
          </w:tcPr>
          <w:p w14:paraId="705DD930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B61ECB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C3001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E69958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24D06871" w14:textId="77777777" w:rsidTr="00467CA2">
        <w:tc>
          <w:tcPr>
            <w:tcW w:w="2800" w:type="dxa"/>
          </w:tcPr>
          <w:p w14:paraId="4070F11E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7DEF49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F597BB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EC5D9F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437C0F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9BE17A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FB3074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47EA648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C9F7468" w14:textId="23380D70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74396" w:rsidRPr="00974396">
        <w:rPr>
          <w:rFonts w:ascii="Arial" w:hAnsi="Arial" w:cs="Arial"/>
          <w:sz w:val="24"/>
          <w:szCs w:val="24"/>
        </w:rPr>
        <w:t>(</w:t>
      </w:r>
      <w:proofErr w:type="spellStart"/>
      <w:r w:rsidR="00974396" w:rsidRPr="00974396">
        <w:rPr>
          <w:rFonts w:ascii="Arial" w:hAnsi="Arial" w:cs="Arial"/>
          <w:sz w:val="24"/>
          <w:szCs w:val="24"/>
        </w:rPr>
        <w:t>t.j</w:t>
      </w:r>
      <w:proofErr w:type="spellEnd"/>
      <w:r w:rsidR="00974396" w:rsidRPr="00974396">
        <w:rPr>
          <w:rFonts w:ascii="Arial" w:hAnsi="Arial" w:cs="Arial"/>
          <w:sz w:val="24"/>
          <w:szCs w:val="24"/>
        </w:rPr>
        <w:t>. Dz. U. z 2024 r. poz. 1320 z p</w:t>
      </w:r>
      <w:r w:rsidR="00CB234E">
        <w:rPr>
          <w:rFonts w:ascii="Arial" w:hAnsi="Arial" w:cs="Arial"/>
          <w:sz w:val="24"/>
          <w:szCs w:val="24"/>
        </w:rPr>
        <w:t>óźn.zm.</w:t>
      </w:r>
      <w:r w:rsidR="00974396" w:rsidRPr="00974396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64C443E4" w14:textId="77777777" w:rsidTr="00467CA2">
        <w:tc>
          <w:tcPr>
            <w:tcW w:w="2269" w:type="dxa"/>
          </w:tcPr>
          <w:p w14:paraId="1C419FD6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C9D975B" w14:textId="77777777" w:rsidR="00D520D3" w:rsidRPr="00A2540E" w:rsidRDefault="0097439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43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74396" w:rsidRPr="00A2540E" w14:paraId="7CA8FCF3" w14:textId="77777777" w:rsidTr="00977CCF">
        <w:tc>
          <w:tcPr>
            <w:tcW w:w="2269" w:type="dxa"/>
          </w:tcPr>
          <w:p w14:paraId="586D66C1" w14:textId="77777777" w:rsidR="00974396" w:rsidRPr="00A2540E" w:rsidRDefault="00974396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80BEDA6" w14:textId="77777777" w:rsidR="00974396" w:rsidRPr="00A2540E" w:rsidRDefault="00974396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43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DZP-271-21/26</w:t>
            </w:r>
          </w:p>
        </w:tc>
      </w:tr>
    </w:tbl>
    <w:p w14:paraId="79FCFC05" w14:textId="77777777" w:rsidR="00DC652A" w:rsidRPr="00053927" w:rsidRDefault="0097439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95D54D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C8D5E4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26679CD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F8E162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9EB616A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605003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8E7111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38816B2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06DB74FF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C24154F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F5233C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F99C026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86D3DB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1E522A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3E6FD2C3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2F5581B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941F8C5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3388F38E" w14:textId="77777777" w:rsidTr="00467CA2">
        <w:tc>
          <w:tcPr>
            <w:tcW w:w="2660" w:type="dxa"/>
          </w:tcPr>
          <w:p w14:paraId="72F18C2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79ADEA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B5BA951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67B78A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D115B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3A9594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7439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7F46F8C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D6DB4" w14:textId="77777777" w:rsidR="004610D5" w:rsidRDefault="004610D5" w:rsidP="00025386">
      <w:pPr>
        <w:spacing w:after="0" w:line="240" w:lineRule="auto"/>
      </w:pPr>
      <w:r>
        <w:separator/>
      </w:r>
    </w:p>
  </w:endnote>
  <w:endnote w:type="continuationSeparator" w:id="0">
    <w:p w14:paraId="766A052D" w14:textId="77777777" w:rsidR="004610D5" w:rsidRDefault="004610D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EACB0" w14:textId="77777777" w:rsidR="00974396" w:rsidRDefault="009743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4DC2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00062E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69F51A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0D8E4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06E81" w14:textId="77777777" w:rsidR="00974396" w:rsidRDefault="009743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3D94D" w14:textId="77777777" w:rsidR="004610D5" w:rsidRDefault="004610D5" w:rsidP="00025386">
      <w:pPr>
        <w:spacing w:after="0" w:line="240" w:lineRule="auto"/>
      </w:pPr>
      <w:r>
        <w:separator/>
      </w:r>
    </w:p>
  </w:footnote>
  <w:footnote w:type="continuationSeparator" w:id="0">
    <w:p w14:paraId="58D35040" w14:textId="77777777" w:rsidR="004610D5" w:rsidRDefault="004610D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EBE8A" w14:textId="77777777" w:rsidR="00974396" w:rsidRDefault="009743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914B8" w14:textId="77777777" w:rsidR="00974396" w:rsidRDefault="009743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527E0" w14:textId="77777777" w:rsidR="00974396" w:rsidRDefault="009743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4137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10D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10D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74396"/>
    <w:rsid w:val="00A56A6F"/>
    <w:rsid w:val="00A87380"/>
    <w:rsid w:val="00AF4E90"/>
    <w:rsid w:val="00AF7375"/>
    <w:rsid w:val="00B62AD0"/>
    <w:rsid w:val="00B77707"/>
    <w:rsid w:val="00BE3BCE"/>
    <w:rsid w:val="00CB234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C1A45F"/>
  <w15:chartTrackingRefBased/>
  <w15:docId w15:val="{A709A506-85D1-4308-9C63-B4BFBB758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2026-05-22T09:32:00Z</dcterms:created>
  <dcterms:modified xsi:type="dcterms:W3CDTF">2026-05-22T09:32:00Z</dcterms:modified>
</cp:coreProperties>
</file>