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322F3" w14:textId="718A5355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F54085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5A78A5E" w14:textId="77777777" w:rsidTr="005844F6">
        <w:tc>
          <w:tcPr>
            <w:tcW w:w="9104" w:type="dxa"/>
            <w:shd w:val="clear" w:color="auto" w:fill="F2F2F2"/>
          </w:tcPr>
          <w:p w14:paraId="3860BC50" w14:textId="77777777" w:rsidR="00F31EAC" w:rsidRDefault="00F31EAC" w:rsidP="006D51B7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72252273" w14:textId="77777777" w:rsidR="006D51B7" w:rsidRPr="006D51B7" w:rsidRDefault="006D51B7" w:rsidP="006D51B7">
            <w:pPr>
              <w:spacing w:after="240"/>
              <w:jc w:val="center"/>
            </w:pPr>
          </w:p>
        </w:tc>
      </w:tr>
    </w:tbl>
    <w:p w14:paraId="577403E6" w14:textId="77777777" w:rsidR="00140C27" w:rsidRPr="00140C27" w:rsidRDefault="0081289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81289A">
        <w:rPr>
          <w:rFonts w:ascii="Arial" w:hAnsi="Arial" w:cs="Arial"/>
          <w:b/>
          <w:bCs/>
        </w:rPr>
        <w:t>Szpital Specjalistyczny im. Stefana Żeromskiego SP ZOZ w Krakowie</w:t>
      </w:r>
    </w:p>
    <w:p w14:paraId="18C680E6" w14:textId="77777777" w:rsidR="00140C27" w:rsidRPr="00140C27" w:rsidRDefault="0081289A" w:rsidP="00140C27">
      <w:pPr>
        <w:spacing w:line="360" w:lineRule="auto"/>
        <w:ind w:left="3969"/>
        <w:rPr>
          <w:rFonts w:ascii="Arial" w:hAnsi="Arial" w:cs="Arial"/>
        </w:rPr>
      </w:pPr>
      <w:r w:rsidRPr="0081289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81289A">
        <w:rPr>
          <w:rFonts w:ascii="Arial" w:hAnsi="Arial" w:cs="Arial"/>
        </w:rPr>
        <w:t>66</w:t>
      </w:r>
    </w:p>
    <w:p w14:paraId="124BB214" w14:textId="77777777" w:rsidR="00140C27" w:rsidRPr="00140C27" w:rsidRDefault="0081289A" w:rsidP="00140C27">
      <w:pPr>
        <w:ind w:left="3969"/>
        <w:rPr>
          <w:rFonts w:ascii="Arial" w:hAnsi="Arial" w:cs="Arial"/>
        </w:rPr>
      </w:pPr>
      <w:r w:rsidRPr="0081289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81289A">
        <w:rPr>
          <w:rFonts w:ascii="Arial" w:hAnsi="Arial" w:cs="Arial"/>
        </w:rPr>
        <w:t>Kraków</w:t>
      </w:r>
    </w:p>
    <w:p w14:paraId="7CFB576B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1559FE0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5CE345E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0401ABF" w14:textId="77777777">
        <w:tc>
          <w:tcPr>
            <w:tcW w:w="2268" w:type="dxa"/>
          </w:tcPr>
          <w:p w14:paraId="15FD1CCA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2A462682" w14:textId="77777777" w:rsidR="00140C27" w:rsidRPr="00140C27" w:rsidRDefault="0081289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1289A">
              <w:rPr>
                <w:rFonts w:ascii="Arial" w:hAnsi="Arial" w:cs="Arial"/>
                <w:bCs/>
              </w:rPr>
              <w:t>Przebudowa wejścia do Izby Przyjęć Oddziału Ginekologiczno-Położniczego z Ginekologią Onkologiczną (pawilon E1)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81289A" w:rsidRPr="00140C27" w14:paraId="17BF6C6E" w14:textId="77777777" w:rsidTr="00977CCF">
        <w:tc>
          <w:tcPr>
            <w:tcW w:w="2268" w:type="dxa"/>
          </w:tcPr>
          <w:p w14:paraId="164F0335" w14:textId="77777777" w:rsidR="0081289A" w:rsidRPr="00140C27" w:rsidRDefault="0081289A" w:rsidP="00977C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03AB85B" w14:textId="77777777" w:rsidR="0081289A" w:rsidRPr="00140C27" w:rsidRDefault="0081289A" w:rsidP="00977C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1289A">
              <w:rPr>
                <w:rFonts w:ascii="Arial" w:hAnsi="Arial" w:cs="Arial"/>
                <w:bCs/>
              </w:rPr>
              <w:t>DZP-271-21/26</w:t>
            </w:r>
          </w:p>
        </w:tc>
      </w:tr>
    </w:tbl>
    <w:p w14:paraId="25AF64B2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54B6C4FF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02B05DA8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4305A28A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4A395DEE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5D53D1E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71CF3A4E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096709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1669BEF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7F7E346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35FCADD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39A69D9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6D51B7" w:rsidRPr="007677F8" w14:paraId="33661BF4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BD6CA3A" w14:textId="77777777" w:rsidR="006D51B7" w:rsidRPr="00B42ED4" w:rsidRDefault="006D51B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4A18C5B9" w14:textId="77777777" w:rsidR="006D51B7" w:rsidRPr="00B42ED4" w:rsidRDefault="006D51B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5077A04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6F4B3FF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34E30A1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EDD8CF1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0AE0948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6D51B7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64AE541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6AFE7F8" w14:textId="77777777" w:rsidTr="00C76D8E">
        <w:trPr>
          <w:trHeight w:val="1833"/>
        </w:trPr>
        <w:tc>
          <w:tcPr>
            <w:tcW w:w="2552" w:type="dxa"/>
            <w:vAlign w:val="center"/>
          </w:tcPr>
          <w:p w14:paraId="6474BA10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6D12E0B6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Mikroprzedsiębiorstwo</w:t>
            </w:r>
          </w:p>
          <w:p w14:paraId="08438B59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Małe przedsiębiorstwo</w:t>
            </w:r>
          </w:p>
          <w:p w14:paraId="22459818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Średnie przedsiębiorstwo</w:t>
            </w:r>
          </w:p>
          <w:p w14:paraId="62E8A47D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Jednoosobowa działalność gospodarcza</w:t>
            </w:r>
          </w:p>
          <w:p w14:paraId="11FB2C19" w14:textId="77777777" w:rsidR="00C76D8E" w:rsidRPr="00C76D8E" w:rsidRDefault="00C76D8E" w:rsidP="00C76D8E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C76D8E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lastRenderedPageBreak/>
              <w:t>[   ] Osoba fizyczna nieprowadząca działalności gospodarczej</w:t>
            </w:r>
          </w:p>
          <w:p w14:paraId="6BD78901" w14:textId="77777777" w:rsidR="00497AEE" w:rsidRPr="00497AEE" w:rsidRDefault="00C76D8E" w:rsidP="00C76D8E">
            <w:pPr>
              <w:pStyle w:val="Akapitzlist"/>
              <w:autoSpaceDE w:val="0"/>
              <w:autoSpaceDN w:val="0"/>
              <w:adjustRightInd w:val="0"/>
              <w:spacing w:after="6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76D8E">
              <w:rPr>
                <w:rFonts w:ascii="Arial" w:hAnsi="Arial" w:cs="Arial"/>
                <w:sz w:val="22"/>
                <w:szCs w:val="22"/>
              </w:rPr>
              <w:t>[</w:t>
            </w:r>
            <w:r w:rsidRPr="00C76D8E">
              <w:rPr>
                <w:rFonts w:ascii="Arial" w:hAnsi="Arial" w:cs="Arial"/>
              </w:rPr>
              <w:t xml:space="preserve"> </w:t>
            </w:r>
            <w:r w:rsidRPr="00C76D8E">
              <w:rPr>
                <w:rFonts w:ascii="Arial" w:hAnsi="Arial" w:cs="Arial"/>
                <w:sz w:val="22"/>
                <w:szCs w:val="22"/>
              </w:rPr>
              <w:t xml:space="preserve">  ] Inny rodzaj</w:t>
            </w:r>
          </w:p>
        </w:tc>
      </w:tr>
    </w:tbl>
    <w:p w14:paraId="6562F1A1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1FDC93D8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6C207D96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357EE592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6039D21A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253E14E6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59B49325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7F7DD93D" w14:textId="77777777"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1A040175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26B8A891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15278BF5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29310235" w14:textId="77777777" w:rsidR="0081289A" w:rsidRPr="00C754AE" w:rsidRDefault="00FF57EE" w:rsidP="0081289A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582E7AAD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A252D5F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68F4783A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F4A45EA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6908E2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86AF01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458B8B50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5322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09C1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FF29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028010EA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C55D4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570B7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2205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061589EC" w14:textId="77777777" w:rsidR="00756715" w:rsidRDefault="00756715" w:rsidP="0075671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0358DCF6" w14:textId="44985504" w:rsidR="00756715" w:rsidRDefault="00756715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756715">
        <w:rPr>
          <w:rFonts w:ascii="Arial" w:hAnsi="Arial" w:cs="Arial"/>
        </w:rPr>
        <w:t xml:space="preserve">udzielamy gwarancji na okres </w:t>
      </w:r>
      <w:r w:rsidR="003F0222" w:rsidRPr="003F0222">
        <w:rPr>
          <w:rFonts w:ascii="Arial" w:hAnsi="Arial" w:cs="Arial"/>
          <w:b/>
          <w:bCs/>
        </w:rPr>
        <w:t>60</w:t>
      </w:r>
      <w:r w:rsidRPr="003F0222">
        <w:rPr>
          <w:rFonts w:ascii="Arial" w:hAnsi="Arial" w:cs="Arial"/>
          <w:b/>
          <w:bCs/>
        </w:rPr>
        <w:t xml:space="preserve"> miesięcy</w:t>
      </w:r>
      <w:r w:rsidRPr="00756715">
        <w:rPr>
          <w:rFonts w:ascii="Arial" w:hAnsi="Arial" w:cs="Arial"/>
        </w:rPr>
        <w:t xml:space="preserve"> licząc od daty odbioru końcowego przedmiotu zamówienia</w:t>
      </w:r>
      <w:r>
        <w:rPr>
          <w:rFonts w:ascii="Arial" w:hAnsi="Arial" w:cs="Arial"/>
        </w:rPr>
        <w:t>,</w:t>
      </w:r>
    </w:p>
    <w:p w14:paraId="032172A6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3537F1BF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E41FC1B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04715D3C" w14:textId="77777777" w:rsidR="00CE1552" w:rsidRPr="00CE1552" w:rsidRDefault="0096799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70AE2F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5pt;height:17.25pt">
            <v:imagedata r:id="rId8" o:title=""/>
          </v:shape>
        </w:pict>
      </w:r>
    </w:p>
    <w:p w14:paraId="0C127242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6D51B7" w:rsidRPr="00A05398">
        <w:rPr>
          <w:rFonts w:ascii="Arial" w:hAnsi="Arial" w:cs="Arial"/>
          <w:bCs/>
        </w:rPr>
        <w:t>t.j</w:t>
      </w:r>
      <w:proofErr w:type="spellEnd"/>
      <w:r w:rsidR="006D51B7" w:rsidRPr="00A05398">
        <w:rPr>
          <w:rFonts w:ascii="Arial" w:hAnsi="Arial" w:cs="Arial"/>
          <w:bCs/>
        </w:rPr>
        <w:t>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3AB60EF1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7567F988" w14:textId="77777777" w:rsidR="003A37A9" w:rsidRDefault="0096799D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65726713">
          <v:shape id="_x0000_i1026" type="#_x0000_t75" style="width:180.5pt;height:21.8pt">
            <v:imagedata r:id="rId9" o:title=""/>
          </v:shape>
        </w:pict>
      </w:r>
    </w:p>
    <w:p w14:paraId="30DCC946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6D51B7" w:rsidRPr="00A05398">
        <w:rPr>
          <w:rFonts w:ascii="Arial" w:hAnsi="Arial" w:cs="Arial"/>
          <w:bCs/>
        </w:rPr>
        <w:t>t.j</w:t>
      </w:r>
      <w:proofErr w:type="spellEnd"/>
      <w:r w:rsidR="006D51B7" w:rsidRPr="00A05398">
        <w:rPr>
          <w:rFonts w:ascii="Arial" w:hAnsi="Arial" w:cs="Arial"/>
          <w:bCs/>
        </w:rPr>
        <w:t>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p w14:paraId="201B1642" w14:textId="260C163E" w:rsidR="003F0222" w:rsidRPr="00DA117D" w:rsidRDefault="003F0222" w:rsidP="003F0222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  <w:i/>
          <w:iCs/>
        </w:rPr>
      </w:pPr>
      <w:r w:rsidRPr="00DA117D">
        <w:rPr>
          <w:rFonts w:ascii="Arial" w:hAnsi="Arial" w:cs="Arial"/>
          <w:i/>
          <w:iCs/>
          <w:color w:val="000000"/>
        </w:rPr>
        <w:t xml:space="preserve">(W przypadku </w:t>
      </w:r>
      <w:proofErr w:type="spellStart"/>
      <w:r w:rsidRPr="00DA117D">
        <w:rPr>
          <w:rFonts w:ascii="Arial" w:hAnsi="Arial" w:cs="Arial"/>
          <w:i/>
          <w:iCs/>
          <w:color w:val="000000"/>
        </w:rPr>
        <w:t>nieskreślenia</w:t>
      </w:r>
      <w:proofErr w:type="spellEnd"/>
      <w:r w:rsidRPr="00DA117D">
        <w:rPr>
          <w:rFonts w:ascii="Arial" w:hAnsi="Arial" w:cs="Arial"/>
          <w:i/>
          <w:iCs/>
          <w:color w:val="000000"/>
        </w:rPr>
        <w:t xml:space="preserve"> żadnej z powyższych pozycji, Zamawiający uzna, iż po stronie Zamawiającego nie powstanie obowiązek podatkowy.)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70F78572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22477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1B78B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F1F27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EED89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59B54E34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764E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700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417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80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22F6C0C3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5FA6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2A1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DD12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F8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F4DC66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7FD6A77C" w14:textId="77777777" w:rsidTr="00B56BE6">
        <w:tc>
          <w:tcPr>
            <w:tcW w:w="1984" w:type="dxa"/>
            <w:vAlign w:val="center"/>
          </w:tcPr>
          <w:p w14:paraId="15C0C41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1F2F979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5F97085" w14:textId="77777777" w:rsidTr="00B56BE6">
        <w:tc>
          <w:tcPr>
            <w:tcW w:w="1984" w:type="dxa"/>
            <w:vAlign w:val="center"/>
          </w:tcPr>
          <w:p w14:paraId="68E42C0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14798BE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E20B6E3" w14:textId="77777777" w:rsidTr="00B56BE6">
        <w:tc>
          <w:tcPr>
            <w:tcW w:w="1984" w:type="dxa"/>
            <w:vAlign w:val="center"/>
          </w:tcPr>
          <w:p w14:paraId="1D5E4FF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462FAD8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814E7B3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15099193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2B227C2F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6502F15C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CF251E7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73CF1F2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381AA163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F9BE3" w14:textId="77777777" w:rsidR="008F576D" w:rsidRDefault="008F576D" w:rsidP="00FF57EE">
      <w:r>
        <w:separator/>
      </w:r>
    </w:p>
  </w:endnote>
  <w:endnote w:type="continuationSeparator" w:id="0">
    <w:p w14:paraId="3C26BE1D" w14:textId="77777777" w:rsidR="008F576D" w:rsidRDefault="008F576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9E5AE" w14:textId="77777777" w:rsidR="0081289A" w:rsidRDefault="008128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34E26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2BEC0" w14:textId="77777777" w:rsidR="0081289A" w:rsidRDefault="00812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51C8C" w14:textId="77777777" w:rsidR="008F576D" w:rsidRDefault="008F576D" w:rsidP="00FF57EE">
      <w:r>
        <w:separator/>
      </w:r>
    </w:p>
  </w:footnote>
  <w:footnote w:type="continuationSeparator" w:id="0">
    <w:p w14:paraId="5B514A76" w14:textId="77777777" w:rsidR="008F576D" w:rsidRDefault="008F576D" w:rsidP="00FF57EE">
      <w:r>
        <w:continuationSeparator/>
      </w:r>
    </w:p>
  </w:footnote>
  <w:footnote w:id="1">
    <w:p w14:paraId="05749A7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65568F3C" w14:textId="77777777" w:rsidR="00563DC0" w:rsidRPr="00C754AE" w:rsidRDefault="00563DC0" w:rsidP="001C12C1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C76D8E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76D8E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44C1DFFE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CBADC07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0797E0B2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893D292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A0216F0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5A570" w14:textId="77777777" w:rsidR="0081289A" w:rsidRDefault="008128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690A0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81289A">
      <w:rPr>
        <w:sz w:val="20"/>
        <w:szCs w:val="20"/>
      </w:rPr>
      <w:t>DZP-271-21/26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AE3FA" w14:textId="77777777" w:rsidR="0081289A" w:rsidRDefault="008128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2B172C"/>
    <w:multiLevelType w:val="hybridMultilevel"/>
    <w:tmpl w:val="9D4AB21C"/>
    <w:lvl w:ilvl="0" w:tplc="134A5E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00A2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482800">
    <w:abstractNumId w:val="3"/>
  </w:num>
  <w:num w:numId="2" w16cid:durableId="821846426">
    <w:abstractNumId w:val="1"/>
  </w:num>
  <w:num w:numId="3" w16cid:durableId="503400901">
    <w:abstractNumId w:val="2"/>
  </w:num>
  <w:num w:numId="4" w16cid:durableId="1274705802">
    <w:abstractNumId w:val="4"/>
  </w:num>
  <w:num w:numId="5" w16cid:durableId="1018779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76D"/>
    <w:rsid w:val="00025E59"/>
    <w:rsid w:val="0005281D"/>
    <w:rsid w:val="00077EBA"/>
    <w:rsid w:val="0008133D"/>
    <w:rsid w:val="001063D3"/>
    <w:rsid w:val="001129C0"/>
    <w:rsid w:val="00140C27"/>
    <w:rsid w:val="00193F60"/>
    <w:rsid w:val="001944F0"/>
    <w:rsid w:val="00197B15"/>
    <w:rsid w:val="001B75FB"/>
    <w:rsid w:val="001C12C1"/>
    <w:rsid w:val="001C7D84"/>
    <w:rsid w:val="001D08E7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3F0222"/>
    <w:rsid w:val="00497AEE"/>
    <w:rsid w:val="004C59EC"/>
    <w:rsid w:val="004D4F17"/>
    <w:rsid w:val="004D5A42"/>
    <w:rsid w:val="004E4F1B"/>
    <w:rsid w:val="00525EFF"/>
    <w:rsid w:val="0054434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D51B7"/>
    <w:rsid w:val="006E3E28"/>
    <w:rsid w:val="00756715"/>
    <w:rsid w:val="007D475B"/>
    <w:rsid w:val="007E331F"/>
    <w:rsid w:val="007F3E87"/>
    <w:rsid w:val="0081289A"/>
    <w:rsid w:val="00814ACA"/>
    <w:rsid w:val="00855873"/>
    <w:rsid w:val="008C5531"/>
    <w:rsid w:val="008F576D"/>
    <w:rsid w:val="009312B4"/>
    <w:rsid w:val="00932E17"/>
    <w:rsid w:val="009569B2"/>
    <w:rsid w:val="0096799D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6100A"/>
    <w:rsid w:val="00B86D25"/>
    <w:rsid w:val="00B87AFB"/>
    <w:rsid w:val="00B9086B"/>
    <w:rsid w:val="00B964C4"/>
    <w:rsid w:val="00BC4F99"/>
    <w:rsid w:val="00BE474D"/>
    <w:rsid w:val="00C11FEF"/>
    <w:rsid w:val="00C22F7D"/>
    <w:rsid w:val="00C26B24"/>
    <w:rsid w:val="00C749A9"/>
    <w:rsid w:val="00C754AE"/>
    <w:rsid w:val="00C76D8E"/>
    <w:rsid w:val="00C85374"/>
    <w:rsid w:val="00CE1552"/>
    <w:rsid w:val="00CE3AE6"/>
    <w:rsid w:val="00D554C7"/>
    <w:rsid w:val="00D5631A"/>
    <w:rsid w:val="00D613AB"/>
    <w:rsid w:val="00D86550"/>
    <w:rsid w:val="00DC336F"/>
    <w:rsid w:val="00E1735C"/>
    <w:rsid w:val="00EA28A0"/>
    <w:rsid w:val="00EB7584"/>
    <w:rsid w:val="00ED4154"/>
    <w:rsid w:val="00EF1FDB"/>
    <w:rsid w:val="00F134D5"/>
    <w:rsid w:val="00F31EAC"/>
    <w:rsid w:val="00F54085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55CE87E3"/>
  <w15:chartTrackingRefBased/>
  <w15:docId w15:val="{3FCE213F-108D-47E8-A445-7720AB315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6D8E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character" w:customStyle="1" w:styleId="Nagwek3Znak">
    <w:name w:val="Nagłówek 3 Znak"/>
    <w:link w:val="Nagwek3"/>
    <w:uiPriority w:val="9"/>
    <w:semiHidden/>
    <w:rsid w:val="00C76D8E"/>
    <w:rPr>
      <w:rFonts w:ascii="Aptos Display" w:eastAsia="Times New Roman" w:hAnsi="Aptos Display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2026-05-22T09:28:00Z</dcterms:created>
  <dcterms:modified xsi:type="dcterms:W3CDTF">2026-05-25T11:10:00Z</dcterms:modified>
</cp:coreProperties>
</file>