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9F19D" w14:textId="18B8AEAE"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E16F45">
        <w:rPr>
          <w:rFonts w:cs="Arial"/>
          <w:b w:val="0"/>
          <w:bCs/>
          <w:sz w:val="24"/>
        </w:rPr>
        <w:t>8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14:paraId="3212223A" w14:textId="77777777" w:rsidTr="00CA5E56">
        <w:tc>
          <w:tcPr>
            <w:tcW w:w="2800" w:type="dxa"/>
          </w:tcPr>
          <w:p w14:paraId="0666C052" w14:textId="77777777"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14:paraId="2EECCAAE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D28343A" w14:textId="77777777"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1A6865B2" w14:textId="77777777"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14:paraId="307E43E5" w14:textId="77777777" w:rsidTr="00CA5E56">
        <w:tc>
          <w:tcPr>
            <w:tcW w:w="2800" w:type="dxa"/>
          </w:tcPr>
          <w:p w14:paraId="7CB7C643" w14:textId="77777777"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313DE536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E8F1F9C" w14:textId="77777777"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43BC7917" w14:textId="77777777"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14:paraId="76FF682D" w14:textId="77777777"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14:paraId="7684D8F3" w14:textId="77777777" w:rsidTr="00CA5E56">
        <w:tc>
          <w:tcPr>
            <w:tcW w:w="14034" w:type="dxa"/>
            <w:shd w:val="clear" w:color="auto" w:fill="F2F2F2"/>
          </w:tcPr>
          <w:p w14:paraId="3F4C8B32" w14:textId="77777777"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14:paraId="6183CFAC" w14:textId="77777777"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14:paraId="7A3F1D1B" w14:textId="77777777" w:rsidTr="00CA5E56">
        <w:tc>
          <w:tcPr>
            <w:tcW w:w="2268" w:type="dxa"/>
          </w:tcPr>
          <w:p w14:paraId="18C2DAD2" w14:textId="77777777"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14:paraId="06515BE5" w14:textId="77777777" w:rsidR="00CA5E56" w:rsidRPr="00CA5E56" w:rsidRDefault="00F76490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6490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76490" w:rsidRPr="00CA5E56" w14:paraId="5A46AF7D" w14:textId="77777777" w:rsidTr="00977CCF">
        <w:tc>
          <w:tcPr>
            <w:tcW w:w="2268" w:type="dxa"/>
          </w:tcPr>
          <w:p w14:paraId="624C887F" w14:textId="77777777" w:rsidR="00F76490" w:rsidRPr="00CA5E56" w:rsidRDefault="00F76490" w:rsidP="00977C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14:paraId="2D1D5B5C" w14:textId="77777777" w:rsidR="00F76490" w:rsidRPr="00CA5E56" w:rsidRDefault="00F76490" w:rsidP="00977C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6490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64C72ACB" w14:textId="77777777" w:rsidR="0060654D" w:rsidRPr="00B105F9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="00F76490" w:rsidRPr="00F76490">
        <w:rPr>
          <w:rFonts w:ascii="Arial" w:eastAsia="Calibri" w:hAnsi="Arial" w:cs="Arial"/>
          <w:b/>
          <w:sz w:val="24"/>
          <w:szCs w:val="24"/>
          <w:lang w:eastAsia="en-US"/>
        </w:rPr>
        <w:t>Szpital Specjalistyczny im. Stefana Żeromskiego SPZOZ w Krakowie</w:t>
      </w:r>
      <w:r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>
        <w:rPr>
          <w:rFonts w:ascii="Arial" w:eastAsia="Calibri" w:hAnsi="Arial" w:cs="Arial"/>
          <w:sz w:val="24"/>
          <w:szCs w:val="24"/>
          <w:lang w:eastAsia="en-US"/>
        </w:rPr>
        <w:t>(y)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14:paraId="72886687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47C1AC86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C047767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265ABC0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17A85A6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2465DAD2" w14:textId="77777777"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14:paraId="58906A1A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75D24ABE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F8A450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1687B81A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FAE6FA5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11FE019C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0CFC667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7435CA2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E458FFD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DB1AE4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6477E409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66740BFA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14:paraId="28A14EB5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49F2B0C0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E739C53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34410F8B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14:paraId="3EFE16D8" w14:textId="77777777"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14:paraId="34BF4405" w14:textId="77777777"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14:paraId="4F5535E4" w14:textId="77777777"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14:paraId="13015841" w14:textId="77777777"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14:paraId="35A362B9" w14:textId="77777777"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14:paraId="580F1405" w14:textId="77777777"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14:paraId="557FE23A" w14:textId="77777777"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1"/>
      </w:r>
      <w:r w:rsidRPr="003074D5">
        <w:rPr>
          <w:rFonts w:ascii="Arial" w:hAnsi="Arial" w:cs="Arial"/>
          <w:iCs/>
        </w:rPr>
        <w:t>]</w:t>
      </w:r>
    </w:p>
    <w:p w14:paraId="26169FD1" w14:textId="77777777"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1B06A" w14:textId="77777777" w:rsidR="00542F13" w:rsidRDefault="00542F13">
      <w:r>
        <w:separator/>
      </w:r>
    </w:p>
  </w:endnote>
  <w:endnote w:type="continuationSeparator" w:id="0">
    <w:p w14:paraId="30E7C72F" w14:textId="77777777" w:rsidR="00542F13" w:rsidRDefault="0054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30CA0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D81763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CE4AB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AD60E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C6F6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54C8F3" w14:textId="77777777" w:rsidR="00821C80" w:rsidRDefault="00821C80">
    <w:pPr>
      <w:pStyle w:val="Stopka"/>
      <w:tabs>
        <w:tab w:val="clear" w:pos="4536"/>
      </w:tabs>
      <w:jc w:val="center"/>
    </w:pPr>
  </w:p>
  <w:p w14:paraId="56ADD63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B6C7D" w14:textId="77777777" w:rsidR="00542F13" w:rsidRDefault="00542F13">
      <w:r>
        <w:separator/>
      </w:r>
    </w:p>
  </w:footnote>
  <w:footnote w:type="continuationSeparator" w:id="0">
    <w:p w14:paraId="5F164243" w14:textId="77777777" w:rsidR="00542F13" w:rsidRDefault="00542F13">
      <w:r>
        <w:continuationSeparator/>
      </w:r>
    </w:p>
  </w:footnote>
  <w:footnote w:id="1">
    <w:p w14:paraId="29B8CCFB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8EA2F" w14:textId="77777777" w:rsidR="00F76490" w:rsidRDefault="00F764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C8D8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F76490">
      <w:rPr>
        <w:rFonts w:ascii="Arial" w:hAnsi="Arial" w:cs="Arial"/>
      </w:rPr>
      <w:t>DZP-271-21/26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6075B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F13"/>
    <w:rsid w:val="001174D3"/>
    <w:rsid w:val="00121B8A"/>
    <w:rsid w:val="00150D7E"/>
    <w:rsid w:val="00167DCC"/>
    <w:rsid w:val="00173417"/>
    <w:rsid w:val="001F7BB8"/>
    <w:rsid w:val="003074D5"/>
    <w:rsid w:val="003B604B"/>
    <w:rsid w:val="004E070D"/>
    <w:rsid w:val="00542F13"/>
    <w:rsid w:val="0060654D"/>
    <w:rsid w:val="00691359"/>
    <w:rsid w:val="007064BA"/>
    <w:rsid w:val="007524A3"/>
    <w:rsid w:val="007661AA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16F45"/>
    <w:rsid w:val="00E819CF"/>
    <w:rsid w:val="00F76490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1D7654"/>
  <w15:chartTrackingRefBased/>
  <w15:docId w15:val="{231E6951-C604-445A-B556-C454476B3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104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5</cp:revision>
  <cp:lastPrinted>2026-05-22T09:41:00Z</cp:lastPrinted>
  <dcterms:created xsi:type="dcterms:W3CDTF">2026-05-22T09:41:00Z</dcterms:created>
  <dcterms:modified xsi:type="dcterms:W3CDTF">2026-05-25T10:48:00Z</dcterms:modified>
</cp:coreProperties>
</file>