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48BF6EFC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470965" w:rsidRPr="0047096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szkła oraz drobnego </w:t>
      </w:r>
      <w:r w:rsidR="00BD2409" w:rsidRPr="00470965">
        <w:rPr>
          <w:rFonts w:ascii="Verdana" w:eastAsia="Times New Roman" w:hAnsi="Verdana" w:cs="Calibri"/>
          <w:b/>
          <w:sz w:val="18"/>
          <w:szCs w:val="18"/>
          <w:lang w:eastAsia="pl-PL"/>
        </w:rPr>
        <w:t>sprzętu</w:t>
      </w:r>
      <w:r w:rsidR="00470965" w:rsidRPr="0047096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laboratoryjnego dla wszystkich jednostek AGH - KC-DE-zp.25.194.2026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EB803" w14:textId="77777777" w:rsidR="003E1619" w:rsidRDefault="003E1619" w:rsidP="0038231F">
      <w:pPr>
        <w:spacing w:after="0" w:line="240" w:lineRule="auto"/>
      </w:pPr>
      <w:r>
        <w:separator/>
      </w:r>
    </w:p>
  </w:endnote>
  <w:endnote w:type="continuationSeparator" w:id="0">
    <w:p w14:paraId="036CC716" w14:textId="77777777" w:rsidR="003E1619" w:rsidRDefault="003E16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303B" w14:textId="77777777" w:rsidR="005A7767" w:rsidRDefault="005A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8FF82" w14:textId="77777777" w:rsidR="005A7767" w:rsidRDefault="005A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6A19C" w14:textId="77777777" w:rsidR="003E1619" w:rsidRDefault="003E1619" w:rsidP="0038231F">
      <w:pPr>
        <w:spacing w:after="0" w:line="240" w:lineRule="auto"/>
      </w:pPr>
      <w:r>
        <w:separator/>
      </w:r>
    </w:p>
  </w:footnote>
  <w:footnote w:type="continuationSeparator" w:id="0">
    <w:p w14:paraId="5875803A" w14:textId="77777777" w:rsidR="003E1619" w:rsidRDefault="003E1619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B4FB" w14:textId="77777777" w:rsidR="005A7767" w:rsidRDefault="005A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870E" w14:textId="77777777" w:rsidR="005A7767" w:rsidRDefault="005A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0F8A" w14:textId="77777777" w:rsidR="005A7767" w:rsidRDefault="005A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98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619"/>
    <w:rsid w:val="003F024C"/>
    <w:rsid w:val="00410239"/>
    <w:rsid w:val="00434CC2"/>
    <w:rsid w:val="004541F9"/>
    <w:rsid w:val="004609F1"/>
    <w:rsid w:val="004651B5"/>
    <w:rsid w:val="0047096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767"/>
    <w:rsid w:val="005C39CA"/>
    <w:rsid w:val="005E176A"/>
    <w:rsid w:val="00634311"/>
    <w:rsid w:val="00641874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2409"/>
    <w:rsid w:val="00BD3D80"/>
    <w:rsid w:val="00C014B5"/>
    <w:rsid w:val="00C113BF"/>
    <w:rsid w:val="00C4103F"/>
    <w:rsid w:val="00C51B57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2BC8"/>
    <w:rsid w:val="00EB7CDE"/>
    <w:rsid w:val="00EE1FBF"/>
    <w:rsid w:val="00EF74CA"/>
    <w:rsid w:val="00F04280"/>
    <w:rsid w:val="00F365F2"/>
    <w:rsid w:val="00F43919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2026-05-07T10:07:00Z</dcterms:created>
  <dcterms:modified xsi:type="dcterms:W3CDTF">2026-05-07T10:07:00Z</dcterms:modified>
</cp:coreProperties>
</file>