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EDCE" w14:textId="0486CA31" w:rsidR="008D2AB8" w:rsidRPr="00B06C5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 xml:space="preserve">Załącznik nr </w:t>
      </w:r>
      <w:r w:rsidR="00012286" w:rsidRPr="00B06C56">
        <w:rPr>
          <w:rFonts w:ascii="Verdana" w:hAnsi="Verdana"/>
          <w:sz w:val="18"/>
          <w:szCs w:val="18"/>
        </w:rPr>
        <w:t>1</w:t>
      </w:r>
    </w:p>
    <w:p w14:paraId="6EA1C7C8" w14:textId="77777777" w:rsidR="008D2AB8" w:rsidRPr="00B06C5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F7A3C97" w14:textId="77777777" w:rsidR="008D2AB8" w:rsidRPr="00B06C5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FORMULARZ OFERTY</w:t>
      </w:r>
    </w:p>
    <w:p w14:paraId="1F734D4A" w14:textId="77777777" w:rsidR="008D2AB8" w:rsidRPr="00B06C5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AC1B4A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299FA007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6BCB0495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667BB260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3276FC98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19C52664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3B5E95A2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369F3062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0015D36E" w14:textId="140FF2DA" w:rsidR="008D2AB8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05CD888" w14:textId="77777777" w:rsidR="008D2AB8" w:rsidRPr="00B06C5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Do: Nazwa i siedziba Zamawiającego:</w:t>
      </w:r>
    </w:p>
    <w:p w14:paraId="64EBD4BD" w14:textId="77777777" w:rsidR="005820D3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Akademia Górniczo - Hutnicza</w:t>
      </w:r>
    </w:p>
    <w:p w14:paraId="464D3D63" w14:textId="77777777" w:rsidR="005820D3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im. Stanisława Staszica w Krakowie</w:t>
      </w:r>
    </w:p>
    <w:p w14:paraId="1C38D9EE" w14:textId="77777777" w:rsidR="008D2AB8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Dział Zamówień Publicznych</w:t>
      </w:r>
      <w:r w:rsidR="008D2AB8" w:rsidRPr="00B06C56">
        <w:rPr>
          <w:rFonts w:ascii="Verdana" w:hAnsi="Verdana"/>
          <w:b/>
          <w:sz w:val="18"/>
          <w:szCs w:val="18"/>
        </w:rPr>
        <w:t xml:space="preserve">  </w:t>
      </w:r>
    </w:p>
    <w:p w14:paraId="4C0D4691" w14:textId="77777777" w:rsidR="008D2AB8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Al. Mickiewicza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  <w:r w:rsidRPr="00B06C56">
        <w:rPr>
          <w:rFonts w:ascii="Verdana" w:hAnsi="Verdana"/>
          <w:b/>
          <w:sz w:val="18"/>
          <w:szCs w:val="18"/>
        </w:rPr>
        <w:t>30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</w:p>
    <w:p w14:paraId="345910FA" w14:textId="77777777" w:rsidR="008D2AB8" w:rsidRPr="00B06C56" w:rsidRDefault="005820D3" w:rsidP="008D2AB8">
      <w:pPr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30-059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  <w:r w:rsidRPr="00B06C56">
        <w:rPr>
          <w:rFonts w:ascii="Verdana" w:hAnsi="Verdana"/>
          <w:b/>
          <w:sz w:val="18"/>
          <w:szCs w:val="18"/>
        </w:rPr>
        <w:t>Kraków</w:t>
      </w:r>
      <w:r w:rsidR="008D2AB8" w:rsidRPr="00B06C56">
        <w:rPr>
          <w:rFonts w:ascii="Verdana" w:hAnsi="Verdana"/>
          <w:b/>
          <w:sz w:val="18"/>
          <w:szCs w:val="18"/>
        </w:rPr>
        <w:t xml:space="preserve">,  </w:t>
      </w:r>
    </w:p>
    <w:p w14:paraId="57ED1AAA" w14:textId="77777777" w:rsidR="008D2AB8" w:rsidRPr="00B06C5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24CF6A" w14:textId="57C3004D" w:rsidR="008D2AB8" w:rsidRPr="00B06C5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C005A" w:rsidRPr="006C005A">
        <w:rPr>
          <w:rFonts w:ascii="Verdana" w:hAnsi="Verdana"/>
          <w:b/>
          <w:sz w:val="18"/>
          <w:szCs w:val="18"/>
        </w:rPr>
        <w:t xml:space="preserve">dostawa szkła oraz drobnego </w:t>
      </w:r>
      <w:r w:rsidR="008A5A19" w:rsidRPr="006C005A">
        <w:rPr>
          <w:rFonts w:ascii="Verdana" w:hAnsi="Verdana"/>
          <w:b/>
          <w:sz w:val="18"/>
          <w:szCs w:val="18"/>
        </w:rPr>
        <w:t>sprzętu</w:t>
      </w:r>
      <w:r w:rsidR="006C005A" w:rsidRPr="006C005A">
        <w:rPr>
          <w:rFonts w:ascii="Verdana" w:hAnsi="Verdana"/>
          <w:b/>
          <w:sz w:val="18"/>
          <w:szCs w:val="18"/>
        </w:rPr>
        <w:t xml:space="preserve"> laboratoryjnego dla wszystkich jednostek AGH - KC-DE-zp.25.194.2026</w:t>
      </w:r>
      <w:r w:rsidRPr="00B06C56">
        <w:rPr>
          <w:rFonts w:ascii="Verdana" w:hAnsi="Verdana"/>
          <w:b/>
          <w:sz w:val="18"/>
          <w:szCs w:val="18"/>
        </w:rPr>
        <w:t xml:space="preserve">, </w:t>
      </w:r>
      <w:r w:rsidRPr="00B06C56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0E01F91B" w14:textId="77777777" w:rsidR="00CF0188" w:rsidRPr="00B06C56" w:rsidRDefault="00CF018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35DF50" w14:textId="77777777" w:rsidR="008D2AB8" w:rsidRPr="00B06C5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CBE40F2" w14:textId="5A8B25F9" w:rsidR="00CF0188" w:rsidRPr="00B06C56" w:rsidRDefault="00CF0188" w:rsidP="00CF0188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Cena brutto za całość przedmiotu zamówienia: .......................................................... PLN</w:t>
      </w:r>
    </w:p>
    <w:p w14:paraId="29CE8757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32ADF28" w14:textId="45FC567E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EBFF778" w14:textId="161BB5EA" w:rsidR="00CF0188" w:rsidRPr="00B06C56" w:rsidRDefault="00CF0188" w:rsidP="00CF0188">
      <w:pPr>
        <w:widowControl w:val="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Powyższa cena dla oceny i porównania ofert zawiera 23% stawki podatku VAT tj. …………. PLN</w:t>
      </w:r>
    </w:p>
    <w:p w14:paraId="35858CD6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8CA34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Gwarancja zgodna z opisem przedmiotu zamówienia (pkt 4.1. SWZ)</w:t>
      </w:r>
    </w:p>
    <w:p w14:paraId="37F20C46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BCDBC09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Termin realizacji umowy: 12 miesięcy od daty podpisania umowy</w:t>
      </w:r>
      <w:r w:rsidRPr="00B06C56">
        <w:rPr>
          <w:rFonts w:ascii="Verdana" w:hAnsi="Verdana"/>
          <w:sz w:val="18"/>
          <w:szCs w:val="18"/>
        </w:rPr>
        <w:t>.</w:t>
      </w:r>
    </w:p>
    <w:p w14:paraId="7EB3809B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759A442" w14:textId="6598D1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sz w:val="18"/>
          <w:szCs w:val="18"/>
          <w:highlight w:val="yellow"/>
        </w:rPr>
      </w:pPr>
      <w:r w:rsidRPr="00B06C56">
        <w:rPr>
          <w:rFonts w:ascii="Verdana" w:hAnsi="Verdana"/>
          <w:b/>
          <w:sz w:val="18"/>
          <w:szCs w:val="18"/>
        </w:rPr>
        <w:t xml:space="preserve">Termin realizacji zamówienia cząstkowego </w:t>
      </w:r>
      <w:r w:rsidRPr="00B06C56">
        <w:rPr>
          <w:rFonts w:ascii="Verdana" w:hAnsi="Verdana"/>
          <w:sz w:val="18"/>
          <w:szCs w:val="18"/>
        </w:rPr>
        <w:t xml:space="preserve">………………... </w:t>
      </w:r>
      <w:r w:rsidRPr="00B9493C">
        <w:rPr>
          <w:rFonts w:ascii="Verdana" w:hAnsi="Verdana"/>
          <w:b/>
          <w:bCs/>
          <w:sz w:val="18"/>
          <w:szCs w:val="18"/>
        </w:rPr>
        <w:t>dni roboczych</w:t>
      </w:r>
      <w:r w:rsidR="00EF6B62">
        <w:rPr>
          <w:rFonts w:ascii="Verdana" w:hAnsi="Verdana"/>
          <w:sz w:val="18"/>
          <w:szCs w:val="18"/>
        </w:rPr>
        <w:t xml:space="preserve"> </w:t>
      </w:r>
      <w:r w:rsidRPr="00B06C56">
        <w:rPr>
          <w:rFonts w:ascii="Verdana" w:hAnsi="Verdana"/>
          <w:b/>
          <w:bCs/>
          <w:iCs/>
          <w:color w:val="FF0000"/>
          <w:sz w:val="18"/>
          <w:szCs w:val="18"/>
        </w:rPr>
        <w:t>(kryterium oceny ofert)</w:t>
      </w:r>
    </w:p>
    <w:p w14:paraId="54FF4BD2" w14:textId="77777777" w:rsidR="00CF0188" w:rsidRPr="00B06C56" w:rsidRDefault="00CF0188" w:rsidP="00CF0188">
      <w:pPr>
        <w:widowControl w:val="0"/>
        <w:rPr>
          <w:rFonts w:ascii="Verdana" w:hAnsi="Verdana"/>
          <w:b/>
          <w:sz w:val="18"/>
          <w:szCs w:val="18"/>
        </w:rPr>
      </w:pPr>
    </w:p>
    <w:p w14:paraId="610C9AF1" w14:textId="77777777" w:rsidR="00CF0188" w:rsidRPr="00B06C56" w:rsidRDefault="00CF0188" w:rsidP="00CF018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 xml:space="preserve">Termin płatności: </w:t>
      </w:r>
      <w:r w:rsidRPr="00B06C56">
        <w:rPr>
          <w:rFonts w:ascii="Verdana" w:hAnsi="Verdana"/>
          <w:sz w:val="18"/>
          <w:szCs w:val="18"/>
        </w:rPr>
        <w:t xml:space="preserve">przelewem w terminie do 21 dni od daty otrzymania faktury </w:t>
      </w:r>
      <w:r w:rsidRPr="00B06C56">
        <w:rPr>
          <w:rFonts w:ascii="Verdana" w:hAnsi="Verdana"/>
          <w:sz w:val="18"/>
          <w:szCs w:val="18"/>
        </w:rPr>
        <w:br/>
        <w:t xml:space="preserve">przez Zamawiającego na rachunek Wykonawcy umieszczony na dzień zlecenia przelewu </w:t>
      </w:r>
      <w:r w:rsidRPr="00B06C56">
        <w:rPr>
          <w:rFonts w:ascii="Verdana" w:hAnsi="Verdana"/>
          <w:sz w:val="18"/>
          <w:szCs w:val="18"/>
        </w:rPr>
        <w:br/>
        <w:t xml:space="preserve">w wykazie podmiotów, o których mowa w art. 96b ust. 1) Ustawy o podatku od towarów </w:t>
      </w:r>
      <w:r w:rsidRPr="00B06C56">
        <w:rPr>
          <w:rFonts w:ascii="Verdana" w:hAnsi="Verdana"/>
          <w:sz w:val="18"/>
          <w:szCs w:val="18"/>
        </w:rPr>
        <w:br/>
        <w:t>i usług.</w:t>
      </w:r>
    </w:p>
    <w:p w14:paraId="52B23267" w14:textId="77777777" w:rsidR="00FE545C" w:rsidRPr="00B06C56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B06C56">
        <w:rPr>
          <w:rFonts w:ascii="Verdana" w:hAnsi="Verdana"/>
          <w:sz w:val="18"/>
          <w:szCs w:val="18"/>
        </w:rPr>
        <w:br w:type="page"/>
      </w:r>
      <w:r w:rsidR="00FE545C" w:rsidRPr="00B06C5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712C18B" w14:textId="77777777" w:rsidR="00BA483B" w:rsidRPr="00B06C56" w:rsidRDefault="00BA483B" w:rsidP="00BA483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06C5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597B1B6" w14:textId="77777777" w:rsidR="00BA483B" w:rsidRPr="00B06C56" w:rsidRDefault="00BA483B" w:rsidP="00BA48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06C5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06C5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C3A3ACA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EE3F03" w14:textId="77777777" w:rsidR="00BA483B" w:rsidRPr="00B06C56" w:rsidRDefault="00BA483B" w:rsidP="00BA483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06C5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F411A9" w14:textId="77777777" w:rsidR="00BA483B" w:rsidRPr="00B06C56" w:rsidRDefault="00BA483B" w:rsidP="00BA483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06C5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564362" w14:textId="77777777" w:rsidR="00BA483B" w:rsidRPr="00B06C56" w:rsidRDefault="00BA483B" w:rsidP="00BA483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483B" w:rsidRPr="00B06C56" w14:paraId="6A83D83C" w14:textId="77777777" w:rsidTr="001F63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3C8EA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F8955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3E450ED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8624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Nazwa podwykonawcy</w:t>
            </w:r>
            <w:r w:rsidRPr="00B06C5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A483B" w:rsidRPr="00B06C56" w14:paraId="1FD315B6" w14:textId="77777777" w:rsidTr="001F63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B68BC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DE690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FC3A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A483B" w:rsidRPr="00B06C56" w14:paraId="49772BF6" w14:textId="77777777" w:rsidTr="001F63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4BC62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F090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8B2FA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BDE620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642C7F" w14:textId="77777777" w:rsidR="00BA483B" w:rsidRPr="00B06C56" w:rsidRDefault="00BA483B" w:rsidP="00BA483B">
      <w:pPr>
        <w:pStyle w:val="Nagwek1"/>
        <w:rPr>
          <w:rFonts w:ascii="Verdana" w:hAnsi="Verdana" w:cs="Times New Roman"/>
          <w:sz w:val="18"/>
          <w:szCs w:val="18"/>
        </w:rPr>
      </w:pPr>
      <w:r w:rsidRPr="00B06C56">
        <w:rPr>
          <w:rFonts w:ascii="Verdana" w:hAnsi="Verdana" w:cs="Times New Roman"/>
          <w:sz w:val="18"/>
          <w:szCs w:val="18"/>
        </w:rPr>
        <w:tab/>
        <w:t>Imię i Nazwisko</w:t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</w:p>
    <w:p w14:paraId="270BB837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06C56">
        <w:rPr>
          <w:rFonts w:ascii="Verdana" w:hAnsi="Verdana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ab/>
        <w:t xml:space="preserve"> </w:t>
      </w:r>
    </w:p>
    <w:p w14:paraId="07A6D2AD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06C56">
        <w:rPr>
          <w:rFonts w:ascii="Verdana" w:hAnsi="Verdana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ab/>
      </w:r>
    </w:p>
    <w:p w14:paraId="25ECEF45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DA3FB4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06C56">
        <w:rPr>
          <w:rFonts w:ascii="Verdana" w:hAnsi="Verdana"/>
          <w:sz w:val="18"/>
          <w:szCs w:val="18"/>
        </w:rPr>
        <w:t>ych</w:t>
      </w:r>
      <w:proofErr w:type="spellEnd"/>
      <w:r w:rsidRPr="00B06C56">
        <w:rPr>
          <w:rFonts w:ascii="Verdana" w:hAnsi="Verdana"/>
          <w:sz w:val="18"/>
          <w:szCs w:val="18"/>
        </w:rPr>
        <w:t>) dokumentu(ów)</w:t>
      </w:r>
    </w:p>
    <w:p w14:paraId="66EC1BD3" w14:textId="77777777" w:rsidR="00BA483B" w:rsidRPr="00B06C56" w:rsidRDefault="00BA483B" w:rsidP="00BA483B">
      <w:p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AF4549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załącznikami do niniejszej oferty są:</w:t>
      </w:r>
    </w:p>
    <w:p w14:paraId="5A5E87D0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78D17AB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D1E48B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1399836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D5DA357" w14:textId="77777777" w:rsidR="00EF6B62" w:rsidRDefault="00EF6B62" w:rsidP="00BA483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79914939" w14:textId="32A8B612" w:rsidR="00BA483B" w:rsidRPr="00B06C56" w:rsidRDefault="00BA483B" w:rsidP="00BA483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78AE8D2" w14:textId="77777777" w:rsidR="00BA483B" w:rsidRPr="00B06C56" w:rsidRDefault="00BA483B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0FA74250" w14:textId="77777777" w:rsidR="00FE545C" w:rsidRPr="00B06C56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B06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A2FEF" w14:textId="77777777" w:rsidR="00F4542E" w:rsidRDefault="00F4542E">
      <w:r>
        <w:separator/>
      </w:r>
    </w:p>
  </w:endnote>
  <w:endnote w:type="continuationSeparator" w:id="0">
    <w:p w14:paraId="7C1836B3" w14:textId="77777777" w:rsidR="00F4542E" w:rsidRDefault="00F4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6756" w14:textId="77777777" w:rsidR="005820D3" w:rsidRDefault="005820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3E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A767" w14:textId="77777777" w:rsidR="005820D3" w:rsidRDefault="00582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F93CC" w14:textId="77777777" w:rsidR="00F4542E" w:rsidRDefault="00F4542E">
      <w:r>
        <w:separator/>
      </w:r>
    </w:p>
  </w:footnote>
  <w:footnote w:type="continuationSeparator" w:id="0">
    <w:p w14:paraId="6EBB1D48" w14:textId="77777777" w:rsidR="00F4542E" w:rsidRDefault="00F45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47FFA" w14:textId="77777777" w:rsidR="005820D3" w:rsidRDefault="00582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AB53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F01F" w14:textId="77777777" w:rsidR="005820D3" w:rsidRDefault="00582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41356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601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760705">
    <w:abstractNumId w:val="0"/>
  </w:num>
  <w:num w:numId="4" w16cid:durableId="48235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0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3882"/>
    <w:rsid w:val="001801DD"/>
    <w:rsid w:val="001958AE"/>
    <w:rsid w:val="001D4612"/>
    <w:rsid w:val="00207E98"/>
    <w:rsid w:val="002723B0"/>
    <w:rsid w:val="00291029"/>
    <w:rsid w:val="00315A4A"/>
    <w:rsid w:val="00410239"/>
    <w:rsid w:val="004B7300"/>
    <w:rsid w:val="004C6753"/>
    <w:rsid w:val="005820D3"/>
    <w:rsid w:val="00595C87"/>
    <w:rsid w:val="005D2C65"/>
    <w:rsid w:val="005D4057"/>
    <w:rsid w:val="005E6D94"/>
    <w:rsid w:val="0063384F"/>
    <w:rsid w:val="00643C6F"/>
    <w:rsid w:val="00646202"/>
    <w:rsid w:val="0065290F"/>
    <w:rsid w:val="006815F6"/>
    <w:rsid w:val="006C005A"/>
    <w:rsid w:val="007748F0"/>
    <w:rsid w:val="007A4321"/>
    <w:rsid w:val="00833933"/>
    <w:rsid w:val="00853083"/>
    <w:rsid w:val="008A5A19"/>
    <w:rsid w:val="008B2F0C"/>
    <w:rsid w:val="008B4928"/>
    <w:rsid w:val="008D2AB8"/>
    <w:rsid w:val="008E3A12"/>
    <w:rsid w:val="008F1C66"/>
    <w:rsid w:val="00970FE4"/>
    <w:rsid w:val="00A0022B"/>
    <w:rsid w:val="00A346FE"/>
    <w:rsid w:val="00A47B4D"/>
    <w:rsid w:val="00A83018"/>
    <w:rsid w:val="00B06C56"/>
    <w:rsid w:val="00B774DC"/>
    <w:rsid w:val="00B9493C"/>
    <w:rsid w:val="00BA483B"/>
    <w:rsid w:val="00C969A6"/>
    <w:rsid w:val="00CA7D36"/>
    <w:rsid w:val="00CF0188"/>
    <w:rsid w:val="00D24208"/>
    <w:rsid w:val="00D60C38"/>
    <w:rsid w:val="00D66893"/>
    <w:rsid w:val="00D90ACB"/>
    <w:rsid w:val="00DC1500"/>
    <w:rsid w:val="00E44371"/>
    <w:rsid w:val="00E949B0"/>
    <w:rsid w:val="00EB2BC8"/>
    <w:rsid w:val="00EC0BEA"/>
    <w:rsid w:val="00EC2CED"/>
    <w:rsid w:val="00EF6B62"/>
    <w:rsid w:val="00F00591"/>
    <w:rsid w:val="00F074C6"/>
    <w:rsid w:val="00F4542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C71C0"/>
  <w15:chartTrackingRefBased/>
  <w15:docId w15:val="{A87554CE-E9F6-4EF0-8AA3-17D022B8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2026-05-07T10:07:00Z</dcterms:created>
  <dcterms:modified xsi:type="dcterms:W3CDTF">2026-05-07T10:07:00Z</dcterms:modified>
</cp:coreProperties>
</file>