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24715" w14:textId="76EC5F66" w:rsidR="00986737" w:rsidRPr="009432A1" w:rsidRDefault="00B5365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53652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53652">
        <w:rPr>
          <w:rFonts w:ascii="Arial" w:hAnsi="Arial" w:cs="Arial"/>
          <w:sz w:val="24"/>
          <w:szCs w:val="24"/>
        </w:rPr>
        <w:t>2026-05-25</w:t>
      </w:r>
    </w:p>
    <w:p w14:paraId="3F4DE358" w14:textId="692C3A50" w:rsidR="00986737" w:rsidRPr="009432A1" w:rsidRDefault="00B5365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365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A178468" w14:textId="70AC5057" w:rsidR="00986737" w:rsidRPr="009432A1" w:rsidRDefault="00B5365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53652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3652">
        <w:rPr>
          <w:rFonts w:ascii="Arial" w:hAnsi="Arial" w:cs="Arial"/>
          <w:sz w:val="24"/>
          <w:szCs w:val="24"/>
        </w:rPr>
        <w:t>66</w:t>
      </w:r>
    </w:p>
    <w:p w14:paraId="633F50A9" w14:textId="3113D663" w:rsidR="00986737" w:rsidRPr="009432A1" w:rsidRDefault="00B53652" w:rsidP="00986737">
      <w:pPr>
        <w:rPr>
          <w:rFonts w:ascii="Arial" w:hAnsi="Arial" w:cs="Arial"/>
          <w:sz w:val="24"/>
          <w:szCs w:val="24"/>
        </w:rPr>
      </w:pPr>
      <w:r w:rsidRPr="00B53652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3652">
        <w:rPr>
          <w:rFonts w:ascii="Arial" w:hAnsi="Arial" w:cs="Arial"/>
          <w:sz w:val="24"/>
          <w:szCs w:val="24"/>
        </w:rPr>
        <w:t>Kraków</w:t>
      </w:r>
    </w:p>
    <w:p w14:paraId="0F065D2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308161" w14:textId="77777777" w:rsidR="00986737" w:rsidRDefault="00986737" w:rsidP="00CE612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F75B501" w14:textId="464885C6" w:rsidR="00CE6127" w:rsidRDefault="00CE6127" w:rsidP="00CE6127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DZP-271-18/26-591.AF</w:t>
      </w:r>
    </w:p>
    <w:p w14:paraId="47F3B7A1" w14:textId="77777777" w:rsidR="00CE6127" w:rsidRPr="009432A1" w:rsidRDefault="00CE6127" w:rsidP="00CE612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694C42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E0226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435EAE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38083FE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FF69351" w14:textId="77777777" w:rsidTr="005A632E">
        <w:tc>
          <w:tcPr>
            <w:tcW w:w="2269" w:type="dxa"/>
          </w:tcPr>
          <w:p w14:paraId="6454815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8F2A6D2" w14:textId="66B9F588" w:rsidR="00986737" w:rsidRPr="004E4B64" w:rsidRDefault="00B5365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3652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3652" w:rsidRPr="004E4B64" w14:paraId="0E179E81" w14:textId="77777777" w:rsidTr="00B0085C">
        <w:tc>
          <w:tcPr>
            <w:tcW w:w="2269" w:type="dxa"/>
          </w:tcPr>
          <w:p w14:paraId="74B2EEAE" w14:textId="77777777" w:rsidR="00B53652" w:rsidRPr="004E4B64" w:rsidRDefault="00B53652" w:rsidP="00B008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F7B73D6" w14:textId="19BBEA2B" w:rsidR="00B53652" w:rsidRPr="004E4B64" w:rsidRDefault="00B53652" w:rsidP="00B008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3652">
              <w:rPr>
                <w:rFonts w:ascii="Arial" w:hAnsi="Arial" w:cs="Arial"/>
                <w:bCs/>
                <w:sz w:val="24"/>
                <w:szCs w:val="24"/>
              </w:rPr>
              <w:t>DZP-271-18/26</w:t>
            </w:r>
          </w:p>
        </w:tc>
      </w:tr>
    </w:tbl>
    <w:p w14:paraId="424A748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D65BE8E" w14:textId="7B2DFCB4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53652" w:rsidRPr="00B53652">
        <w:rPr>
          <w:rFonts w:ascii="Arial" w:hAnsi="Arial" w:cs="Arial"/>
          <w:sz w:val="24"/>
          <w:szCs w:val="24"/>
        </w:rPr>
        <w:t>(</w:t>
      </w:r>
      <w:proofErr w:type="spellStart"/>
      <w:r w:rsidR="00B53652" w:rsidRPr="00B53652">
        <w:rPr>
          <w:rFonts w:ascii="Arial" w:hAnsi="Arial" w:cs="Arial"/>
          <w:sz w:val="24"/>
          <w:szCs w:val="24"/>
        </w:rPr>
        <w:t>t.j</w:t>
      </w:r>
      <w:proofErr w:type="spellEnd"/>
      <w:r w:rsidR="00B53652" w:rsidRPr="00B5365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53652" w:rsidRPr="00B53652">
        <w:rPr>
          <w:rFonts w:ascii="Arial" w:hAnsi="Arial" w:cs="Arial"/>
          <w:sz w:val="24"/>
          <w:szCs w:val="24"/>
        </w:rPr>
        <w:t>p</w:t>
      </w:r>
      <w:r w:rsidR="00CE6127">
        <w:rPr>
          <w:rFonts w:ascii="Arial" w:hAnsi="Arial" w:cs="Arial"/>
          <w:sz w:val="24"/>
          <w:szCs w:val="24"/>
        </w:rPr>
        <w:t>óźn</w:t>
      </w:r>
      <w:proofErr w:type="spellEnd"/>
      <w:r w:rsidR="00B53652" w:rsidRPr="00B53652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34C210F" w14:textId="3ECDEF75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53652" w:rsidRPr="00B53652">
        <w:rPr>
          <w:rFonts w:ascii="Arial" w:hAnsi="Arial" w:cs="Arial"/>
          <w:sz w:val="24"/>
          <w:szCs w:val="24"/>
        </w:rPr>
        <w:t>25/05/2026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53652" w:rsidRPr="00B5365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7405913" w14:textId="77777777" w:rsidR="00310947" w:rsidRPr="00BB547B" w:rsidRDefault="00310947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245"/>
        <w:gridCol w:w="2126"/>
      </w:tblGrid>
      <w:tr w:rsidR="006B27ED" w:rsidRPr="00BB547B" w14:paraId="0563464E" w14:textId="77777777" w:rsidTr="00D66451">
        <w:tc>
          <w:tcPr>
            <w:tcW w:w="993" w:type="dxa"/>
            <w:shd w:val="clear" w:color="auto" w:fill="F2F2F2"/>
            <w:vAlign w:val="center"/>
          </w:tcPr>
          <w:p w14:paraId="1A9CFD4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13ACD1C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67F79E7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1884F9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53652" w:rsidRPr="00BB547B" w14:paraId="115CDED1" w14:textId="77777777" w:rsidTr="00D66451">
        <w:tc>
          <w:tcPr>
            <w:tcW w:w="993" w:type="dxa"/>
            <w:vAlign w:val="center"/>
          </w:tcPr>
          <w:p w14:paraId="2513D9D3" w14:textId="577756C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05982A21" w14:textId="41C09B3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3994E97D" w14:textId="054B18A1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Jullita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Fashion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MED Aneta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Czekierda</w:t>
            </w:r>
            <w:proofErr w:type="spellEnd"/>
          </w:p>
          <w:p w14:paraId="20CE2E6A" w14:textId="7921B04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W. Witosa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D74F5C" w14:textId="401886A9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37-710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ŻURAWICA</w:t>
            </w:r>
          </w:p>
        </w:tc>
        <w:tc>
          <w:tcPr>
            <w:tcW w:w="2126" w:type="dxa"/>
            <w:vAlign w:val="center"/>
          </w:tcPr>
          <w:p w14:paraId="7F0C2E65" w14:textId="0A83C1F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191 111.00 zł</w:t>
            </w:r>
          </w:p>
        </w:tc>
      </w:tr>
      <w:tr w:rsidR="00B53652" w:rsidRPr="00BB547B" w14:paraId="4771E023" w14:textId="77777777" w:rsidTr="00D66451">
        <w:tc>
          <w:tcPr>
            <w:tcW w:w="993" w:type="dxa"/>
            <w:vAlign w:val="center"/>
          </w:tcPr>
          <w:p w14:paraId="7BB4CFEF" w14:textId="6A305B3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6299EE4C" w14:textId="0CE746A2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4657B7CB" w14:textId="125208E0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Pofam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>-Jedność Sp. z o.o.</w:t>
            </w:r>
          </w:p>
          <w:p w14:paraId="2E32CCF3" w14:textId="226AAE5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Lindego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ED56D3" w14:textId="0FBAF638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60-573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126" w:type="dxa"/>
            <w:vAlign w:val="center"/>
          </w:tcPr>
          <w:p w14:paraId="4528C09B" w14:textId="00AE33B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83 025.00 zł</w:t>
            </w:r>
          </w:p>
        </w:tc>
      </w:tr>
      <w:tr w:rsidR="00B53652" w:rsidRPr="00BB547B" w14:paraId="5236588F" w14:textId="77777777" w:rsidTr="00D66451">
        <w:tc>
          <w:tcPr>
            <w:tcW w:w="993" w:type="dxa"/>
            <w:vAlign w:val="center"/>
          </w:tcPr>
          <w:p w14:paraId="36018D14" w14:textId="62FF60B4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748DFD33" w14:textId="4B9FB24A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06377708" w14:textId="133694AE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ZAKŁAD PRODUKCJI POŚCIELI ŚWIT IZABELA WINTONIAK</w:t>
            </w:r>
          </w:p>
          <w:p w14:paraId="18DE17CB" w14:textId="31C3F77E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ul. Błotna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5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38ED4" w14:textId="37EAC188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65-133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126" w:type="dxa"/>
            <w:vAlign w:val="center"/>
          </w:tcPr>
          <w:p w14:paraId="09CB2AD1" w14:textId="1D45E8B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240 300.00 zł</w:t>
            </w:r>
          </w:p>
        </w:tc>
      </w:tr>
      <w:tr w:rsidR="00B53652" w:rsidRPr="00BB547B" w14:paraId="1F214C26" w14:textId="77777777" w:rsidTr="00D66451">
        <w:tc>
          <w:tcPr>
            <w:tcW w:w="993" w:type="dxa"/>
            <w:vAlign w:val="center"/>
          </w:tcPr>
          <w:p w14:paraId="1DFD6E41" w14:textId="67C8448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  <w:vAlign w:val="center"/>
          </w:tcPr>
          <w:p w14:paraId="1E7B68D1" w14:textId="6C91B1D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7F70CC0D" w14:textId="096C0CFA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ZAKŁAD PRODUKCJI POŚCIELI ŚWIT IZABELA WINTONIAK</w:t>
            </w:r>
          </w:p>
          <w:p w14:paraId="2550FC6B" w14:textId="27ED1B79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ul. Błotna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5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F06BB7" w14:textId="1177A290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65-133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126" w:type="dxa"/>
            <w:vAlign w:val="center"/>
          </w:tcPr>
          <w:p w14:paraId="586112F6" w14:textId="7896872D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172 372.20 zł</w:t>
            </w:r>
          </w:p>
        </w:tc>
      </w:tr>
      <w:tr w:rsidR="00B53652" w:rsidRPr="00BB547B" w14:paraId="50353A12" w14:textId="77777777" w:rsidTr="00D66451">
        <w:tc>
          <w:tcPr>
            <w:tcW w:w="993" w:type="dxa"/>
            <w:vAlign w:val="center"/>
          </w:tcPr>
          <w:p w14:paraId="41CCBE89" w14:textId="4B7EB164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66B66AE7" w14:textId="74A9B3D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7F3017A6" w14:textId="07082DA8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Wojdak Sp. z o.o.</w:t>
            </w:r>
          </w:p>
          <w:p w14:paraId="7308458B" w14:textId="3B85F27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Hauke Bosaka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60EAA5" w14:textId="067AB13B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25-217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126" w:type="dxa"/>
            <w:vAlign w:val="center"/>
          </w:tcPr>
          <w:p w14:paraId="64168D3D" w14:textId="5ECE73D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311 306.85 zł</w:t>
            </w:r>
          </w:p>
        </w:tc>
      </w:tr>
      <w:tr w:rsidR="00B53652" w:rsidRPr="00BB547B" w14:paraId="15996281" w14:textId="77777777" w:rsidTr="00D66451">
        <w:tc>
          <w:tcPr>
            <w:tcW w:w="993" w:type="dxa"/>
            <w:vAlign w:val="center"/>
          </w:tcPr>
          <w:p w14:paraId="313E42DD" w14:textId="08E5679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3C97F0A0" w14:textId="4E4694C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BF709E3" w14:textId="6237D7A1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Wojdak Sp. z o.o.</w:t>
            </w:r>
          </w:p>
          <w:p w14:paraId="3F430230" w14:textId="6AA4EB8C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Hauke Bosaka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B7B22C" w14:textId="30032326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25-217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126" w:type="dxa"/>
            <w:vAlign w:val="center"/>
          </w:tcPr>
          <w:p w14:paraId="0A3B0772" w14:textId="5061962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103 596.75 zł</w:t>
            </w:r>
          </w:p>
        </w:tc>
      </w:tr>
      <w:tr w:rsidR="00B53652" w:rsidRPr="00BB547B" w14:paraId="02C20013" w14:textId="77777777" w:rsidTr="00D66451">
        <w:tc>
          <w:tcPr>
            <w:tcW w:w="993" w:type="dxa"/>
            <w:vAlign w:val="center"/>
          </w:tcPr>
          <w:p w14:paraId="4ACABF6B" w14:textId="24F4BEB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5F1E56DE" w14:textId="7DACCFB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29F76B2D" w14:textId="5422BDBD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Firma Handlowo-Produkcyjna Świat Dziecka Janusz </w:t>
            </w:r>
            <w:r w:rsidR="00CE6127">
              <w:rPr>
                <w:rFonts w:ascii="Arial" w:hAnsi="Arial" w:cs="Arial"/>
                <w:sz w:val="24"/>
                <w:szCs w:val="24"/>
              </w:rPr>
              <w:t xml:space="preserve">Antoni </w:t>
            </w:r>
            <w:r w:rsidRPr="00B53652">
              <w:rPr>
                <w:rFonts w:ascii="Arial" w:hAnsi="Arial" w:cs="Arial"/>
                <w:sz w:val="24"/>
                <w:szCs w:val="24"/>
              </w:rPr>
              <w:t xml:space="preserve">Kowalski Przedsiębiorstwo Wielobranżowe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Promedyk</w:t>
            </w:r>
            <w:proofErr w:type="spellEnd"/>
          </w:p>
          <w:p w14:paraId="13D75FBD" w14:textId="0D880BB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Kielecka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808697" w14:textId="09BDEF8C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126" w:type="dxa"/>
            <w:vAlign w:val="center"/>
          </w:tcPr>
          <w:p w14:paraId="05B819CA" w14:textId="29B74FA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55 811.25 zł</w:t>
            </w:r>
          </w:p>
        </w:tc>
      </w:tr>
      <w:tr w:rsidR="00B53652" w:rsidRPr="00BB547B" w14:paraId="3AAB432D" w14:textId="77777777" w:rsidTr="00D66451">
        <w:tc>
          <w:tcPr>
            <w:tcW w:w="993" w:type="dxa"/>
            <w:vAlign w:val="center"/>
          </w:tcPr>
          <w:p w14:paraId="7877346B" w14:textId="55C82C1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1022F804" w14:textId="591E251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89170C5" w14:textId="6CD53EA0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Firma Handlowo-Produkcyjna Świat Dziecka Janusz</w:t>
            </w:r>
            <w:r w:rsidR="00CE6127">
              <w:rPr>
                <w:rFonts w:ascii="Arial" w:hAnsi="Arial" w:cs="Arial"/>
                <w:sz w:val="24"/>
                <w:szCs w:val="24"/>
              </w:rPr>
              <w:t xml:space="preserve"> Antoni</w:t>
            </w:r>
            <w:r w:rsidRPr="00B53652">
              <w:rPr>
                <w:rFonts w:ascii="Arial" w:hAnsi="Arial" w:cs="Arial"/>
                <w:sz w:val="24"/>
                <w:szCs w:val="24"/>
              </w:rPr>
              <w:t xml:space="preserve"> Kowalski Przedsiębiorstwo Wielobranżowe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Promedyk</w:t>
            </w:r>
            <w:proofErr w:type="spellEnd"/>
          </w:p>
          <w:p w14:paraId="6E9FFBB2" w14:textId="1762FC84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Kielecka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87DC78" w14:textId="6974166D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126" w:type="dxa"/>
            <w:vAlign w:val="center"/>
          </w:tcPr>
          <w:p w14:paraId="1921A45D" w14:textId="3470EF39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52 029.00 zł</w:t>
            </w:r>
          </w:p>
        </w:tc>
      </w:tr>
      <w:tr w:rsidR="00B53652" w:rsidRPr="00BB547B" w14:paraId="1503E199" w14:textId="77777777" w:rsidTr="00D66451">
        <w:tc>
          <w:tcPr>
            <w:tcW w:w="993" w:type="dxa"/>
            <w:vAlign w:val="center"/>
          </w:tcPr>
          <w:p w14:paraId="6B96264F" w14:textId="7EFDA0E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14:paraId="7A48A546" w14:textId="3607ACD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4FF962F1" w14:textId="1AFD6AB1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Loogan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" Jakub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Wyrębak</w:t>
            </w:r>
            <w:proofErr w:type="spellEnd"/>
          </w:p>
          <w:p w14:paraId="2D55A2C6" w14:textId="1BF64BED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Mokra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525CFF" w14:textId="0D139796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Wieluń</w:t>
            </w:r>
          </w:p>
        </w:tc>
        <w:tc>
          <w:tcPr>
            <w:tcW w:w="2126" w:type="dxa"/>
            <w:vAlign w:val="center"/>
          </w:tcPr>
          <w:p w14:paraId="77C67F05" w14:textId="142D7C2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90 312.75 zł</w:t>
            </w:r>
          </w:p>
        </w:tc>
      </w:tr>
      <w:tr w:rsidR="00B53652" w:rsidRPr="00BB547B" w14:paraId="0FCD9E78" w14:textId="77777777" w:rsidTr="00D66451">
        <w:tc>
          <w:tcPr>
            <w:tcW w:w="993" w:type="dxa"/>
            <w:vAlign w:val="center"/>
          </w:tcPr>
          <w:p w14:paraId="30001725" w14:textId="1B62E3EC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0E84A469" w14:textId="7CCDD6FA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11A40BF1" w14:textId="17044BD0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MIRAFO Sp. z o.o.</w:t>
            </w:r>
          </w:p>
          <w:p w14:paraId="5D6ACE14" w14:textId="622572CA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Toruńska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70B193" w14:textId="36D0BDEB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93-487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126" w:type="dxa"/>
            <w:vAlign w:val="center"/>
          </w:tcPr>
          <w:p w14:paraId="2F594C37" w14:textId="4456941F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63 612.94 zł</w:t>
            </w:r>
          </w:p>
        </w:tc>
      </w:tr>
      <w:tr w:rsidR="00B53652" w:rsidRPr="00BB547B" w14:paraId="2E2CD3B5" w14:textId="77777777" w:rsidTr="00D66451">
        <w:tc>
          <w:tcPr>
            <w:tcW w:w="993" w:type="dxa"/>
            <w:vAlign w:val="center"/>
          </w:tcPr>
          <w:p w14:paraId="487D3444" w14:textId="28DD8F5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064AF331" w14:textId="2039393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04605427" w14:textId="169E3A1D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GARMEX A.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Jafiszow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>, W. Kamiński spółka jawna</w:t>
            </w:r>
          </w:p>
          <w:p w14:paraId="7E891C3A" w14:textId="3C91BABF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Ignatki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40B/-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0CE8E2" w14:textId="54A564F8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Kleosin</w:t>
            </w:r>
          </w:p>
        </w:tc>
        <w:tc>
          <w:tcPr>
            <w:tcW w:w="2126" w:type="dxa"/>
            <w:vAlign w:val="center"/>
          </w:tcPr>
          <w:p w14:paraId="234F2435" w14:textId="148328C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247 870.80 zł</w:t>
            </w:r>
          </w:p>
        </w:tc>
      </w:tr>
      <w:tr w:rsidR="00B53652" w:rsidRPr="00BB547B" w14:paraId="1777A153" w14:textId="77777777" w:rsidTr="00D66451">
        <w:tc>
          <w:tcPr>
            <w:tcW w:w="993" w:type="dxa"/>
            <w:vAlign w:val="center"/>
          </w:tcPr>
          <w:p w14:paraId="06BF0E0B" w14:textId="0E6AF95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14:paraId="6A8A69A0" w14:textId="4EE14DAD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5B0310B7" w14:textId="716B1417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GRUPA SYMPETRUM SP Z O.O.</w:t>
            </w:r>
          </w:p>
          <w:p w14:paraId="1FA52469" w14:textId="093B2076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Szpitalna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728126" w14:textId="2FE5AFE0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STRZELCE OPOLSKIE</w:t>
            </w:r>
          </w:p>
        </w:tc>
        <w:tc>
          <w:tcPr>
            <w:tcW w:w="2126" w:type="dxa"/>
            <w:vAlign w:val="center"/>
          </w:tcPr>
          <w:p w14:paraId="4CD160B3" w14:textId="193005C4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268 860.60 zł</w:t>
            </w:r>
          </w:p>
        </w:tc>
      </w:tr>
      <w:tr w:rsidR="00B53652" w:rsidRPr="00BB547B" w14:paraId="1D71D3E0" w14:textId="77777777" w:rsidTr="00D66451">
        <w:tc>
          <w:tcPr>
            <w:tcW w:w="993" w:type="dxa"/>
            <w:vAlign w:val="center"/>
          </w:tcPr>
          <w:p w14:paraId="6259E1BB" w14:textId="714A840D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14:paraId="2D359F3F" w14:textId="19B98CD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7D2B0555" w14:textId="52851C05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GRUPA SYMPETRUM SP Z O.O.</w:t>
            </w:r>
          </w:p>
          <w:p w14:paraId="767878B9" w14:textId="5C1A76AA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Szpitalna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BC5250" w14:textId="2F712EA6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STRZELCE OPOLSKIE</w:t>
            </w:r>
          </w:p>
        </w:tc>
        <w:tc>
          <w:tcPr>
            <w:tcW w:w="2126" w:type="dxa"/>
            <w:vAlign w:val="center"/>
          </w:tcPr>
          <w:p w14:paraId="01AE7958" w14:textId="323BCCD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309 849.30 zł</w:t>
            </w:r>
          </w:p>
        </w:tc>
      </w:tr>
      <w:tr w:rsidR="00B53652" w:rsidRPr="00BB547B" w14:paraId="0FFE4F71" w14:textId="77777777" w:rsidTr="00D66451">
        <w:tc>
          <w:tcPr>
            <w:tcW w:w="993" w:type="dxa"/>
            <w:vAlign w:val="center"/>
          </w:tcPr>
          <w:p w14:paraId="3B2EBEB5" w14:textId="1D9EEECF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14:paraId="0B56F4BB" w14:textId="22A63FB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1F76EA5" w14:textId="5B411569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Handlowe SZENO Urszula Szewczyk</w:t>
            </w:r>
            <w:r w:rsidR="00CE6127">
              <w:rPr>
                <w:rFonts w:ascii="Arial" w:hAnsi="Arial" w:cs="Arial"/>
                <w:sz w:val="24"/>
                <w:szCs w:val="24"/>
              </w:rPr>
              <w:t xml:space="preserve"> w spadku</w:t>
            </w:r>
          </w:p>
          <w:p w14:paraId="7A931382" w14:textId="77606CB1" w:rsidR="00310947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Zakopiańska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4a/1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887126" w14:textId="77777777" w:rsidR="00B53652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81-314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Gdynia</w:t>
            </w:r>
          </w:p>
          <w:p w14:paraId="729D8C2A" w14:textId="1337C9EA" w:rsidR="00310947" w:rsidRPr="00986737" w:rsidRDefault="00310947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117254A" w14:textId="4FD4AAF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53 025.30 zł</w:t>
            </w:r>
          </w:p>
        </w:tc>
      </w:tr>
      <w:tr w:rsidR="00B53652" w:rsidRPr="00BB547B" w14:paraId="1EBF5E12" w14:textId="77777777" w:rsidTr="00D66451">
        <w:tc>
          <w:tcPr>
            <w:tcW w:w="993" w:type="dxa"/>
            <w:vAlign w:val="center"/>
          </w:tcPr>
          <w:p w14:paraId="2CAEC694" w14:textId="474808EF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992" w:type="dxa"/>
            <w:vAlign w:val="center"/>
          </w:tcPr>
          <w:p w14:paraId="4804EC3D" w14:textId="555AB4D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7FE7BD25" w14:textId="4D509C87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JULEX &amp; SPÓŁKA E</w:t>
            </w:r>
            <w:r w:rsidR="00CE6127">
              <w:rPr>
                <w:rFonts w:ascii="Arial" w:hAnsi="Arial" w:cs="Arial"/>
                <w:sz w:val="24"/>
                <w:szCs w:val="24"/>
              </w:rPr>
              <w:t>wa, Marcin, Maciej</w:t>
            </w:r>
            <w:r w:rsidRPr="00B53652">
              <w:rPr>
                <w:rFonts w:ascii="Arial" w:hAnsi="Arial" w:cs="Arial"/>
                <w:sz w:val="24"/>
                <w:szCs w:val="24"/>
              </w:rPr>
              <w:t xml:space="preserve"> PICHUR SPÓŁKA JAWNA</w:t>
            </w:r>
          </w:p>
          <w:p w14:paraId="78501E3D" w14:textId="5D5A4DDD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289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A4F648" w14:textId="66C5AFE5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43-391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</w:p>
        </w:tc>
        <w:tc>
          <w:tcPr>
            <w:tcW w:w="2126" w:type="dxa"/>
            <w:vAlign w:val="center"/>
          </w:tcPr>
          <w:p w14:paraId="37890631" w14:textId="34B9140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60 885.00 zł</w:t>
            </w:r>
          </w:p>
        </w:tc>
      </w:tr>
      <w:tr w:rsidR="00B53652" w:rsidRPr="00BB547B" w14:paraId="3D5CD624" w14:textId="77777777" w:rsidTr="00D66451">
        <w:tc>
          <w:tcPr>
            <w:tcW w:w="993" w:type="dxa"/>
            <w:vAlign w:val="center"/>
          </w:tcPr>
          <w:p w14:paraId="3B413704" w14:textId="05DB6C9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4FE86753" w14:textId="5904BF49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1D0B0F3" w14:textId="3907653A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JULEX &amp; SPÓŁKA </w:t>
            </w:r>
            <w:r w:rsidR="00CE6127" w:rsidRPr="00CE6127">
              <w:rPr>
                <w:rFonts w:ascii="Arial" w:hAnsi="Arial" w:cs="Arial"/>
                <w:sz w:val="24"/>
                <w:szCs w:val="24"/>
              </w:rPr>
              <w:t xml:space="preserve">Ewa, Marcin, Maciej </w:t>
            </w:r>
            <w:r w:rsidRPr="00B53652">
              <w:rPr>
                <w:rFonts w:ascii="Arial" w:hAnsi="Arial" w:cs="Arial"/>
                <w:sz w:val="24"/>
                <w:szCs w:val="24"/>
              </w:rPr>
              <w:t>PICHUR SPÓŁKA JAWNA</w:t>
            </w:r>
          </w:p>
          <w:p w14:paraId="5E210CED" w14:textId="4EADFCE6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289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F9D835" w14:textId="477B1552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43-391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</w:p>
        </w:tc>
        <w:tc>
          <w:tcPr>
            <w:tcW w:w="2126" w:type="dxa"/>
            <w:vAlign w:val="center"/>
          </w:tcPr>
          <w:p w14:paraId="6FE8499C" w14:textId="55D13ADA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59 286.00 zł</w:t>
            </w:r>
          </w:p>
        </w:tc>
      </w:tr>
      <w:tr w:rsidR="00B53652" w:rsidRPr="00BB547B" w14:paraId="55F179F5" w14:textId="77777777" w:rsidTr="00D66451">
        <w:tc>
          <w:tcPr>
            <w:tcW w:w="993" w:type="dxa"/>
            <w:vAlign w:val="center"/>
          </w:tcPr>
          <w:p w14:paraId="56CB9DC7" w14:textId="5F1CA56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14:paraId="5C70BA4D" w14:textId="1E52422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6BA80219" w14:textId="5A23DE0F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MEDIBUT Zakład Produkcyjny s.c. Janusz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Brudz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Anna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Krystosik-Brudz</w:t>
            </w:r>
            <w:proofErr w:type="spellEnd"/>
          </w:p>
          <w:p w14:paraId="27656907" w14:textId="052A9376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gen.J.Dąbrowskiego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7AF367" w14:textId="7571BA30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93-177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126" w:type="dxa"/>
            <w:vAlign w:val="center"/>
          </w:tcPr>
          <w:p w14:paraId="1FD8A9A9" w14:textId="6302407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59 356.11 zł</w:t>
            </w:r>
          </w:p>
        </w:tc>
      </w:tr>
      <w:tr w:rsidR="00B53652" w:rsidRPr="00BB547B" w14:paraId="3A0F21F5" w14:textId="77777777" w:rsidTr="00D66451">
        <w:tc>
          <w:tcPr>
            <w:tcW w:w="993" w:type="dxa"/>
            <w:vAlign w:val="center"/>
          </w:tcPr>
          <w:p w14:paraId="686FE002" w14:textId="3878E162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14:paraId="26F19135" w14:textId="7BDF4CB9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1C5C67FC" w14:textId="554834D7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Firma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Handlowo Usługowa "SOLLO PLUS" S.C. Zbigniew Kałużny, Iwona Kałużna</w:t>
            </w:r>
          </w:p>
          <w:p w14:paraId="200DFE33" w14:textId="1F65F4E3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Rubinowa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DDA139" w14:textId="10F288E1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62-700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Turek</w:t>
            </w:r>
          </w:p>
        </w:tc>
        <w:tc>
          <w:tcPr>
            <w:tcW w:w="2126" w:type="dxa"/>
            <w:vAlign w:val="center"/>
          </w:tcPr>
          <w:p w14:paraId="787EF879" w14:textId="3297A2F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66 872.03 zł</w:t>
            </w:r>
          </w:p>
        </w:tc>
      </w:tr>
    </w:tbl>
    <w:p w14:paraId="0D5B2EAE" w14:textId="77777777" w:rsidR="00D00D57" w:rsidRDefault="00D00D57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F37623C" w14:textId="1AE63A67" w:rsidR="00A80738" w:rsidRDefault="00A80738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D83B375" w14:textId="71B21688" w:rsidR="00D00D57" w:rsidRDefault="00D00D57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Zastępca Dyrektora ds. Ekonomicznych</w:t>
      </w:r>
    </w:p>
    <w:p w14:paraId="10859A69" w14:textId="02B50756" w:rsidR="00D00D57" w:rsidRDefault="00D00D57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Aneta </w:t>
      </w:r>
      <w:proofErr w:type="spellStart"/>
      <w:r>
        <w:rPr>
          <w:rFonts w:ascii="Arial" w:hAnsi="Arial" w:cs="Arial"/>
          <w:i/>
          <w:szCs w:val="24"/>
        </w:rPr>
        <w:t>Dulewska</w:t>
      </w:r>
      <w:bookmarkEnd w:id="0"/>
      <w:proofErr w:type="spellEnd"/>
    </w:p>
    <w:sectPr w:rsidR="00D00D5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25B2B" w14:textId="77777777" w:rsidR="00691253" w:rsidRDefault="00691253">
      <w:r>
        <w:separator/>
      </w:r>
    </w:p>
  </w:endnote>
  <w:endnote w:type="continuationSeparator" w:id="0">
    <w:p w14:paraId="753972AF" w14:textId="77777777" w:rsidR="00691253" w:rsidRDefault="00691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9F0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DD3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C0C4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793290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52065D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0F0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73724" w14:textId="77777777" w:rsidR="009F189D" w:rsidRDefault="009F189D">
    <w:pPr>
      <w:pStyle w:val="Stopka"/>
      <w:tabs>
        <w:tab w:val="clear" w:pos="4536"/>
      </w:tabs>
      <w:jc w:val="center"/>
    </w:pPr>
  </w:p>
  <w:p w14:paraId="56AB35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C557F" w14:textId="77777777" w:rsidR="00691253" w:rsidRDefault="00691253">
      <w:r>
        <w:separator/>
      </w:r>
    </w:p>
  </w:footnote>
  <w:footnote w:type="continuationSeparator" w:id="0">
    <w:p w14:paraId="75F2A97D" w14:textId="77777777" w:rsidR="00691253" w:rsidRDefault="00691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F9AF" w14:textId="77777777" w:rsidR="00B53652" w:rsidRDefault="00B53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A1F7E" w14:textId="77777777" w:rsidR="00B53652" w:rsidRDefault="00B53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D468B" w14:textId="77777777" w:rsidR="00B53652" w:rsidRDefault="00B536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4CE"/>
    <w:rsid w:val="00007727"/>
    <w:rsid w:val="00017720"/>
    <w:rsid w:val="00035488"/>
    <w:rsid w:val="000D7F25"/>
    <w:rsid w:val="000E00E5"/>
    <w:rsid w:val="00173B20"/>
    <w:rsid w:val="001C69FF"/>
    <w:rsid w:val="0023318D"/>
    <w:rsid w:val="00310947"/>
    <w:rsid w:val="003D72FD"/>
    <w:rsid w:val="00423179"/>
    <w:rsid w:val="00490DC0"/>
    <w:rsid w:val="00493F8C"/>
    <w:rsid w:val="004C7E9B"/>
    <w:rsid w:val="005614F2"/>
    <w:rsid w:val="00577BC6"/>
    <w:rsid w:val="005A632E"/>
    <w:rsid w:val="006904CE"/>
    <w:rsid w:val="0069085C"/>
    <w:rsid w:val="00691253"/>
    <w:rsid w:val="006B27ED"/>
    <w:rsid w:val="00843263"/>
    <w:rsid w:val="00861E75"/>
    <w:rsid w:val="00986737"/>
    <w:rsid w:val="009D19BD"/>
    <w:rsid w:val="009F189D"/>
    <w:rsid w:val="00A56B3C"/>
    <w:rsid w:val="00A80738"/>
    <w:rsid w:val="00B53652"/>
    <w:rsid w:val="00BB547B"/>
    <w:rsid w:val="00C236D3"/>
    <w:rsid w:val="00C659E2"/>
    <w:rsid w:val="00C82837"/>
    <w:rsid w:val="00CA3D66"/>
    <w:rsid w:val="00CB0802"/>
    <w:rsid w:val="00CE6127"/>
    <w:rsid w:val="00D00D57"/>
    <w:rsid w:val="00D6645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34563"/>
  <w15:chartTrackingRefBased/>
  <w15:docId w15:val="{B265FD07-6296-454A-8049-E6843E07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8</cp:revision>
  <cp:lastPrinted>2026-05-25T09:52:00Z</cp:lastPrinted>
  <dcterms:created xsi:type="dcterms:W3CDTF">2026-05-25T09:45:00Z</dcterms:created>
  <dcterms:modified xsi:type="dcterms:W3CDTF">2026-05-25T09:53:00Z</dcterms:modified>
</cp:coreProperties>
</file>