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F8F58" w14:textId="62A9B1E5" w:rsidR="003E6519" w:rsidRPr="009432A1" w:rsidRDefault="000F3F6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F3F6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0F3F60">
        <w:rPr>
          <w:rFonts w:ascii="Arial" w:hAnsi="Arial" w:cs="Arial"/>
          <w:sz w:val="24"/>
          <w:szCs w:val="24"/>
        </w:rPr>
        <w:t>2026-05-25</w:t>
      </w:r>
    </w:p>
    <w:p w14:paraId="425AFC0F" w14:textId="4C361D27" w:rsidR="003E6519" w:rsidRPr="009432A1" w:rsidRDefault="000F3F6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3F6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784A42A" w14:textId="2BC9A6A3" w:rsidR="003E6519" w:rsidRPr="009432A1" w:rsidRDefault="000F3F6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F3F6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F3F60">
        <w:rPr>
          <w:rFonts w:ascii="Arial" w:hAnsi="Arial" w:cs="Arial"/>
          <w:sz w:val="24"/>
          <w:szCs w:val="24"/>
        </w:rPr>
        <w:t>66</w:t>
      </w:r>
    </w:p>
    <w:p w14:paraId="769ABB7E" w14:textId="1B8F51DA" w:rsidR="003E6519" w:rsidRPr="009432A1" w:rsidRDefault="000F3F60" w:rsidP="003E6519">
      <w:pPr>
        <w:rPr>
          <w:rFonts w:ascii="Arial" w:hAnsi="Arial" w:cs="Arial"/>
          <w:sz w:val="24"/>
          <w:szCs w:val="24"/>
        </w:rPr>
      </w:pPr>
      <w:r w:rsidRPr="000F3F6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F3F60">
        <w:rPr>
          <w:rFonts w:ascii="Arial" w:hAnsi="Arial" w:cs="Arial"/>
          <w:sz w:val="24"/>
          <w:szCs w:val="24"/>
        </w:rPr>
        <w:t>Kraków</w:t>
      </w:r>
    </w:p>
    <w:p w14:paraId="2917C19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6B9328" w14:textId="77777777" w:rsidR="003E6519" w:rsidRDefault="003E6519" w:rsidP="00AF43C0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20FFAB9" w14:textId="77777777" w:rsidR="00AF43C0" w:rsidRDefault="00AF43C0" w:rsidP="00AF43C0">
      <w:pPr>
        <w:jc w:val="both"/>
        <w:rPr>
          <w:rFonts w:ascii="Arial" w:hAnsi="Arial" w:cs="Arial"/>
          <w:bCs/>
          <w:sz w:val="18"/>
          <w:szCs w:val="18"/>
        </w:rPr>
      </w:pPr>
    </w:p>
    <w:p w14:paraId="60645CA4" w14:textId="0E95DD74" w:rsidR="00AF43C0" w:rsidRDefault="00AF43C0" w:rsidP="00AF43C0">
      <w:pPr>
        <w:jc w:val="both"/>
        <w:rPr>
          <w:rFonts w:ascii="Arial" w:hAnsi="Arial" w:cs="Arial"/>
          <w:bCs/>
          <w:sz w:val="18"/>
          <w:szCs w:val="18"/>
        </w:rPr>
      </w:pPr>
      <w:r w:rsidRPr="00AF43C0">
        <w:rPr>
          <w:rFonts w:ascii="Arial" w:hAnsi="Arial" w:cs="Arial"/>
          <w:bCs/>
          <w:sz w:val="18"/>
          <w:szCs w:val="18"/>
        </w:rPr>
        <w:t>DZP-271-18/26-590.AF</w:t>
      </w:r>
    </w:p>
    <w:p w14:paraId="41507149" w14:textId="77777777" w:rsidR="00AF43C0" w:rsidRPr="00AF43C0" w:rsidRDefault="00AF43C0" w:rsidP="00AF43C0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5E6AA9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F9275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D663AB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D2A1F5D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40236CF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955B0D1" w14:textId="77777777" w:rsidTr="001A0FA2">
        <w:tc>
          <w:tcPr>
            <w:tcW w:w="2269" w:type="dxa"/>
          </w:tcPr>
          <w:p w14:paraId="73FD7F2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F0336AF" w14:textId="1B2AF1A7" w:rsidR="003E6519" w:rsidRPr="004E4B64" w:rsidRDefault="000F3F6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3F60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F3F60" w:rsidRPr="004E4B64" w14:paraId="1A756FBA" w14:textId="77777777" w:rsidTr="006738A7">
        <w:tc>
          <w:tcPr>
            <w:tcW w:w="2269" w:type="dxa"/>
          </w:tcPr>
          <w:p w14:paraId="08D0CE70" w14:textId="77777777" w:rsidR="000F3F60" w:rsidRPr="004E4B64" w:rsidRDefault="000F3F60" w:rsidP="006738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D8C4D11" w14:textId="4A7458A2" w:rsidR="000F3F60" w:rsidRPr="004E4B64" w:rsidRDefault="000F3F60" w:rsidP="006738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3F60">
              <w:rPr>
                <w:rFonts w:ascii="Arial" w:hAnsi="Arial" w:cs="Arial"/>
                <w:bCs/>
                <w:sz w:val="24"/>
                <w:szCs w:val="24"/>
              </w:rPr>
              <w:t>DZP-271-18/26</w:t>
            </w:r>
          </w:p>
        </w:tc>
      </w:tr>
    </w:tbl>
    <w:p w14:paraId="66E51148" w14:textId="6717B2D1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F3F60" w:rsidRPr="000F3F60">
        <w:rPr>
          <w:rFonts w:ascii="Arial" w:hAnsi="Arial" w:cs="Arial"/>
          <w:sz w:val="24"/>
          <w:szCs w:val="24"/>
        </w:rPr>
        <w:t>(</w:t>
      </w:r>
      <w:proofErr w:type="spellStart"/>
      <w:r w:rsidR="000F3F60" w:rsidRPr="000F3F60">
        <w:rPr>
          <w:rFonts w:ascii="Arial" w:hAnsi="Arial" w:cs="Arial"/>
          <w:sz w:val="24"/>
          <w:szCs w:val="24"/>
        </w:rPr>
        <w:t>t.j</w:t>
      </w:r>
      <w:proofErr w:type="spellEnd"/>
      <w:r w:rsidR="000F3F60" w:rsidRPr="000F3F6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F3F60" w:rsidRPr="000F3F60">
        <w:rPr>
          <w:rFonts w:ascii="Arial" w:hAnsi="Arial" w:cs="Arial"/>
          <w:sz w:val="24"/>
          <w:szCs w:val="24"/>
        </w:rPr>
        <w:t>p</w:t>
      </w:r>
      <w:r w:rsidR="00AF43C0">
        <w:rPr>
          <w:rFonts w:ascii="Arial" w:hAnsi="Arial" w:cs="Arial"/>
          <w:sz w:val="24"/>
          <w:szCs w:val="24"/>
        </w:rPr>
        <w:t>óźn</w:t>
      </w:r>
      <w:proofErr w:type="spellEnd"/>
      <w:r w:rsidR="000F3F60" w:rsidRPr="000F3F60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F3F60" w:rsidRPr="00C902DE" w14:paraId="4937F8C9" w14:textId="77777777" w:rsidTr="006738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936936" w14:textId="30D1C309" w:rsidR="000F3F60" w:rsidRPr="00C902DE" w:rsidRDefault="000F3F60" w:rsidP="006738A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F3F60">
              <w:rPr>
                <w:rFonts w:ascii="Arial" w:hAnsi="Arial" w:cs="Arial"/>
                <w:sz w:val="24"/>
                <w:szCs w:val="24"/>
              </w:rPr>
              <w:t>części 1 zamówienia w wysokości 247 870.80 zł brutto;</w:t>
            </w:r>
          </w:p>
        </w:tc>
      </w:tr>
      <w:tr w:rsidR="000F3F60" w:rsidRPr="00C902DE" w14:paraId="387AA819" w14:textId="77777777" w:rsidTr="006738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340397" w14:textId="25B2C8AF" w:rsidR="000F3F60" w:rsidRPr="00C902DE" w:rsidRDefault="000F3F60" w:rsidP="006738A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F3F60">
              <w:rPr>
                <w:rFonts w:ascii="Arial" w:hAnsi="Arial" w:cs="Arial"/>
                <w:sz w:val="24"/>
                <w:szCs w:val="24"/>
              </w:rPr>
              <w:t>części 2 zamówienia w wysokości 65 958.75 zł brutto;</w:t>
            </w:r>
          </w:p>
        </w:tc>
      </w:tr>
      <w:tr w:rsidR="000F3F60" w:rsidRPr="00C902DE" w14:paraId="10B80AC2" w14:textId="77777777" w:rsidTr="006738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C9A47C" w14:textId="21AED6A0" w:rsidR="000F3F60" w:rsidRPr="00C902DE" w:rsidRDefault="000F3F60" w:rsidP="006738A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F3F60">
              <w:rPr>
                <w:rFonts w:ascii="Arial" w:hAnsi="Arial" w:cs="Arial"/>
                <w:sz w:val="24"/>
                <w:szCs w:val="24"/>
              </w:rPr>
              <w:t>części 3 zamówienia w wysokości 334 908.71 zł brutto;</w:t>
            </w:r>
          </w:p>
        </w:tc>
      </w:tr>
      <w:tr w:rsidR="000F3F60" w:rsidRPr="00C902DE" w14:paraId="1D961483" w14:textId="77777777" w:rsidTr="006738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6C8779" w14:textId="362E310A" w:rsidR="000F3F60" w:rsidRPr="00C902DE" w:rsidRDefault="000F3F60" w:rsidP="006738A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F3F60">
              <w:rPr>
                <w:rFonts w:ascii="Arial" w:hAnsi="Arial" w:cs="Arial"/>
                <w:sz w:val="24"/>
                <w:szCs w:val="24"/>
              </w:rPr>
              <w:t>części 4 zamówienia w wysokości 59 286.00 zł brutto;</w:t>
            </w:r>
          </w:p>
        </w:tc>
      </w:tr>
    </w:tbl>
    <w:p w14:paraId="363A09CB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B96799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6C2EB86" w14:textId="77777777" w:rsidR="00A80738" w:rsidRDefault="00A80738" w:rsidP="0072167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0D78657" w14:textId="71158C37" w:rsidR="00721676" w:rsidRDefault="00721676" w:rsidP="0072167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Zastępca Dyrektora ds. Ekonomicznych</w:t>
      </w:r>
    </w:p>
    <w:p w14:paraId="3F350F99" w14:textId="4CE81697" w:rsidR="00721676" w:rsidRPr="003E6519" w:rsidRDefault="00721676" w:rsidP="00721676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Aneta </w:t>
      </w:r>
      <w:proofErr w:type="spellStart"/>
      <w:r>
        <w:rPr>
          <w:rFonts w:ascii="Arial" w:hAnsi="Arial" w:cs="Arial"/>
          <w:i/>
          <w:szCs w:val="24"/>
        </w:rPr>
        <w:t>Dulewska</w:t>
      </w:r>
      <w:proofErr w:type="spellEnd"/>
      <w:r>
        <w:rPr>
          <w:rFonts w:ascii="Arial" w:hAnsi="Arial" w:cs="Arial"/>
          <w:i/>
          <w:szCs w:val="24"/>
        </w:rPr>
        <w:t xml:space="preserve"> </w:t>
      </w:r>
    </w:p>
    <w:p w14:paraId="7ED2358A" w14:textId="23218716" w:rsidR="00C236D3" w:rsidRPr="003E6519" w:rsidRDefault="000F3F60" w:rsidP="00173B20">
      <w:pPr>
        <w:jc w:val="right"/>
        <w:rPr>
          <w:rFonts w:ascii="Arial" w:hAnsi="Arial" w:cs="Arial"/>
          <w:sz w:val="22"/>
          <w:szCs w:val="22"/>
        </w:rPr>
      </w:pPr>
      <w:r w:rsidRPr="000F3F60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947D7" w14:textId="77777777" w:rsidR="001A7FBA" w:rsidRDefault="001A7FBA">
      <w:r>
        <w:separator/>
      </w:r>
    </w:p>
  </w:endnote>
  <w:endnote w:type="continuationSeparator" w:id="0">
    <w:p w14:paraId="5F0A6D69" w14:textId="77777777" w:rsidR="001A7FBA" w:rsidRDefault="001A7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BE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4AF3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76D6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4BCB4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4F5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7B3DD" w14:textId="77777777" w:rsidR="009F189D" w:rsidRDefault="009F189D">
    <w:pPr>
      <w:pStyle w:val="Stopka"/>
      <w:tabs>
        <w:tab w:val="clear" w:pos="4536"/>
      </w:tabs>
      <w:jc w:val="center"/>
    </w:pPr>
  </w:p>
  <w:p w14:paraId="1C8BE3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0C977" w14:textId="77777777" w:rsidR="001A7FBA" w:rsidRDefault="001A7FBA">
      <w:r>
        <w:separator/>
      </w:r>
    </w:p>
  </w:footnote>
  <w:footnote w:type="continuationSeparator" w:id="0">
    <w:p w14:paraId="1ECEED63" w14:textId="77777777" w:rsidR="001A7FBA" w:rsidRDefault="001A7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960E6" w14:textId="77777777" w:rsidR="000F3F60" w:rsidRDefault="000F3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8853F" w14:textId="77777777" w:rsidR="000F3F60" w:rsidRDefault="000F3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B47E" w14:textId="77777777" w:rsidR="000F3F60" w:rsidRDefault="000F3F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440"/>
    <w:rsid w:val="00007727"/>
    <w:rsid w:val="00017720"/>
    <w:rsid w:val="00035488"/>
    <w:rsid w:val="000D7F25"/>
    <w:rsid w:val="000E00E5"/>
    <w:rsid w:val="000F3F60"/>
    <w:rsid w:val="00173B20"/>
    <w:rsid w:val="001A0FA2"/>
    <w:rsid w:val="001A7FBA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21676"/>
    <w:rsid w:val="00804A9B"/>
    <w:rsid w:val="00843263"/>
    <w:rsid w:val="00861E75"/>
    <w:rsid w:val="00890B92"/>
    <w:rsid w:val="009D19BD"/>
    <w:rsid w:val="009D6440"/>
    <w:rsid w:val="009F189D"/>
    <w:rsid w:val="00A47FF6"/>
    <w:rsid w:val="00A80738"/>
    <w:rsid w:val="00AF43C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515D4"/>
  <w15:chartTrackingRefBased/>
  <w15:docId w15:val="{8F4A9C1F-9928-44D7-AF5F-5CC07AB9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dcterms:created xsi:type="dcterms:W3CDTF">2026-05-25T06:40:00Z</dcterms:created>
  <dcterms:modified xsi:type="dcterms:W3CDTF">2026-05-25T06:57:00Z</dcterms:modified>
</cp:coreProperties>
</file>