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9151F" w14:textId="7EF955D6" w:rsidR="00D665F5" w:rsidRDefault="004B1240" w:rsidP="00D665F5">
      <w:pPr>
        <w:spacing w:after="240"/>
        <w:jc w:val="right"/>
        <w:rPr>
          <w:sz w:val="22"/>
          <w:szCs w:val="22"/>
        </w:rPr>
      </w:pPr>
      <w:r w:rsidRPr="004B12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1240">
        <w:rPr>
          <w:sz w:val="22"/>
          <w:szCs w:val="22"/>
        </w:rPr>
        <w:t>2026-05-22</w:t>
      </w:r>
    </w:p>
    <w:p w14:paraId="345C0B4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077B58" w14:textId="77777777" w:rsidR="004B1240" w:rsidRPr="004B1240" w:rsidRDefault="004B1240" w:rsidP="00577BC6">
      <w:pPr>
        <w:spacing w:after="40"/>
        <w:rPr>
          <w:b/>
          <w:bCs/>
          <w:sz w:val="22"/>
          <w:szCs w:val="22"/>
        </w:rPr>
      </w:pPr>
      <w:r w:rsidRPr="004B1240">
        <w:rPr>
          <w:b/>
          <w:bCs/>
          <w:sz w:val="22"/>
          <w:szCs w:val="22"/>
        </w:rPr>
        <w:t>Akademia Górniczo - Hutnicza</w:t>
      </w:r>
    </w:p>
    <w:p w14:paraId="06E43DFD" w14:textId="77777777" w:rsidR="004B1240" w:rsidRPr="004B1240" w:rsidRDefault="004B1240" w:rsidP="00577BC6">
      <w:pPr>
        <w:spacing w:after="40"/>
        <w:rPr>
          <w:b/>
          <w:bCs/>
          <w:sz w:val="22"/>
          <w:szCs w:val="22"/>
        </w:rPr>
      </w:pPr>
      <w:r w:rsidRPr="004B1240">
        <w:rPr>
          <w:b/>
          <w:bCs/>
          <w:sz w:val="22"/>
          <w:szCs w:val="22"/>
        </w:rPr>
        <w:t>im. Stanisława Staszica w Krakowie</w:t>
      </w:r>
    </w:p>
    <w:p w14:paraId="4A293B12" w14:textId="7D2AD512" w:rsidR="00D665F5" w:rsidRPr="00D91931" w:rsidRDefault="004B1240" w:rsidP="00577BC6">
      <w:pPr>
        <w:spacing w:after="40"/>
        <w:rPr>
          <w:b/>
          <w:bCs/>
          <w:sz w:val="22"/>
          <w:szCs w:val="22"/>
        </w:rPr>
      </w:pPr>
      <w:r w:rsidRPr="004B1240">
        <w:rPr>
          <w:b/>
          <w:bCs/>
          <w:sz w:val="22"/>
          <w:szCs w:val="22"/>
        </w:rPr>
        <w:t>Dział Zamówień Publicznych</w:t>
      </w:r>
    </w:p>
    <w:p w14:paraId="2ACBF5AF" w14:textId="051A969F" w:rsidR="00D665F5" w:rsidRPr="00BD5546" w:rsidRDefault="004B1240" w:rsidP="00D665F5">
      <w:pPr>
        <w:rPr>
          <w:sz w:val="22"/>
          <w:szCs w:val="22"/>
        </w:rPr>
      </w:pPr>
      <w:r w:rsidRPr="004B12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1240">
        <w:rPr>
          <w:sz w:val="22"/>
          <w:szCs w:val="22"/>
        </w:rPr>
        <w:t>30</w:t>
      </w:r>
    </w:p>
    <w:p w14:paraId="6D9D13BD" w14:textId="12C9A25A" w:rsidR="00D665F5" w:rsidRPr="00BD5546" w:rsidRDefault="004B1240" w:rsidP="00D665F5">
      <w:pPr>
        <w:rPr>
          <w:sz w:val="22"/>
          <w:szCs w:val="22"/>
        </w:rPr>
      </w:pPr>
      <w:r w:rsidRPr="004B12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1240">
        <w:rPr>
          <w:sz w:val="22"/>
          <w:szCs w:val="22"/>
        </w:rPr>
        <w:t>Kraków</w:t>
      </w:r>
    </w:p>
    <w:p w14:paraId="3E0B1958" w14:textId="50173D6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1240" w:rsidRPr="004B1240">
        <w:rPr>
          <w:b/>
          <w:sz w:val="22"/>
          <w:szCs w:val="22"/>
        </w:rPr>
        <w:t>KC-DE-zp.25.178.2026</w:t>
      </w:r>
      <w:r w:rsidR="00A80738">
        <w:rPr>
          <w:sz w:val="24"/>
        </w:rPr>
        <w:tab/>
        <w:t xml:space="preserve"> </w:t>
      </w:r>
    </w:p>
    <w:p w14:paraId="4AD81D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E37F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A776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85A9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B83C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F8BEC7" w14:textId="2E79E18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1240" w:rsidRPr="004B1240">
        <w:rPr>
          <w:sz w:val="22"/>
          <w:szCs w:val="22"/>
        </w:rPr>
        <w:t xml:space="preserve">Tryb podstawowy bez negocjacji - art. 275 pkt. 1 ustawy </w:t>
      </w:r>
      <w:proofErr w:type="spellStart"/>
      <w:r w:rsidR="004B1240" w:rsidRPr="004B124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5BB96EE" w14:textId="0A8AE2AF" w:rsidR="00A80738" w:rsidRPr="00577BC6" w:rsidRDefault="004B12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1240">
        <w:rPr>
          <w:b/>
          <w:sz w:val="22"/>
          <w:szCs w:val="22"/>
        </w:rPr>
        <w:t>Remont klatek schodowych i części korytarza I piętra wraz z wymianą oświetlenia w pawilonie A-1 AGH w Krakowie - KC-DE-zp.25.178.2026</w:t>
      </w:r>
    </w:p>
    <w:p w14:paraId="389A22F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3C5D56" w14:textId="0E3EFF0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1240" w:rsidRPr="004B1240">
        <w:rPr>
          <w:sz w:val="22"/>
          <w:szCs w:val="22"/>
        </w:rPr>
        <w:t>22/05/2026</w:t>
      </w:r>
      <w:r w:rsidR="00FF4AB1" w:rsidRPr="00577BC6">
        <w:rPr>
          <w:sz w:val="22"/>
          <w:szCs w:val="22"/>
        </w:rPr>
        <w:t xml:space="preserve"> o godz. </w:t>
      </w:r>
      <w:r w:rsidR="004B1240" w:rsidRPr="004B124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C183DF" w14:textId="77777777" w:rsidTr="003F57CD">
        <w:tc>
          <w:tcPr>
            <w:tcW w:w="993" w:type="dxa"/>
            <w:vAlign w:val="center"/>
          </w:tcPr>
          <w:p w14:paraId="02D56C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0B171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25847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1240" w:rsidRPr="00493F8C" w14:paraId="0B602CD1" w14:textId="77777777" w:rsidTr="00A9134F">
        <w:tc>
          <w:tcPr>
            <w:tcW w:w="993" w:type="dxa"/>
            <w:vAlign w:val="center"/>
          </w:tcPr>
          <w:p w14:paraId="3A5C6AAF" w14:textId="46FEB0C5" w:rsidR="004B1240" w:rsidRPr="00490DC0" w:rsidRDefault="004B1240" w:rsidP="00A9134F">
            <w:pPr>
              <w:spacing w:before="120" w:after="120"/>
              <w:jc w:val="center"/>
            </w:pPr>
            <w:r w:rsidRPr="004B1240">
              <w:t>1</w:t>
            </w:r>
          </w:p>
        </w:tc>
        <w:tc>
          <w:tcPr>
            <w:tcW w:w="5244" w:type="dxa"/>
          </w:tcPr>
          <w:p w14:paraId="06758E39" w14:textId="5912FF7F" w:rsidR="004B1240" w:rsidRPr="00490DC0" w:rsidRDefault="004B1240" w:rsidP="00A9134F">
            <w:pPr>
              <w:spacing w:before="40"/>
            </w:pPr>
            <w:r w:rsidRPr="004B1240">
              <w:t>MAKO Maciej Kowalik</w:t>
            </w:r>
          </w:p>
          <w:p w14:paraId="66DDE198" w14:textId="28A1A6F0" w:rsidR="004B1240" w:rsidRPr="00490DC0" w:rsidRDefault="004B1240" w:rsidP="00A9134F">
            <w:r w:rsidRPr="004B1240">
              <w:t>Łowińskiego</w:t>
            </w:r>
            <w:r w:rsidRPr="00490DC0">
              <w:t xml:space="preserve"> </w:t>
            </w:r>
            <w:r w:rsidRPr="004B1240">
              <w:t>7E/320-a</w:t>
            </w:r>
            <w:r w:rsidRPr="00490DC0">
              <w:t xml:space="preserve"> </w:t>
            </w:r>
          </w:p>
          <w:p w14:paraId="69246998" w14:textId="52F6B3EA" w:rsidR="004B1240" w:rsidRPr="00490DC0" w:rsidRDefault="004B1240" w:rsidP="00A9134F">
            <w:pPr>
              <w:spacing w:after="40"/>
              <w:jc w:val="both"/>
            </w:pPr>
            <w:r w:rsidRPr="004B1240">
              <w:t>31-752</w:t>
            </w:r>
            <w:r w:rsidRPr="00490DC0">
              <w:t xml:space="preserve"> </w:t>
            </w:r>
            <w:r w:rsidRPr="004B1240">
              <w:t>Kraków</w:t>
            </w:r>
          </w:p>
        </w:tc>
        <w:tc>
          <w:tcPr>
            <w:tcW w:w="2835" w:type="dxa"/>
            <w:vAlign w:val="center"/>
          </w:tcPr>
          <w:p w14:paraId="34F3E335" w14:textId="6E136202" w:rsidR="004B1240" w:rsidRPr="00490DC0" w:rsidRDefault="004B1240" w:rsidP="00A9134F">
            <w:pPr>
              <w:spacing w:before="120" w:after="120"/>
              <w:jc w:val="both"/>
            </w:pPr>
            <w:r w:rsidRPr="004B1240">
              <w:t>995 541.93 zł</w:t>
            </w:r>
          </w:p>
        </w:tc>
      </w:tr>
      <w:tr w:rsidR="004B1240" w:rsidRPr="00493F8C" w14:paraId="0F2E3E7F" w14:textId="77777777" w:rsidTr="00A9134F">
        <w:tc>
          <w:tcPr>
            <w:tcW w:w="993" w:type="dxa"/>
            <w:vAlign w:val="center"/>
          </w:tcPr>
          <w:p w14:paraId="78A3C6EE" w14:textId="7DE665AB" w:rsidR="004B1240" w:rsidRPr="00490DC0" w:rsidRDefault="004B1240" w:rsidP="00A9134F">
            <w:pPr>
              <w:spacing w:before="120" w:after="120"/>
              <w:jc w:val="center"/>
            </w:pPr>
            <w:r w:rsidRPr="004B1240">
              <w:t>2</w:t>
            </w:r>
          </w:p>
        </w:tc>
        <w:tc>
          <w:tcPr>
            <w:tcW w:w="5244" w:type="dxa"/>
          </w:tcPr>
          <w:p w14:paraId="3E13A15B" w14:textId="7F74C49F" w:rsidR="004B1240" w:rsidRPr="00490DC0" w:rsidRDefault="004B1240" w:rsidP="00A9134F">
            <w:pPr>
              <w:spacing w:before="40"/>
            </w:pPr>
            <w:r w:rsidRPr="004B1240">
              <w:t>Mateusz Kopta MK-BUD</w:t>
            </w:r>
          </w:p>
          <w:p w14:paraId="1221F482" w14:textId="52D7FDB7" w:rsidR="004B1240" w:rsidRPr="00490DC0" w:rsidRDefault="004B1240" w:rsidP="00A9134F">
            <w:r w:rsidRPr="004B1240">
              <w:t>A.DO</w:t>
            </w:r>
            <w:r w:rsidR="004246B3">
              <w:t>B</w:t>
            </w:r>
            <w:r w:rsidRPr="004B1240">
              <w:t>OSZYNSKIEGO</w:t>
            </w:r>
            <w:r w:rsidRPr="00490DC0">
              <w:t xml:space="preserve"> </w:t>
            </w:r>
            <w:r w:rsidRPr="004B1240">
              <w:t>81</w:t>
            </w:r>
            <w:r w:rsidRPr="00490DC0">
              <w:t xml:space="preserve"> </w:t>
            </w:r>
          </w:p>
          <w:p w14:paraId="3BADC78A" w14:textId="5CE5372D" w:rsidR="004B1240" w:rsidRPr="00490DC0" w:rsidRDefault="004B1240" w:rsidP="00A9134F">
            <w:pPr>
              <w:spacing w:after="40"/>
              <w:jc w:val="both"/>
            </w:pPr>
            <w:r w:rsidRPr="004B1240">
              <w:t>32031</w:t>
            </w:r>
            <w:r w:rsidRPr="00490DC0">
              <w:t xml:space="preserve"> </w:t>
            </w:r>
            <w:r w:rsidRPr="004B1240">
              <w:t>Mogilany</w:t>
            </w:r>
          </w:p>
        </w:tc>
        <w:tc>
          <w:tcPr>
            <w:tcW w:w="2835" w:type="dxa"/>
            <w:vAlign w:val="center"/>
          </w:tcPr>
          <w:p w14:paraId="14CCC856" w14:textId="10F2D4F6" w:rsidR="004B1240" w:rsidRPr="00490DC0" w:rsidRDefault="004B1240" w:rsidP="00A9134F">
            <w:pPr>
              <w:spacing w:before="120" w:after="120"/>
              <w:jc w:val="both"/>
            </w:pPr>
            <w:r w:rsidRPr="004B1240">
              <w:t>609 635.04 zł</w:t>
            </w:r>
          </w:p>
        </w:tc>
      </w:tr>
      <w:tr w:rsidR="004B1240" w:rsidRPr="00493F8C" w14:paraId="5A3CAFBD" w14:textId="77777777" w:rsidTr="00A9134F">
        <w:tc>
          <w:tcPr>
            <w:tcW w:w="993" w:type="dxa"/>
            <w:vAlign w:val="center"/>
          </w:tcPr>
          <w:p w14:paraId="4EE08EA0" w14:textId="4E361182" w:rsidR="004B1240" w:rsidRPr="00490DC0" w:rsidRDefault="004B1240" w:rsidP="00A9134F">
            <w:pPr>
              <w:spacing w:before="120" w:after="120"/>
              <w:jc w:val="center"/>
            </w:pPr>
            <w:r w:rsidRPr="004B1240">
              <w:t>3</w:t>
            </w:r>
          </w:p>
        </w:tc>
        <w:tc>
          <w:tcPr>
            <w:tcW w:w="5244" w:type="dxa"/>
          </w:tcPr>
          <w:p w14:paraId="676361C8" w14:textId="77777777" w:rsidR="004246B3" w:rsidRDefault="004246B3" w:rsidP="00A9134F">
            <w:pPr>
              <w:spacing w:before="40"/>
            </w:pPr>
            <w:r>
              <w:t>Konsorcjum firm</w:t>
            </w:r>
          </w:p>
          <w:p w14:paraId="17CC5EE1" w14:textId="3D3F0317" w:rsidR="004B1240" w:rsidRPr="00490DC0" w:rsidRDefault="004246B3" w:rsidP="00A9134F">
            <w:pPr>
              <w:spacing w:before="40"/>
            </w:pPr>
            <w:r>
              <w:t xml:space="preserve">Lider - </w:t>
            </w:r>
            <w:proofErr w:type="spellStart"/>
            <w:r w:rsidR="004B1240" w:rsidRPr="004B1240">
              <w:t>Stambud</w:t>
            </w:r>
            <w:proofErr w:type="spellEnd"/>
            <w:r w:rsidR="004B1240" w:rsidRPr="004B1240">
              <w:t xml:space="preserve"> Sp. z o.o.</w:t>
            </w:r>
          </w:p>
          <w:p w14:paraId="16608D8C" w14:textId="12DB1440" w:rsidR="004B1240" w:rsidRPr="00490DC0" w:rsidRDefault="004B1240" w:rsidP="00A9134F">
            <w:r w:rsidRPr="004B1240">
              <w:t>Św. Wojciecha</w:t>
            </w:r>
            <w:r w:rsidRPr="00490DC0">
              <w:t xml:space="preserve"> </w:t>
            </w:r>
            <w:r w:rsidRPr="004B1240">
              <w:t>89</w:t>
            </w:r>
            <w:r w:rsidRPr="00490DC0">
              <w:t xml:space="preserve"> </w:t>
            </w:r>
          </w:p>
          <w:p w14:paraId="32155C90" w14:textId="77777777" w:rsidR="004B1240" w:rsidRDefault="004B1240" w:rsidP="00A9134F">
            <w:pPr>
              <w:spacing w:after="40"/>
              <w:jc w:val="both"/>
            </w:pPr>
            <w:r w:rsidRPr="004B1240">
              <w:t>32-085</w:t>
            </w:r>
            <w:r w:rsidRPr="00490DC0">
              <w:t xml:space="preserve"> </w:t>
            </w:r>
            <w:r w:rsidRPr="004B1240">
              <w:t>Modlnica</w:t>
            </w:r>
          </w:p>
          <w:p w14:paraId="1122E2FE" w14:textId="158CAF3E" w:rsidR="004246B3" w:rsidRPr="00490DC0" w:rsidRDefault="004246B3" w:rsidP="00A9134F">
            <w:pPr>
              <w:spacing w:after="40"/>
              <w:jc w:val="both"/>
            </w:pPr>
            <w:r>
              <w:t>Partner: 2K-Budownictwo sp. z o.o. sp.k.</w:t>
            </w:r>
          </w:p>
        </w:tc>
        <w:tc>
          <w:tcPr>
            <w:tcW w:w="2835" w:type="dxa"/>
            <w:vAlign w:val="center"/>
          </w:tcPr>
          <w:p w14:paraId="026AE76B" w14:textId="3AC61945" w:rsidR="004B1240" w:rsidRPr="00490DC0" w:rsidRDefault="004B1240" w:rsidP="00A9134F">
            <w:pPr>
              <w:spacing w:before="120" w:after="120"/>
              <w:jc w:val="both"/>
            </w:pPr>
            <w:r w:rsidRPr="004B1240">
              <w:t>546 756.70 zł</w:t>
            </w:r>
          </w:p>
        </w:tc>
      </w:tr>
      <w:tr w:rsidR="004B1240" w:rsidRPr="00493F8C" w14:paraId="1864655B" w14:textId="77777777" w:rsidTr="00A9134F">
        <w:tc>
          <w:tcPr>
            <w:tcW w:w="993" w:type="dxa"/>
            <w:vAlign w:val="center"/>
          </w:tcPr>
          <w:p w14:paraId="5CC44228" w14:textId="01307287" w:rsidR="004B1240" w:rsidRPr="00490DC0" w:rsidRDefault="004B1240" w:rsidP="00A9134F">
            <w:pPr>
              <w:spacing w:before="120" w:after="120"/>
              <w:jc w:val="center"/>
            </w:pPr>
            <w:r w:rsidRPr="004B1240">
              <w:t>4</w:t>
            </w:r>
          </w:p>
        </w:tc>
        <w:tc>
          <w:tcPr>
            <w:tcW w:w="5244" w:type="dxa"/>
          </w:tcPr>
          <w:p w14:paraId="702AED6B" w14:textId="17E1578C" w:rsidR="004B1240" w:rsidRPr="00490DC0" w:rsidRDefault="004B1240" w:rsidP="00A9134F">
            <w:pPr>
              <w:spacing w:before="40"/>
            </w:pPr>
            <w:r w:rsidRPr="004B1240">
              <w:t>KARTO SP. Z O.O.</w:t>
            </w:r>
          </w:p>
          <w:p w14:paraId="39E3097F" w14:textId="38E7BDFC" w:rsidR="004B1240" w:rsidRPr="00490DC0" w:rsidRDefault="004B1240" w:rsidP="00A9134F">
            <w:proofErr w:type="spellStart"/>
            <w:r w:rsidRPr="004B1240">
              <w:t>Jugowicka</w:t>
            </w:r>
            <w:proofErr w:type="spellEnd"/>
            <w:r w:rsidRPr="00490DC0">
              <w:t xml:space="preserve"> </w:t>
            </w:r>
            <w:r w:rsidRPr="004B1240">
              <w:t>17A</w:t>
            </w:r>
            <w:r w:rsidRPr="00490DC0">
              <w:t xml:space="preserve"> </w:t>
            </w:r>
          </w:p>
          <w:p w14:paraId="55F02F11" w14:textId="133CFADB" w:rsidR="004B1240" w:rsidRPr="00490DC0" w:rsidRDefault="004B1240" w:rsidP="00A9134F">
            <w:pPr>
              <w:spacing w:after="40"/>
              <w:jc w:val="both"/>
            </w:pPr>
            <w:r w:rsidRPr="004B1240">
              <w:t>30-443</w:t>
            </w:r>
            <w:r w:rsidRPr="00490DC0">
              <w:t xml:space="preserve"> </w:t>
            </w:r>
            <w:r w:rsidRPr="004B1240">
              <w:t>Kraków</w:t>
            </w:r>
          </w:p>
        </w:tc>
        <w:tc>
          <w:tcPr>
            <w:tcW w:w="2835" w:type="dxa"/>
            <w:vAlign w:val="center"/>
          </w:tcPr>
          <w:p w14:paraId="7A4A8886" w14:textId="6237E0E5" w:rsidR="004B1240" w:rsidRPr="00490DC0" w:rsidRDefault="004B1240" w:rsidP="00A9134F">
            <w:pPr>
              <w:spacing w:before="120" w:after="120"/>
              <w:jc w:val="both"/>
            </w:pPr>
            <w:r w:rsidRPr="004B1240">
              <w:t>482 300.00 zł</w:t>
            </w:r>
          </w:p>
        </w:tc>
      </w:tr>
    </w:tbl>
    <w:p w14:paraId="205C08C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26B1" w14:textId="77777777" w:rsidR="00181EC6" w:rsidRDefault="00181EC6">
      <w:r>
        <w:separator/>
      </w:r>
    </w:p>
  </w:endnote>
  <w:endnote w:type="continuationSeparator" w:id="0">
    <w:p w14:paraId="5894AB58" w14:textId="77777777" w:rsidR="00181EC6" w:rsidRDefault="00181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C5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FC0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4E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FD71C8">
        <v:line id="_x0000_s1025" style="position:absolute;left:0;text-align:left;z-index:251657728" from="-3.85pt,8.7pt" to="455.15pt,8.7pt"/>
      </w:pict>
    </w:r>
  </w:p>
  <w:p w14:paraId="0F5383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7D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29F32A" w14:textId="77777777" w:rsidR="009F189D" w:rsidRDefault="009F189D">
    <w:pPr>
      <w:pStyle w:val="Stopka"/>
      <w:tabs>
        <w:tab w:val="clear" w:pos="4536"/>
      </w:tabs>
      <w:jc w:val="center"/>
    </w:pPr>
  </w:p>
  <w:p w14:paraId="4B6243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2B83E" w14:textId="77777777" w:rsidR="00181EC6" w:rsidRDefault="00181EC6">
      <w:r>
        <w:separator/>
      </w:r>
    </w:p>
  </w:footnote>
  <w:footnote w:type="continuationSeparator" w:id="0">
    <w:p w14:paraId="086992D6" w14:textId="77777777" w:rsidR="00181EC6" w:rsidRDefault="00181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EB1D" w14:textId="77777777" w:rsidR="004B1240" w:rsidRDefault="004B1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6452C" w14:textId="77777777" w:rsidR="004B1240" w:rsidRDefault="004B1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668F9" w14:textId="77777777" w:rsidR="004B1240" w:rsidRDefault="004B1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60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1EC6"/>
    <w:rsid w:val="001C69FF"/>
    <w:rsid w:val="0023318D"/>
    <w:rsid w:val="003B6B36"/>
    <w:rsid w:val="003D72FD"/>
    <w:rsid w:val="003F57CD"/>
    <w:rsid w:val="00423179"/>
    <w:rsid w:val="004246B3"/>
    <w:rsid w:val="00433189"/>
    <w:rsid w:val="00490DC0"/>
    <w:rsid w:val="00493F8C"/>
    <w:rsid w:val="004B1240"/>
    <w:rsid w:val="004B64B5"/>
    <w:rsid w:val="004C7E9B"/>
    <w:rsid w:val="005324A5"/>
    <w:rsid w:val="00577BC6"/>
    <w:rsid w:val="005F6609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C371E"/>
  <w15:chartTrackingRefBased/>
  <w15:docId w15:val="{92AA0AD4-5C6B-4393-8B4E-FF5461A4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2026-05-22T11:47:00Z</cp:lastPrinted>
  <dcterms:created xsi:type="dcterms:W3CDTF">2026-05-22T11:47:00Z</dcterms:created>
  <dcterms:modified xsi:type="dcterms:W3CDTF">2026-05-22T11:47:00Z</dcterms:modified>
</cp:coreProperties>
</file>