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5FE8CA" w14:textId="77777777" w:rsidR="00D665F5" w:rsidRPr="009452C3" w:rsidRDefault="00C4393A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9452C3">
        <w:rPr>
          <w:sz w:val="24"/>
          <w:szCs w:val="24"/>
        </w:rPr>
        <w:t>Kraków</w:t>
      </w:r>
      <w:r w:rsidR="00D665F5" w:rsidRPr="009452C3">
        <w:rPr>
          <w:sz w:val="24"/>
          <w:szCs w:val="24"/>
        </w:rPr>
        <w:t xml:space="preserve"> dnia: </w:t>
      </w:r>
      <w:r w:rsidRPr="009452C3">
        <w:rPr>
          <w:sz w:val="24"/>
          <w:szCs w:val="24"/>
        </w:rPr>
        <w:t>2026-05-22</w:t>
      </w:r>
    </w:p>
    <w:p w14:paraId="68727083" w14:textId="77777777" w:rsidR="00D665F5" w:rsidRPr="009452C3" w:rsidRDefault="00D665F5" w:rsidP="00D665F5">
      <w:pPr>
        <w:spacing w:after="240"/>
        <w:jc w:val="right"/>
        <w:rPr>
          <w:sz w:val="24"/>
          <w:szCs w:val="24"/>
        </w:rPr>
      </w:pPr>
    </w:p>
    <w:p w14:paraId="09533759" w14:textId="77777777" w:rsidR="00C4393A" w:rsidRPr="009452C3" w:rsidRDefault="00C4393A" w:rsidP="00577BC6">
      <w:pPr>
        <w:spacing w:after="40"/>
        <w:rPr>
          <w:b/>
          <w:bCs/>
          <w:sz w:val="24"/>
          <w:szCs w:val="24"/>
        </w:rPr>
      </w:pPr>
      <w:r w:rsidRPr="009452C3">
        <w:rPr>
          <w:b/>
          <w:bCs/>
          <w:sz w:val="24"/>
          <w:szCs w:val="24"/>
        </w:rPr>
        <w:t>Szpital Miejski Specjalistyczny</w:t>
      </w:r>
    </w:p>
    <w:p w14:paraId="587EF812" w14:textId="77777777" w:rsidR="00C4393A" w:rsidRPr="009452C3" w:rsidRDefault="00C4393A" w:rsidP="00577BC6">
      <w:pPr>
        <w:spacing w:after="40"/>
        <w:rPr>
          <w:b/>
          <w:bCs/>
          <w:sz w:val="24"/>
          <w:szCs w:val="24"/>
        </w:rPr>
      </w:pPr>
      <w:r w:rsidRPr="009452C3">
        <w:rPr>
          <w:b/>
          <w:bCs/>
          <w:sz w:val="24"/>
          <w:szCs w:val="24"/>
        </w:rPr>
        <w:t>im. Gabriela Narutowicza w Krakowie</w:t>
      </w:r>
    </w:p>
    <w:p w14:paraId="7ECAD4FC" w14:textId="77777777" w:rsidR="00D665F5" w:rsidRPr="009452C3" w:rsidRDefault="00C4393A" w:rsidP="00D665F5">
      <w:pPr>
        <w:rPr>
          <w:sz w:val="24"/>
          <w:szCs w:val="24"/>
        </w:rPr>
      </w:pPr>
      <w:r w:rsidRPr="009452C3">
        <w:rPr>
          <w:sz w:val="24"/>
          <w:szCs w:val="24"/>
        </w:rPr>
        <w:t>ul. Prądnicka</w:t>
      </w:r>
      <w:r w:rsidR="00D665F5" w:rsidRPr="009452C3">
        <w:rPr>
          <w:sz w:val="24"/>
          <w:szCs w:val="24"/>
        </w:rPr>
        <w:t xml:space="preserve"> </w:t>
      </w:r>
      <w:r w:rsidRPr="009452C3">
        <w:rPr>
          <w:sz w:val="24"/>
          <w:szCs w:val="24"/>
        </w:rPr>
        <w:t>35-37</w:t>
      </w:r>
    </w:p>
    <w:p w14:paraId="4659C92C" w14:textId="77777777" w:rsidR="00D665F5" w:rsidRPr="009452C3" w:rsidRDefault="00C4393A" w:rsidP="00D665F5">
      <w:pPr>
        <w:rPr>
          <w:sz w:val="24"/>
          <w:szCs w:val="24"/>
        </w:rPr>
      </w:pPr>
      <w:r w:rsidRPr="009452C3">
        <w:rPr>
          <w:sz w:val="24"/>
          <w:szCs w:val="24"/>
        </w:rPr>
        <w:t>31-202</w:t>
      </w:r>
      <w:r w:rsidR="00D665F5" w:rsidRPr="009452C3">
        <w:rPr>
          <w:sz w:val="24"/>
          <w:szCs w:val="24"/>
        </w:rPr>
        <w:t xml:space="preserve"> </w:t>
      </w:r>
      <w:r w:rsidRPr="009452C3">
        <w:rPr>
          <w:sz w:val="24"/>
          <w:szCs w:val="24"/>
        </w:rPr>
        <w:t>Kraków</w:t>
      </w:r>
    </w:p>
    <w:p w14:paraId="1872EA23" w14:textId="77777777" w:rsidR="00D665F5" w:rsidRPr="009452C3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8CFE9C" w14:textId="77777777" w:rsidR="00D665F5" w:rsidRPr="009452C3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B105B7F" w14:textId="77777777" w:rsidR="00A80738" w:rsidRPr="009452C3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9452C3">
        <w:rPr>
          <w:sz w:val="24"/>
          <w:szCs w:val="24"/>
        </w:rPr>
        <w:t>Znak sprawy:</w:t>
      </w:r>
      <w:r w:rsidRPr="009452C3">
        <w:rPr>
          <w:b/>
          <w:sz w:val="24"/>
          <w:szCs w:val="24"/>
        </w:rPr>
        <w:t xml:space="preserve"> </w:t>
      </w:r>
      <w:r w:rsidR="00C4393A" w:rsidRPr="009452C3">
        <w:rPr>
          <w:b/>
          <w:sz w:val="24"/>
          <w:szCs w:val="24"/>
        </w:rPr>
        <w:t>ZP/20/2026</w:t>
      </w:r>
      <w:r w:rsidR="00A80738" w:rsidRPr="009452C3">
        <w:rPr>
          <w:sz w:val="24"/>
          <w:szCs w:val="24"/>
        </w:rPr>
        <w:tab/>
        <w:t xml:space="preserve"> </w:t>
      </w:r>
    </w:p>
    <w:p w14:paraId="7D92F325" w14:textId="77777777" w:rsidR="00A80738" w:rsidRPr="009452C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986D4BF" w14:textId="77777777" w:rsidR="00A80738" w:rsidRPr="009452C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9C5212" w14:textId="77777777" w:rsidR="00A80738" w:rsidRPr="009452C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05363C" w14:textId="77777777" w:rsidR="00A80738" w:rsidRPr="009452C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9452C3">
        <w:rPr>
          <w:b/>
          <w:spacing w:val="20"/>
          <w:sz w:val="28"/>
        </w:rPr>
        <w:t>INFORMACJA Z OTWARCIA OFERT</w:t>
      </w:r>
    </w:p>
    <w:p w14:paraId="7EFE7063" w14:textId="77777777" w:rsidR="00A80738" w:rsidRPr="009452C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22A88F2" w14:textId="0698B3EE" w:rsidR="00C659E2" w:rsidRPr="009452C3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9452C3">
        <w:rPr>
          <w:bCs/>
          <w:sz w:val="24"/>
          <w:szCs w:val="24"/>
        </w:rPr>
        <w:t xml:space="preserve">Dotyczy </w:t>
      </w:r>
      <w:r w:rsidRPr="009452C3">
        <w:rPr>
          <w:sz w:val="24"/>
          <w:szCs w:val="24"/>
        </w:rPr>
        <w:t xml:space="preserve">postępowania o udzielenie zamówienia publicznego prowadzonego w trybie </w:t>
      </w:r>
      <w:r w:rsidR="00C4393A" w:rsidRPr="009452C3">
        <w:rPr>
          <w:sz w:val="24"/>
          <w:szCs w:val="24"/>
        </w:rPr>
        <w:t>podstawowy</w:t>
      </w:r>
      <w:r w:rsidR="009452C3">
        <w:rPr>
          <w:sz w:val="24"/>
          <w:szCs w:val="24"/>
        </w:rPr>
        <w:t>m</w:t>
      </w:r>
      <w:r w:rsidR="00C4393A" w:rsidRPr="009452C3">
        <w:rPr>
          <w:sz w:val="24"/>
          <w:szCs w:val="24"/>
        </w:rPr>
        <w:t xml:space="preserve"> bez negocjacji - art. 275 pkt. 1 ustawy </w:t>
      </w:r>
      <w:proofErr w:type="spellStart"/>
      <w:r w:rsidR="00C4393A" w:rsidRPr="009452C3">
        <w:rPr>
          <w:sz w:val="24"/>
          <w:szCs w:val="24"/>
        </w:rPr>
        <w:t>Pzp</w:t>
      </w:r>
      <w:proofErr w:type="spellEnd"/>
      <w:r w:rsidRPr="009452C3">
        <w:rPr>
          <w:sz w:val="24"/>
          <w:szCs w:val="24"/>
        </w:rPr>
        <w:t xml:space="preserve"> na:</w:t>
      </w:r>
    </w:p>
    <w:p w14:paraId="34D44C82" w14:textId="376A0748" w:rsidR="00A80738" w:rsidRPr="009452C3" w:rsidRDefault="009452C3" w:rsidP="00577BC6">
      <w:pPr>
        <w:pStyle w:val="Tekstpodstawowywcity"/>
        <w:spacing w:before="120" w:after="480"/>
        <w:ind w:firstLine="0"/>
        <w:jc w:val="center"/>
        <w:rPr>
          <w:i/>
          <w:iCs/>
          <w:szCs w:val="24"/>
        </w:rPr>
      </w:pPr>
      <w:r>
        <w:rPr>
          <w:b/>
          <w:i/>
          <w:iCs/>
          <w:szCs w:val="24"/>
        </w:rPr>
        <w:br/>
      </w:r>
      <w:r w:rsidR="00C4393A" w:rsidRPr="009452C3">
        <w:rPr>
          <w:b/>
          <w:i/>
          <w:iCs/>
          <w:szCs w:val="24"/>
        </w:rPr>
        <w:t xml:space="preserve">Zakup i dostawa produktów antyseptycznych i dezynfekujących </w:t>
      </w:r>
      <w:r>
        <w:rPr>
          <w:b/>
          <w:i/>
          <w:iCs/>
          <w:szCs w:val="24"/>
        </w:rPr>
        <w:br/>
      </w:r>
      <w:r w:rsidR="00C4393A" w:rsidRPr="009452C3">
        <w:rPr>
          <w:b/>
          <w:i/>
          <w:iCs/>
          <w:szCs w:val="24"/>
        </w:rPr>
        <w:t>do skóry i błon śluzowych I</w:t>
      </w:r>
    </w:p>
    <w:p w14:paraId="4F87F198" w14:textId="77777777" w:rsidR="00D665F5" w:rsidRPr="009452C3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9452C3">
        <w:rPr>
          <w:sz w:val="22"/>
          <w:szCs w:val="22"/>
        </w:rPr>
        <w:t>Zamawiający, działając na podstawie art. 22</w:t>
      </w:r>
      <w:r w:rsidR="00FC7F5E" w:rsidRPr="009452C3">
        <w:rPr>
          <w:sz w:val="22"/>
          <w:szCs w:val="22"/>
        </w:rPr>
        <w:t>2</w:t>
      </w:r>
      <w:r w:rsidRPr="009452C3">
        <w:rPr>
          <w:sz w:val="22"/>
          <w:szCs w:val="22"/>
        </w:rPr>
        <w:t xml:space="preserve"> ust. 5 </w:t>
      </w:r>
      <w:r w:rsidRPr="009452C3">
        <w:rPr>
          <w:bCs/>
          <w:sz w:val="22"/>
          <w:szCs w:val="22"/>
        </w:rPr>
        <w:t>ustawy z dnia 11 września 2019 r. Prawo zamówień publicznych</w:t>
      </w:r>
      <w:r w:rsidRPr="009452C3">
        <w:rPr>
          <w:sz w:val="22"/>
          <w:szCs w:val="22"/>
        </w:rPr>
        <w:t xml:space="preserve"> </w:t>
      </w:r>
      <w:r w:rsidR="00C4393A" w:rsidRPr="009452C3">
        <w:rPr>
          <w:sz w:val="22"/>
          <w:szCs w:val="22"/>
        </w:rPr>
        <w:t>(</w:t>
      </w:r>
      <w:proofErr w:type="spellStart"/>
      <w:r w:rsidR="00C4393A" w:rsidRPr="009452C3">
        <w:rPr>
          <w:sz w:val="22"/>
          <w:szCs w:val="22"/>
        </w:rPr>
        <w:t>t.j</w:t>
      </w:r>
      <w:proofErr w:type="spellEnd"/>
      <w:r w:rsidR="00C4393A" w:rsidRPr="009452C3">
        <w:rPr>
          <w:sz w:val="22"/>
          <w:szCs w:val="22"/>
        </w:rPr>
        <w:t>. Dz. U. z 2024 r. poz. 1320 z późn. zm.)</w:t>
      </w:r>
      <w:r w:rsidR="00490DC0" w:rsidRPr="009452C3">
        <w:rPr>
          <w:sz w:val="22"/>
          <w:szCs w:val="22"/>
        </w:rPr>
        <w:t xml:space="preserve"> </w:t>
      </w:r>
      <w:r w:rsidRPr="009452C3">
        <w:rPr>
          <w:sz w:val="22"/>
          <w:szCs w:val="22"/>
        </w:rPr>
        <w:t>udostępnia</w:t>
      </w:r>
      <w:r w:rsidR="00F95C33" w:rsidRPr="009452C3">
        <w:rPr>
          <w:sz w:val="22"/>
          <w:szCs w:val="22"/>
        </w:rPr>
        <w:t xml:space="preserve"> </w:t>
      </w:r>
      <w:r w:rsidR="004C7E9B" w:rsidRPr="009452C3">
        <w:rPr>
          <w:sz w:val="22"/>
          <w:szCs w:val="22"/>
        </w:rPr>
        <w:t>informacj</w:t>
      </w:r>
      <w:r w:rsidR="00577BC6" w:rsidRPr="009452C3">
        <w:rPr>
          <w:sz w:val="22"/>
          <w:szCs w:val="22"/>
        </w:rPr>
        <w:t>ę</w:t>
      </w:r>
      <w:r w:rsidR="00035488" w:rsidRPr="009452C3">
        <w:rPr>
          <w:sz w:val="22"/>
          <w:szCs w:val="22"/>
        </w:rPr>
        <w:t xml:space="preserve"> z otwarcia ofert</w:t>
      </w:r>
      <w:r w:rsidR="00577BC6" w:rsidRPr="009452C3">
        <w:rPr>
          <w:sz w:val="22"/>
          <w:szCs w:val="22"/>
        </w:rPr>
        <w:t>.</w:t>
      </w:r>
    </w:p>
    <w:p w14:paraId="2D4C20F2" w14:textId="77777777" w:rsidR="00A80738" w:rsidRPr="009452C3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9452C3">
        <w:rPr>
          <w:sz w:val="22"/>
          <w:szCs w:val="22"/>
        </w:rPr>
        <w:t>Podczas otwarcia ofert, mającego miejsce</w:t>
      </w:r>
      <w:r w:rsidR="00FF4AB1" w:rsidRPr="009452C3">
        <w:rPr>
          <w:sz w:val="22"/>
          <w:szCs w:val="22"/>
        </w:rPr>
        <w:t xml:space="preserve"> w dniu </w:t>
      </w:r>
      <w:r w:rsidR="00C4393A" w:rsidRPr="009452C3">
        <w:rPr>
          <w:sz w:val="22"/>
          <w:szCs w:val="22"/>
        </w:rPr>
        <w:t>22/05/2026</w:t>
      </w:r>
      <w:r w:rsidR="00FF4AB1" w:rsidRPr="009452C3">
        <w:rPr>
          <w:sz w:val="22"/>
          <w:szCs w:val="22"/>
        </w:rPr>
        <w:t xml:space="preserve"> o godz. </w:t>
      </w:r>
      <w:r w:rsidR="00C4393A" w:rsidRPr="009452C3">
        <w:rPr>
          <w:sz w:val="22"/>
          <w:szCs w:val="22"/>
        </w:rPr>
        <w:t>12:00</w:t>
      </w:r>
      <w:r w:rsidRPr="009452C3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9452C3" w14:paraId="5DFFE043" w14:textId="77777777" w:rsidTr="00C82837">
        <w:tc>
          <w:tcPr>
            <w:tcW w:w="993" w:type="dxa"/>
            <w:vAlign w:val="center"/>
          </w:tcPr>
          <w:p w14:paraId="5C98BDC0" w14:textId="77777777" w:rsidR="006B27ED" w:rsidRPr="009452C3" w:rsidRDefault="006B27ED" w:rsidP="00C82837">
            <w:pPr>
              <w:spacing w:before="120" w:after="120"/>
              <w:jc w:val="center"/>
            </w:pPr>
            <w:r w:rsidRPr="009452C3">
              <w:t>Nr oferty</w:t>
            </w:r>
          </w:p>
        </w:tc>
        <w:tc>
          <w:tcPr>
            <w:tcW w:w="1134" w:type="dxa"/>
            <w:vAlign w:val="center"/>
          </w:tcPr>
          <w:p w14:paraId="6AB466C8" w14:textId="77777777" w:rsidR="006B27ED" w:rsidRPr="009452C3" w:rsidRDefault="006B27ED" w:rsidP="00C82837">
            <w:pPr>
              <w:spacing w:before="120" w:after="120"/>
              <w:jc w:val="center"/>
            </w:pPr>
            <w:r w:rsidRPr="009452C3">
              <w:t>Nr</w:t>
            </w:r>
            <w:r w:rsidR="00C82837" w:rsidRPr="009452C3">
              <w:t xml:space="preserve"> </w:t>
            </w:r>
            <w:r w:rsidRPr="009452C3">
              <w:t>zadania</w:t>
            </w:r>
          </w:p>
        </w:tc>
        <w:tc>
          <w:tcPr>
            <w:tcW w:w="4110" w:type="dxa"/>
            <w:vAlign w:val="center"/>
          </w:tcPr>
          <w:p w14:paraId="25D80669" w14:textId="77777777" w:rsidR="006B27ED" w:rsidRPr="009452C3" w:rsidRDefault="006B27ED" w:rsidP="00BB547B">
            <w:pPr>
              <w:spacing w:before="120" w:after="120"/>
              <w:jc w:val="center"/>
            </w:pPr>
            <w:r w:rsidRPr="009452C3">
              <w:t>Nazwa i adres wykonawcy</w:t>
            </w:r>
          </w:p>
        </w:tc>
        <w:tc>
          <w:tcPr>
            <w:tcW w:w="2835" w:type="dxa"/>
            <w:vAlign w:val="center"/>
          </w:tcPr>
          <w:p w14:paraId="6B7AB85E" w14:textId="4C59036D" w:rsidR="006B27ED" w:rsidRPr="009452C3" w:rsidRDefault="009452C3" w:rsidP="00C82837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C4393A" w:rsidRPr="009452C3" w14:paraId="7D0E4365" w14:textId="77777777" w:rsidTr="00A627A8">
        <w:tc>
          <w:tcPr>
            <w:tcW w:w="993" w:type="dxa"/>
            <w:vAlign w:val="center"/>
          </w:tcPr>
          <w:p w14:paraId="3C4B5CC2" w14:textId="77777777" w:rsidR="00C4393A" w:rsidRPr="009452C3" w:rsidRDefault="00C4393A" w:rsidP="00A627A8">
            <w:pPr>
              <w:spacing w:before="80" w:after="80"/>
              <w:jc w:val="center"/>
            </w:pPr>
            <w:r w:rsidRPr="009452C3">
              <w:t>1</w:t>
            </w:r>
          </w:p>
        </w:tc>
        <w:tc>
          <w:tcPr>
            <w:tcW w:w="1134" w:type="dxa"/>
            <w:vAlign w:val="center"/>
          </w:tcPr>
          <w:p w14:paraId="32323FF7" w14:textId="77777777" w:rsidR="00C4393A" w:rsidRPr="009452C3" w:rsidRDefault="00C4393A" w:rsidP="00A627A8">
            <w:pPr>
              <w:spacing w:before="80" w:after="80"/>
              <w:jc w:val="center"/>
            </w:pPr>
            <w:r w:rsidRPr="009452C3">
              <w:t>1</w:t>
            </w:r>
          </w:p>
        </w:tc>
        <w:tc>
          <w:tcPr>
            <w:tcW w:w="4110" w:type="dxa"/>
          </w:tcPr>
          <w:p w14:paraId="4CCCB721" w14:textId="77777777" w:rsidR="00C4393A" w:rsidRPr="009452C3" w:rsidRDefault="00C4393A" w:rsidP="00A627A8">
            <w:pPr>
              <w:spacing w:before="80"/>
            </w:pPr>
            <w:r w:rsidRPr="009452C3">
              <w:t>KIKGEL Sp. z o.o.</w:t>
            </w:r>
          </w:p>
          <w:p w14:paraId="649A4301" w14:textId="77777777" w:rsidR="00C4393A" w:rsidRPr="009452C3" w:rsidRDefault="00C4393A" w:rsidP="00A627A8">
            <w:r w:rsidRPr="009452C3">
              <w:t>ul. Skłodowskiej</w:t>
            </w:r>
            <w:r w:rsidRPr="009452C3">
              <w:t xml:space="preserve"> </w:t>
            </w:r>
            <w:r w:rsidRPr="009452C3">
              <w:t>7</w:t>
            </w:r>
            <w:r w:rsidRPr="009452C3">
              <w:t xml:space="preserve"> </w:t>
            </w:r>
          </w:p>
          <w:p w14:paraId="0D096B49" w14:textId="77777777" w:rsidR="00C4393A" w:rsidRPr="009452C3" w:rsidRDefault="00C4393A" w:rsidP="00A627A8">
            <w:pPr>
              <w:spacing w:after="80"/>
              <w:jc w:val="both"/>
            </w:pPr>
            <w:r w:rsidRPr="009452C3">
              <w:t>97-225</w:t>
            </w:r>
            <w:r w:rsidRPr="009452C3">
              <w:t xml:space="preserve"> </w:t>
            </w:r>
            <w:r w:rsidRPr="009452C3">
              <w:t>Ujazd</w:t>
            </w:r>
          </w:p>
        </w:tc>
        <w:tc>
          <w:tcPr>
            <w:tcW w:w="2835" w:type="dxa"/>
            <w:vAlign w:val="center"/>
          </w:tcPr>
          <w:p w14:paraId="3D6594E7" w14:textId="77777777" w:rsidR="00C4393A" w:rsidRPr="009452C3" w:rsidRDefault="00C4393A" w:rsidP="00A627A8">
            <w:pPr>
              <w:spacing w:before="80" w:after="80"/>
              <w:jc w:val="center"/>
            </w:pPr>
            <w:r w:rsidRPr="009452C3">
              <w:t>50 168.16 zł</w:t>
            </w:r>
          </w:p>
        </w:tc>
      </w:tr>
      <w:tr w:rsidR="00C4393A" w:rsidRPr="009452C3" w14:paraId="5BCAD87A" w14:textId="77777777" w:rsidTr="00A627A8">
        <w:tc>
          <w:tcPr>
            <w:tcW w:w="993" w:type="dxa"/>
            <w:vAlign w:val="center"/>
          </w:tcPr>
          <w:p w14:paraId="273C85F6" w14:textId="77777777" w:rsidR="00C4393A" w:rsidRPr="009452C3" w:rsidRDefault="00C4393A" w:rsidP="00A627A8">
            <w:pPr>
              <w:spacing w:before="80" w:after="80"/>
              <w:jc w:val="center"/>
            </w:pPr>
            <w:r w:rsidRPr="009452C3">
              <w:t>2</w:t>
            </w:r>
          </w:p>
        </w:tc>
        <w:tc>
          <w:tcPr>
            <w:tcW w:w="1134" w:type="dxa"/>
            <w:vAlign w:val="center"/>
          </w:tcPr>
          <w:p w14:paraId="57EBE30A" w14:textId="77777777" w:rsidR="00C4393A" w:rsidRPr="009452C3" w:rsidRDefault="00C4393A" w:rsidP="00A627A8">
            <w:pPr>
              <w:spacing w:before="80" w:after="80"/>
              <w:jc w:val="center"/>
            </w:pPr>
            <w:r w:rsidRPr="009452C3">
              <w:t>5</w:t>
            </w:r>
          </w:p>
        </w:tc>
        <w:tc>
          <w:tcPr>
            <w:tcW w:w="4110" w:type="dxa"/>
          </w:tcPr>
          <w:p w14:paraId="0F71EB13" w14:textId="77777777" w:rsidR="00C4393A" w:rsidRPr="009452C3" w:rsidRDefault="00C4393A" w:rsidP="00A627A8">
            <w:pPr>
              <w:spacing w:before="80"/>
            </w:pPr>
            <w:proofErr w:type="spellStart"/>
            <w:r w:rsidRPr="009452C3">
              <w:t>Medilab</w:t>
            </w:r>
            <w:proofErr w:type="spellEnd"/>
            <w:r w:rsidRPr="009452C3">
              <w:t xml:space="preserve"> Sp. z o.o.</w:t>
            </w:r>
          </w:p>
          <w:p w14:paraId="2053F5B8" w14:textId="77777777" w:rsidR="00C4393A" w:rsidRPr="009452C3" w:rsidRDefault="00C4393A" w:rsidP="00A627A8">
            <w:r w:rsidRPr="009452C3">
              <w:t>ul. Niedźwiedzia</w:t>
            </w:r>
            <w:r w:rsidRPr="009452C3">
              <w:t xml:space="preserve"> </w:t>
            </w:r>
            <w:r w:rsidRPr="009452C3">
              <w:t>60</w:t>
            </w:r>
            <w:r w:rsidRPr="009452C3">
              <w:t xml:space="preserve"> </w:t>
            </w:r>
          </w:p>
          <w:p w14:paraId="50066810" w14:textId="77777777" w:rsidR="00C4393A" w:rsidRPr="009452C3" w:rsidRDefault="00C4393A" w:rsidP="00A627A8">
            <w:pPr>
              <w:spacing w:after="80"/>
              <w:jc w:val="both"/>
            </w:pPr>
            <w:r w:rsidRPr="009452C3">
              <w:t>15-531</w:t>
            </w:r>
            <w:r w:rsidRPr="009452C3">
              <w:t xml:space="preserve"> </w:t>
            </w:r>
            <w:r w:rsidRPr="009452C3">
              <w:t>Białystok</w:t>
            </w:r>
          </w:p>
        </w:tc>
        <w:tc>
          <w:tcPr>
            <w:tcW w:w="2835" w:type="dxa"/>
            <w:vAlign w:val="center"/>
          </w:tcPr>
          <w:p w14:paraId="20D30DF3" w14:textId="77777777" w:rsidR="00C4393A" w:rsidRPr="009452C3" w:rsidRDefault="00C4393A" w:rsidP="00A627A8">
            <w:pPr>
              <w:spacing w:before="80" w:after="80"/>
              <w:jc w:val="center"/>
            </w:pPr>
            <w:r w:rsidRPr="009452C3">
              <w:t>2 293.92 zł</w:t>
            </w:r>
          </w:p>
        </w:tc>
      </w:tr>
      <w:tr w:rsidR="00C4393A" w:rsidRPr="009452C3" w14:paraId="5E4EB740" w14:textId="77777777" w:rsidTr="00A627A8">
        <w:tc>
          <w:tcPr>
            <w:tcW w:w="993" w:type="dxa"/>
            <w:vAlign w:val="center"/>
          </w:tcPr>
          <w:p w14:paraId="0FDF98D0" w14:textId="77777777" w:rsidR="00C4393A" w:rsidRPr="009452C3" w:rsidRDefault="00C4393A" w:rsidP="00A627A8">
            <w:pPr>
              <w:spacing w:before="80" w:after="80"/>
              <w:jc w:val="center"/>
            </w:pPr>
            <w:r w:rsidRPr="009452C3">
              <w:t>3</w:t>
            </w:r>
          </w:p>
        </w:tc>
        <w:tc>
          <w:tcPr>
            <w:tcW w:w="1134" w:type="dxa"/>
            <w:vAlign w:val="center"/>
          </w:tcPr>
          <w:p w14:paraId="0FF62AE6" w14:textId="77777777" w:rsidR="00C4393A" w:rsidRPr="009452C3" w:rsidRDefault="00C4393A" w:rsidP="00A627A8">
            <w:pPr>
              <w:spacing w:before="80" w:after="80"/>
              <w:jc w:val="center"/>
            </w:pPr>
            <w:r w:rsidRPr="009452C3">
              <w:t>1</w:t>
            </w:r>
          </w:p>
        </w:tc>
        <w:tc>
          <w:tcPr>
            <w:tcW w:w="4110" w:type="dxa"/>
          </w:tcPr>
          <w:p w14:paraId="71D86A08" w14:textId="330AC2FC" w:rsidR="00C4393A" w:rsidRPr="009452C3" w:rsidRDefault="00C4393A" w:rsidP="00A627A8">
            <w:pPr>
              <w:spacing w:before="80"/>
            </w:pPr>
            <w:r w:rsidRPr="009452C3">
              <w:t xml:space="preserve">OSS </w:t>
            </w:r>
            <w:r w:rsidR="009452C3">
              <w:t>S</w:t>
            </w:r>
            <w:r w:rsidRPr="009452C3">
              <w:t>p. z o.o.</w:t>
            </w:r>
          </w:p>
          <w:p w14:paraId="1668A2C1" w14:textId="77777777" w:rsidR="00C4393A" w:rsidRPr="009452C3" w:rsidRDefault="00C4393A" w:rsidP="00A627A8">
            <w:r w:rsidRPr="009452C3">
              <w:t>ul. Siennicka</w:t>
            </w:r>
            <w:r w:rsidRPr="009452C3">
              <w:t xml:space="preserve"> </w:t>
            </w:r>
            <w:r w:rsidRPr="009452C3">
              <w:t>25</w:t>
            </w:r>
            <w:r w:rsidRPr="009452C3">
              <w:t xml:space="preserve"> </w:t>
            </w:r>
          </w:p>
          <w:p w14:paraId="473884AE" w14:textId="77777777" w:rsidR="00C4393A" w:rsidRPr="009452C3" w:rsidRDefault="00C4393A" w:rsidP="00A627A8">
            <w:pPr>
              <w:spacing w:after="80"/>
              <w:jc w:val="both"/>
            </w:pPr>
            <w:r w:rsidRPr="009452C3">
              <w:t>80-758</w:t>
            </w:r>
            <w:r w:rsidRPr="009452C3">
              <w:t xml:space="preserve"> </w:t>
            </w:r>
            <w:r w:rsidRPr="009452C3">
              <w:t>Gdańsk</w:t>
            </w:r>
          </w:p>
        </w:tc>
        <w:tc>
          <w:tcPr>
            <w:tcW w:w="2835" w:type="dxa"/>
            <w:vAlign w:val="center"/>
          </w:tcPr>
          <w:p w14:paraId="5E46D463" w14:textId="77777777" w:rsidR="00C4393A" w:rsidRPr="009452C3" w:rsidRDefault="00C4393A" w:rsidP="00A627A8">
            <w:pPr>
              <w:spacing w:before="80" w:after="80"/>
              <w:jc w:val="center"/>
            </w:pPr>
            <w:r w:rsidRPr="009452C3">
              <w:t>70 005.25 zł</w:t>
            </w:r>
          </w:p>
        </w:tc>
      </w:tr>
      <w:tr w:rsidR="00C4393A" w:rsidRPr="009452C3" w14:paraId="484B323F" w14:textId="77777777" w:rsidTr="00A627A8">
        <w:tc>
          <w:tcPr>
            <w:tcW w:w="993" w:type="dxa"/>
            <w:vAlign w:val="center"/>
          </w:tcPr>
          <w:p w14:paraId="0CD8F190" w14:textId="77777777" w:rsidR="00C4393A" w:rsidRPr="009452C3" w:rsidRDefault="00C4393A" w:rsidP="00A627A8">
            <w:pPr>
              <w:spacing w:before="80" w:after="80"/>
              <w:jc w:val="center"/>
            </w:pPr>
            <w:r w:rsidRPr="009452C3">
              <w:t>3</w:t>
            </w:r>
          </w:p>
        </w:tc>
        <w:tc>
          <w:tcPr>
            <w:tcW w:w="1134" w:type="dxa"/>
            <w:vAlign w:val="center"/>
          </w:tcPr>
          <w:p w14:paraId="79B7D695" w14:textId="77777777" w:rsidR="00C4393A" w:rsidRPr="009452C3" w:rsidRDefault="00C4393A" w:rsidP="00A627A8">
            <w:pPr>
              <w:spacing w:before="80" w:after="80"/>
              <w:jc w:val="center"/>
            </w:pPr>
            <w:r w:rsidRPr="009452C3">
              <w:t>5</w:t>
            </w:r>
          </w:p>
        </w:tc>
        <w:tc>
          <w:tcPr>
            <w:tcW w:w="4110" w:type="dxa"/>
          </w:tcPr>
          <w:p w14:paraId="1CB017F4" w14:textId="4225A663" w:rsidR="00C4393A" w:rsidRPr="009452C3" w:rsidRDefault="00C4393A" w:rsidP="00A627A8">
            <w:pPr>
              <w:spacing w:before="80"/>
            </w:pPr>
            <w:r w:rsidRPr="009452C3">
              <w:t xml:space="preserve">OSS </w:t>
            </w:r>
            <w:r w:rsidR="009452C3">
              <w:t>S</w:t>
            </w:r>
            <w:r w:rsidRPr="009452C3">
              <w:t>p. z o.o.</w:t>
            </w:r>
          </w:p>
          <w:p w14:paraId="2A93AF01" w14:textId="77777777" w:rsidR="00C4393A" w:rsidRPr="009452C3" w:rsidRDefault="00C4393A" w:rsidP="00A627A8">
            <w:r w:rsidRPr="009452C3">
              <w:t>ul. Siennicka</w:t>
            </w:r>
            <w:r w:rsidRPr="009452C3">
              <w:t xml:space="preserve"> </w:t>
            </w:r>
            <w:r w:rsidRPr="009452C3">
              <w:t>25</w:t>
            </w:r>
            <w:r w:rsidRPr="009452C3">
              <w:t xml:space="preserve"> </w:t>
            </w:r>
          </w:p>
          <w:p w14:paraId="7EAD7826" w14:textId="77777777" w:rsidR="00C4393A" w:rsidRPr="009452C3" w:rsidRDefault="00C4393A" w:rsidP="00A627A8">
            <w:pPr>
              <w:spacing w:after="80"/>
              <w:jc w:val="both"/>
            </w:pPr>
            <w:r w:rsidRPr="009452C3">
              <w:t>80-758</w:t>
            </w:r>
            <w:r w:rsidRPr="009452C3">
              <w:t xml:space="preserve"> </w:t>
            </w:r>
            <w:r w:rsidRPr="009452C3">
              <w:t>Gdańsk</w:t>
            </w:r>
          </w:p>
        </w:tc>
        <w:tc>
          <w:tcPr>
            <w:tcW w:w="2835" w:type="dxa"/>
            <w:vAlign w:val="center"/>
          </w:tcPr>
          <w:p w14:paraId="5FE7523F" w14:textId="77777777" w:rsidR="00C4393A" w:rsidRPr="009452C3" w:rsidRDefault="00C4393A" w:rsidP="00A627A8">
            <w:pPr>
              <w:spacing w:before="80" w:after="80"/>
              <w:jc w:val="center"/>
            </w:pPr>
            <w:r w:rsidRPr="009452C3">
              <w:t>4 436.99 zł</w:t>
            </w:r>
          </w:p>
        </w:tc>
      </w:tr>
      <w:tr w:rsidR="00C4393A" w:rsidRPr="009452C3" w14:paraId="209E6A5E" w14:textId="77777777" w:rsidTr="00A627A8">
        <w:tc>
          <w:tcPr>
            <w:tcW w:w="993" w:type="dxa"/>
            <w:vAlign w:val="center"/>
          </w:tcPr>
          <w:p w14:paraId="07D3824B" w14:textId="77777777" w:rsidR="00C4393A" w:rsidRPr="009452C3" w:rsidRDefault="00C4393A" w:rsidP="00A627A8">
            <w:pPr>
              <w:spacing w:before="80" w:after="80"/>
              <w:jc w:val="center"/>
            </w:pPr>
            <w:r w:rsidRPr="009452C3">
              <w:t>3</w:t>
            </w:r>
          </w:p>
        </w:tc>
        <w:tc>
          <w:tcPr>
            <w:tcW w:w="1134" w:type="dxa"/>
            <w:vAlign w:val="center"/>
          </w:tcPr>
          <w:p w14:paraId="583A1DD5" w14:textId="77777777" w:rsidR="00C4393A" w:rsidRPr="009452C3" w:rsidRDefault="00C4393A" w:rsidP="00A627A8">
            <w:pPr>
              <w:spacing w:before="80" w:after="80"/>
              <w:jc w:val="center"/>
            </w:pPr>
            <w:r w:rsidRPr="009452C3">
              <w:t>6</w:t>
            </w:r>
          </w:p>
        </w:tc>
        <w:tc>
          <w:tcPr>
            <w:tcW w:w="4110" w:type="dxa"/>
          </w:tcPr>
          <w:p w14:paraId="4897631F" w14:textId="25E9F2A8" w:rsidR="00C4393A" w:rsidRPr="009452C3" w:rsidRDefault="00C4393A" w:rsidP="00A627A8">
            <w:pPr>
              <w:spacing w:before="80"/>
            </w:pPr>
            <w:r w:rsidRPr="009452C3">
              <w:t xml:space="preserve">OSS </w:t>
            </w:r>
            <w:r w:rsidR="009452C3">
              <w:t>S</w:t>
            </w:r>
            <w:r w:rsidRPr="009452C3">
              <w:t>p. z o.o.</w:t>
            </w:r>
          </w:p>
          <w:p w14:paraId="72C287EE" w14:textId="77777777" w:rsidR="00C4393A" w:rsidRPr="009452C3" w:rsidRDefault="00C4393A" w:rsidP="00A627A8">
            <w:r w:rsidRPr="009452C3">
              <w:t>ul. Siennicka</w:t>
            </w:r>
            <w:r w:rsidRPr="009452C3">
              <w:t xml:space="preserve"> </w:t>
            </w:r>
            <w:r w:rsidRPr="009452C3">
              <w:t>25</w:t>
            </w:r>
            <w:r w:rsidRPr="009452C3">
              <w:t xml:space="preserve"> </w:t>
            </w:r>
          </w:p>
          <w:p w14:paraId="2BE5B657" w14:textId="77777777" w:rsidR="00C4393A" w:rsidRPr="009452C3" w:rsidRDefault="00C4393A" w:rsidP="00A627A8">
            <w:pPr>
              <w:spacing w:after="80"/>
              <w:jc w:val="both"/>
            </w:pPr>
            <w:r w:rsidRPr="009452C3">
              <w:t>80-758</w:t>
            </w:r>
            <w:r w:rsidRPr="009452C3">
              <w:t xml:space="preserve"> </w:t>
            </w:r>
            <w:r w:rsidRPr="009452C3">
              <w:t>Gdańsk</w:t>
            </w:r>
          </w:p>
        </w:tc>
        <w:tc>
          <w:tcPr>
            <w:tcW w:w="2835" w:type="dxa"/>
            <w:vAlign w:val="center"/>
          </w:tcPr>
          <w:p w14:paraId="2690EB45" w14:textId="77777777" w:rsidR="00C4393A" w:rsidRPr="009452C3" w:rsidRDefault="00C4393A" w:rsidP="00A627A8">
            <w:pPr>
              <w:spacing w:before="80" w:after="80"/>
              <w:jc w:val="center"/>
            </w:pPr>
            <w:r w:rsidRPr="009452C3">
              <w:t>28 682.04 zł</w:t>
            </w:r>
          </w:p>
        </w:tc>
      </w:tr>
      <w:tr w:rsidR="00C4393A" w:rsidRPr="009452C3" w14:paraId="2BAD28F7" w14:textId="77777777" w:rsidTr="00A627A8">
        <w:tc>
          <w:tcPr>
            <w:tcW w:w="993" w:type="dxa"/>
            <w:vAlign w:val="center"/>
          </w:tcPr>
          <w:p w14:paraId="786369BE" w14:textId="77777777" w:rsidR="00C4393A" w:rsidRPr="009452C3" w:rsidRDefault="00C4393A" w:rsidP="00A627A8">
            <w:pPr>
              <w:spacing w:before="80" w:after="80"/>
              <w:jc w:val="center"/>
            </w:pPr>
            <w:r w:rsidRPr="009452C3">
              <w:t>4</w:t>
            </w:r>
          </w:p>
        </w:tc>
        <w:tc>
          <w:tcPr>
            <w:tcW w:w="1134" w:type="dxa"/>
            <w:vAlign w:val="center"/>
          </w:tcPr>
          <w:p w14:paraId="18DC96D0" w14:textId="77777777" w:rsidR="00C4393A" w:rsidRPr="009452C3" w:rsidRDefault="00C4393A" w:rsidP="00A627A8">
            <w:pPr>
              <w:spacing w:before="80" w:after="80"/>
              <w:jc w:val="center"/>
            </w:pPr>
            <w:r w:rsidRPr="009452C3">
              <w:t>2</w:t>
            </w:r>
          </w:p>
        </w:tc>
        <w:tc>
          <w:tcPr>
            <w:tcW w:w="4110" w:type="dxa"/>
          </w:tcPr>
          <w:p w14:paraId="6192558B" w14:textId="1B0ED5D3" w:rsidR="00C4393A" w:rsidRPr="009452C3" w:rsidRDefault="00C4393A" w:rsidP="00A627A8">
            <w:pPr>
              <w:spacing w:before="80"/>
            </w:pPr>
            <w:r w:rsidRPr="009452C3">
              <w:t>Centrum Zaopatrzenia Medycznego "</w:t>
            </w:r>
            <w:proofErr w:type="spellStart"/>
            <w:r w:rsidRPr="009452C3">
              <w:t>Cezal</w:t>
            </w:r>
            <w:proofErr w:type="spellEnd"/>
            <w:r w:rsidRPr="009452C3">
              <w:t xml:space="preserve">" SA </w:t>
            </w:r>
          </w:p>
          <w:p w14:paraId="45E8A73D" w14:textId="77777777" w:rsidR="00C4393A" w:rsidRPr="009452C3" w:rsidRDefault="00C4393A" w:rsidP="00A627A8">
            <w:r w:rsidRPr="009452C3">
              <w:t>ul. Balicka</w:t>
            </w:r>
            <w:r w:rsidRPr="009452C3">
              <w:t xml:space="preserve"> </w:t>
            </w:r>
            <w:r w:rsidRPr="009452C3">
              <w:t>117</w:t>
            </w:r>
            <w:r w:rsidRPr="009452C3">
              <w:t xml:space="preserve"> </w:t>
            </w:r>
          </w:p>
          <w:p w14:paraId="09649EAA" w14:textId="77777777" w:rsidR="00C4393A" w:rsidRPr="009452C3" w:rsidRDefault="00C4393A" w:rsidP="00A627A8">
            <w:pPr>
              <w:spacing w:after="80"/>
              <w:jc w:val="both"/>
            </w:pPr>
            <w:r w:rsidRPr="009452C3">
              <w:t>30-149</w:t>
            </w:r>
            <w:r w:rsidRPr="009452C3">
              <w:t xml:space="preserve"> </w:t>
            </w:r>
            <w:r w:rsidRPr="009452C3">
              <w:t>Kraków</w:t>
            </w:r>
          </w:p>
        </w:tc>
        <w:tc>
          <w:tcPr>
            <w:tcW w:w="2835" w:type="dxa"/>
            <w:vAlign w:val="center"/>
          </w:tcPr>
          <w:p w14:paraId="74278884" w14:textId="77777777" w:rsidR="00C4393A" w:rsidRPr="009452C3" w:rsidRDefault="00C4393A" w:rsidP="00A627A8">
            <w:pPr>
              <w:spacing w:before="80" w:after="80"/>
              <w:jc w:val="center"/>
            </w:pPr>
            <w:r w:rsidRPr="009452C3">
              <w:t>13 424.40 zł</w:t>
            </w:r>
          </w:p>
        </w:tc>
      </w:tr>
      <w:tr w:rsidR="00C4393A" w:rsidRPr="009452C3" w14:paraId="3235603A" w14:textId="77777777" w:rsidTr="00A627A8">
        <w:tc>
          <w:tcPr>
            <w:tcW w:w="993" w:type="dxa"/>
            <w:vAlign w:val="center"/>
          </w:tcPr>
          <w:p w14:paraId="2D094CB2" w14:textId="77777777" w:rsidR="00C4393A" w:rsidRPr="009452C3" w:rsidRDefault="00C4393A" w:rsidP="00A627A8">
            <w:pPr>
              <w:spacing w:before="80" w:after="80"/>
              <w:jc w:val="center"/>
            </w:pPr>
            <w:r w:rsidRPr="009452C3">
              <w:lastRenderedPageBreak/>
              <w:t>4</w:t>
            </w:r>
          </w:p>
        </w:tc>
        <w:tc>
          <w:tcPr>
            <w:tcW w:w="1134" w:type="dxa"/>
            <w:vAlign w:val="center"/>
          </w:tcPr>
          <w:p w14:paraId="58D00EA5" w14:textId="77777777" w:rsidR="00C4393A" w:rsidRPr="009452C3" w:rsidRDefault="00C4393A" w:rsidP="00A627A8">
            <w:pPr>
              <w:spacing w:before="80" w:after="80"/>
              <w:jc w:val="center"/>
            </w:pPr>
            <w:r w:rsidRPr="009452C3">
              <w:t>4</w:t>
            </w:r>
          </w:p>
        </w:tc>
        <w:tc>
          <w:tcPr>
            <w:tcW w:w="4110" w:type="dxa"/>
          </w:tcPr>
          <w:p w14:paraId="40CEC2CF" w14:textId="5ED60EC1" w:rsidR="00C4393A" w:rsidRPr="009452C3" w:rsidRDefault="00C4393A" w:rsidP="00A627A8">
            <w:pPr>
              <w:spacing w:before="80"/>
            </w:pPr>
            <w:r w:rsidRPr="009452C3">
              <w:t>Centrum Zaopatrzenia Medycznego "</w:t>
            </w:r>
            <w:proofErr w:type="spellStart"/>
            <w:r w:rsidRPr="009452C3">
              <w:t>Cezal</w:t>
            </w:r>
            <w:proofErr w:type="spellEnd"/>
            <w:r w:rsidRPr="009452C3">
              <w:t>" SA</w:t>
            </w:r>
          </w:p>
          <w:p w14:paraId="57144422" w14:textId="77777777" w:rsidR="00C4393A" w:rsidRPr="009452C3" w:rsidRDefault="00C4393A" w:rsidP="00A627A8">
            <w:r w:rsidRPr="009452C3">
              <w:t>ul. Balicka</w:t>
            </w:r>
            <w:r w:rsidRPr="009452C3">
              <w:t xml:space="preserve"> </w:t>
            </w:r>
            <w:r w:rsidRPr="009452C3">
              <w:t>117</w:t>
            </w:r>
            <w:r w:rsidRPr="009452C3">
              <w:t xml:space="preserve"> </w:t>
            </w:r>
          </w:p>
          <w:p w14:paraId="3F86AA63" w14:textId="77777777" w:rsidR="00C4393A" w:rsidRPr="009452C3" w:rsidRDefault="00C4393A" w:rsidP="00A627A8">
            <w:pPr>
              <w:spacing w:after="80"/>
              <w:jc w:val="both"/>
            </w:pPr>
            <w:r w:rsidRPr="009452C3">
              <w:t>30-149</w:t>
            </w:r>
            <w:r w:rsidRPr="009452C3">
              <w:t xml:space="preserve"> </w:t>
            </w:r>
            <w:r w:rsidRPr="009452C3">
              <w:t>Kraków</w:t>
            </w:r>
          </w:p>
        </w:tc>
        <w:tc>
          <w:tcPr>
            <w:tcW w:w="2835" w:type="dxa"/>
            <w:vAlign w:val="center"/>
          </w:tcPr>
          <w:p w14:paraId="2C43703B" w14:textId="77777777" w:rsidR="00C4393A" w:rsidRPr="009452C3" w:rsidRDefault="00C4393A" w:rsidP="00A627A8">
            <w:pPr>
              <w:spacing w:before="80" w:after="80"/>
              <w:jc w:val="center"/>
            </w:pPr>
            <w:r w:rsidRPr="009452C3">
              <w:t>122 032.44 zł</w:t>
            </w:r>
          </w:p>
        </w:tc>
      </w:tr>
      <w:tr w:rsidR="00C4393A" w:rsidRPr="009452C3" w14:paraId="2F7A4D4D" w14:textId="77777777" w:rsidTr="00A627A8">
        <w:tc>
          <w:tcPr>
            <w:tcW w:w="993" w:type="dxa"/>
            <w:vAlign w:val="center"/>
          </w:tcPr>
          <w:p w14:paraId="44B94DEA" w14:textId="77777777" w:rsidR="00C4393A" w:rsidRPr="009452C3" w:rsidRDefault="00C4393A" w:rsidP="00A627A8">
            <w:pPr>
              <w:spacing w:before="80" w:after="80"/>
              <w:jc w:val="center"/>
            </w:pPr>
            <w:r w:rsidRPr="009452C3">
              <w:t>4</w:t>
            </w:r>
          </w:p>
        </w:tc>
        <w:tc>
          <w:tcPr>
            <w:tcW w:w="1134" w:type="dxa"/>
            <w:vAlign w:val="center"/>
          </w:tcPr>
          <w:p w14:paraId="13EED05E" w14:textId="77777777" w:rsidR="00C4393A" w:rsidRPr="009452C3" w:rsidRDefault="00C4393A" w:rsidP="00A627A8">
            <w:pPr>
              <w:spacing w:before="80" w:after="80"/>
              <w:jc w:val="center"/>
            </w:pPr>
            <w:r w:rsidRPr="009452C3">
              <w:t>6</w:t>
            </w:r>
          </w:p>
        </w:tc>
        <w:tc>
          <w:tcPr>
            <w:tcW w:w="4110" w:type="dxa"/>
          </w:tcPr>
          <w:p w14:paraId="4BBC6F21" w14:textId="5500F98C" w:rsidR="00C4393A" w:rsidRPr="009452C3" w:rsidRDefault="00C4393A" w:rsidP="00A627A8">
            <w:pPr>
              <w:spacing w:before="80"/>
            </w:pPr>
            <w:r w:rsidRPr="009452C3">
              <w:t>Centrum Zaopatrzenia Medycznego "</w:t>
            </w:r>
            <w:proofErr w:type="spellStart"/>
            <w:r w:rsidRPr="009452C3">
              <w:t>Cezal</w:t>
            </w:r>
            <w:proofErr w:type="spellEnd"/>
            <w:r w:rsidRPr="009452C3">
              <w:t xml:space="preserve">" SA </w:t>
            </w:r>
          </w:p>
          <w:p w14:paraId="17001BAF" w14:textId="77777777" w:rsidR="00C4393A" w:rsidRPr="009452C3" w:rsidRDefault="00C4393A" w:rsidP="00A627A8">
            <w:r w:rsidRPr="009452C3">
              <w:t>ul. Balicka</w:t>
            </w:r>
            <w:r w:rsidRPr="009452C3">
              <w:t xml:space="preserve"> </w:t>
            </w:r>
            <w:r w:rsidRPr="009452C3">
              <w:t>117</w:t>
            </w:r>
            <w:r w:rsidRPr="009452C3">
              <w:t xml:space="preserve"> </w:t>
            </w:r>
          </w:p>
          <w:p w14:paraId="7A32C21E" w14:textId="77777777" w:rsidR="00C4393A" w:rsidRPr="009452C3" w:rsidRDefault="00C4393A" w:rsidP="00A627A8">
            <w:pPr>
              <w:spacing w:after="80"/>
              <w:jc w:val="both"/>
            </w:pPr>
            <w:r w:rsidRPr="009452C3">
              <w:t>30-149</w:t>
            </w:r>
            <w:r w:rsidRPr="009452C3">
              <w:t xml:space="preserve"> </w:t>
            </w:r>
            <w:r w:rsidRPr="009452C3">
              <w:t>Kraków</w:t>
            </w:r>
          </w:p>
        </w:tc>
        <w:tc>
          <w:tcPr>
            <w:tcW w:w="2835" w:type="dxa"/>
            <w:vAlign w:val="center"/>
          </w:tcPr>
          <w:p w14:paraId="084DE5EC" w14:textId="77777777" w:rsidR="00C4393A" w:rsidRPr="009452C3" w:rsidRDefault="00C4393A" w:rsidP="00A627A8">
            <w:pPr>
              <w:spacing w:before="80" w:after="80"/>
              <w:jc w:val="center"/>
            </w:pPr>
            <w:r w:rsidRPr="009452C3">
              <w:t>26 376.19 zł</w:t>
            </w:r>
          </w:p>
        </w:tc>
      </w:tr>
      <w:bookmarkEnd w:id="0"/>
    </w:tbl>
    <w:p w14:paraId="14B39F18" w14:textId="454081CA" w:rsidR="00C236D3" w:rsidRPr="009452C3" w:rsidRDefault="00C236D3" w:rsidP="00173B20">
      <w:pPr>
        <w:jc w:val="right"/>
        <w:rPr>
          <w:sz w:val="22"/>
          <w:szCs w:val="22"/>
        </w:rPr>
      </w:pPr>
    </w:p>
    <w:sectPr w:rsidR="00C236D3" w:rsidRPr="009452C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1CA1D8" w14:textId="77777777" w:rsidR="00F43812" w:rsidRDefault="00F43812">
      <w:r>
        <w:separator/>
      </w:r>
    </w:p>
  </w:endnote>
  <w:endnote w:type="continuationSeparator" w:id="0">
    <w:p w14:paraId="3432D218" w14:textId="77777777" w:rsidR="00F43812" w:rsidRDefault="00F438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5040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5906B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B3A5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3A18342">
        <v:line id="_x0000_s1025" style="position:absolute;left:0;text-align:left;z-index:251657728" from="-3.85pt,8.7pt" to="455.15pt,8.7pt"/>
      </w:pict>
    </w:r>
  </w:p>
  <w:p w14:paraId="3EEA21E1" w14:textId="6F30FC00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E9709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90E310" w14:textId="77777777" w:rsidR="009F189D" w:rsidRDefault="009F189D">
    <w:pPr>
      <w:pStyle w:val="Stopka"/>
      <w:tabs>
        <w:tab w:val="clear" w:pos="4536"/>
      </w:tabs>
      <w:jc w:val="center"/>
    </w:pPr>
  </w:p>
  <w:p w14:paraId="5F63BBF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4E7C77" w14:textId="77777777" w:rsidR="00F43812" w:rsidRDefault="00F43812">
      <w:r>
        <w:separator/>
      </w:r>
    </w:p>
  </w:footnote>
  <w:footnote w:type="continuationSeparator" w:id="0">
    <w:p w14:paraId="1BDCA6F2" w14:textId="77777777" w:rsidR="00F43812" w:rsidRDefault="00F438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F8E2A5" w14:textId="77777777" w:rsidR="00C4393A" w:rsidRDefault="00C439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7DE4D" w14:textId="77777777" w:rsidR="00C4393A" w:rsidRDefault="00C439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4B68C" w14:textId="77777777" w:rsidR="00C4393A" w:rsidRDefault="00C439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381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452C3"/>
    <w:rsid w:val="009D19BD"/>
    <w:rsid w:val="009F189D"/>
    <w:rsid w:val="00A80738"/>
    <w:rsid w:val="00BB547B"/>
    <w:rsid w:val="00C236D3"/>
    <w:rsid w:val="00C4393A"/>
    <w:rsid w:val="00C659E2"/>
    <w:rsid w:val="00C82837"/>
    <w:rsid w:val="00CA3D66"/>
    <w:rsid w:val="00CB0802"/>
    <w:rsid w:val="00D665F5"/>
    <w:rsid w:val="00D7128F"/>
    <w:rsid w:val="00EA3476"/>
    <w:rsid w:val="00F16C60"/>
    <w:rsid w:val="00F43812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A0F7D9"/>
  <w15:chartTrackingRefBased/>
  <w15:docId w15:val="{8C8444EC-CBD0-438C-8B94-1EC7D5C8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232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2026-05-22T10:11:00Z</cp:lastPrinted>
  <dcterms:created xsi:type="dcterms:W3CDTF">2026-05-22T10:09:00Z</dcterms:created>
  <dcterms:modified xsi:type="dcterms:W3CDTF">2026-05-22T10:11:00Z</dcterms:modified>
</cp:coreProperties>
</file>