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C7092" w14:textId="0B083446" w:rsidR="00FB7F50" w:rsidRPr="002245BE" w:rsidRDefault="002B2C6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2C6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B2C60">
        <w:rPr>
          <w:sz w:val="22"/>
          <w:szCs w:val="22"/>
        </w:rPr>
        <w:t>2026-05-22</w:t>
      </w:r>
    </w:p>
    <w:p w14:paraId="5B77781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CCE05FD" w14:textId="77777777" w:rsidR="002B2C60" w:rsidRPr="002B2C60" w:rsidRDefault="002B2C60" w:rsidP="00FB7F50">
      <w:pPr>
        <w:spacing w:after="40"/>
        <w:rPr>
          <w:b/>
          <w:bCs/>
          <w:sz w:val="22"/>
          <w:szCs w:val="22"/>
        </w:rPr>
      </w:pPr>
      <w:r w:rsidRPr="002B2C60">
        <w:rPr>
          <w:b/>
          <w:bCs/>
          <w:sz w:val="22"/>
          <w:szCs w:val="22"/>
        </w:rPr>
        <w:t>Akademia Górniczo - Hutnicza</w:t>
      </w:r>
    </w:p>
    <w:p w14:paraId="162DB060" w14:textId="77777777" w:rsidR="002B2C60" w:rsidRPr="002B2C60" w:rsidRDefault="002B2C60" w:rsidP="00FB7F50">
      <w:pPr>
        <w:spacing w:after="40"/>
        <w:rPr>
          <w:b/>
          <w:bCs/>
          <w:sz w:val="22"/>
          <w:szCs w:val="22"/>
        </w:rPr>
      </w:pPr>
      <w:r w:rsidRPr="002B2C60">
        <w:rPr>
          <w:b/>
          <w:bCs/>
          <w:sz w:val="22"/>
          <w:szCs w:val="22"/>
        </w:rPr>
        <w:t>im. Stanisława Staszica w Krakowie</w:t>
      </w:r>
    </w:p>
    <w:p w14:paraId="1145F4A7" w14:textId="71D41555" w:rsidR="00FB7F50" w:rsidRPr="002245BE" w:rsidRDefault="002B2C60" w:rsidP="00FB7F50">
      <w:pPr>
        <w:spacing w:after="40"/>
        <w:rPr>
          <w:b/>
          <w:bCs/>
          <w:sz w:val="22"/>
          <w:szCs w:val="22"/>
        </w:rPr>
      </w:pPr>
      <w:r w:rsidRPr="002B2C60">
        <w:rPr>
          <w:b/>
          <w:bCs/>
          <w:sz w:val="22"/>
          <w:szCs w:val="22"/>
        </w:rPr>
        <w:t>Dział Zamówień Publicznych</w:t>
      </w:r>
    </w:p>
    <w:p w14:paraId="43C7614A" w14:textId="233F3DE9" w:rsidR="00FB7F50" w:rsidRPr="002245BE" w:rsidRDefault="002B2C60" w:rsidP="00FB7F50">
      <w:pPr>
        <w:rPr>
          <w:sz w:val="22"/>
          <w:szCs w:val="22"/>
        </w:rPr>
      </w:pPr>
      <w:r w:rsidRPr="002B2C6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B2C60">
        <w:rPr>
          <w:sz w:val="22"/>
          <w:szCs w:val="22"/>
        </w:rPr>
        <w:t>30</w:t>
      </w:r>
    </w:p>
    <w:p w14:paraId="52EC3DAE" w14:textId="4EB4B7DA" w:rsidR="00FB7F50" w:rsidRPr="002245BE" w:rsidRDefault="002B2C60" w:rsidP="00FB7F50">
      <w:pPr>
        <w:rPr>
          <w:sz w:val="22"/>
          <w:szCs w:val="22"/>
        </w:rPr>
      </w:pPr>
      <w:r w:rsidRPr="002B2C6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B2C60">
        <w:rPr>
          <w:sz w:val="22"/>
          <w:szCs w:val="22"/>
        </w:rPr>
        <w:t>Kraków</w:t>
      </w:r>
    </w:p>
    <w:p w14:paraId="4C07285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9A322D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B2C60" w:rsidRPr="00607F9B" w14:paraId="1FDD34B2" w14:textId="77777777" w:rsidTr="008B1810">
        <w:trPr>
          <w:trHeight w:val="638"/>
        </w:trPr>
        <w:tc>
          <w:tcPr>
            <w:tcW w:w="959" w:type="dxa"/>
          </w:tcPr>
          <w:p w14:paraId="78CE27CE" w14:textId="77777777" w:rsidR="002B2C60" w:rsidRPr="00607F9B" w:rsidRDefault="002B2C60" w:rsidP="008B18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7D9F6C9" w14:textId="63A08384" w:rsidR="002B2C60" w:rsidRPr="00607F9B" w:rsidRDefault="002B2C60" w:rsidP="008B18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B2C6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2C60">
              <w:rPr>
                <w:b/>
                <w:bCs/>
                <w:sz w:val="22"/>
                <w:szCs w:val="22"/>
              </w:rPr>
              <w:t>Usługa sprzątania pomieszczeń mieszkalnych w Ośrodku AGH w Łukęcinie, ul. Leśna 3, woj. zachodniopomorskie - KC-DE-zp.25.105.2026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F6AB036" w14:textId="1FE244C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2C60" w14:paraId="604C63EC" w14:textId="77777777" w:rsidTr="008B181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6DF8EA8" w14:textId="0271489D" w:rsidR="002B2C60" w:rsidRPr="00D26ED6" w:rsidRDefault="002B2C60" w:rsidP="008B181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2C60">
              <w:rPr>
                <w:b/>
                <w:sz w:val="22"/>
                <w:szCs w:val="22"/>
              </w:rPr>
              <w:t>Pasikonik MJK Spółka z ograniczoną odpowiedzialnością</w:t>
            </w:r>
          </w:p>
          <w:p w14:paraId="69708A83" w14:textId="56B150DE" w:rsidR="002B2C60" w:rsidRPr="009F0E5C" w:rsidRDefault="002B2C60" w:rsidP="008B1810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2B2C60">
              <w:rPr>
                <w:bCs/>
                <w:sz w:val="22"/>
                <w:szCs w:val="22"/>
              </w:rPr>
              <w:t>Pychowicka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2C60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B2C60">
              <w:rPr>
                <w:bCs/>
                <w:sz w:val="22"/>
                <w:szCs w:val="22"/>
              </w:rPr>
              <w:t>/9</w:t>
            </w:r>
          </w:p>
          <w:p w14:paraId="1D7EA85F" w14:textId="59C2E8CC" w:rsidR="002B2C60" w:rsidRPr="009F0E5C" w:rsidRDefault="002B2C60" w:rsidP="008B1810">
            <w:pPr>
              <w:jc w:val="both"/>
              <w:rPr>
                <w:bCs/>
                <w:sz w:val="22"/>
                <w:szCs w:val="22"/>
              </w:rPr>
            </w:pPr>
            <w:r w:rsidRPr="002B2C60">
              <w:rPr>
                <w:bCs/>
                <w:sz w:val="22"/>
                <w:szCs w:val="22"/>
              </w:rPr>
              <w:t>30-364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2C60">
              <w:rPr>
                <w:bCs/>
                <w:sz w:val="22"/>
                <w:szCs w:val="22"/>
              </w:rPr>
              <w:t>Kraków</w:t>
            </w:r>
          </w:p>
          <w:p w14:paraId="1F0E03C1" w14:textId="77777777" w:rsidR="002B2C60" w:rsidRPr="00D26ED6" w:rsidRDefault="002B2C60" w:rsidP="008B18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B2C246" w14:textId="65934724" w:rsidR="002B2C60" w:rsidRDefault="002B2C60" w:rsidP="008B18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B2C60">
              <w:rPr>
                <w:sz w:val="22"/>
                <w:szCs w:val="22"/>
              </w:rPr>
              <w:t>Usługa sprzątania pomieszczeń mieszkalnych w Ośrodku AGH w Łukęcinie, ul. Leśna 3, woj. zachodniopomorskie - KC-DE-zp.25.105.2026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FD3FC5B" w14:textId="2033F2F1" w:rsidR="002B2C60" w:rsidRPr="00D26ED6" w:rsidRDefault="002B2C60" w:rsidP="008B181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B2C60">
              <w:rPr>
                <w:b/>
                <w:sz w:val="22"/>
                <w:szCs w:val="22"/>
              </w:rPr>
              <w:t>146 477.01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284EB87" w14:textId="77777777" w:rsidR="002B2C60" w:rsidRDefault="002B2C60" w:rsidP="008B181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8C16BC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ED19EA" w:rsidRPr="008567C7" w14:paraId="7E2C1C02" w14:textId="77777777" w:rsidTr="00ED19EA">
        <w:trPr>
          <w:trHeight w:val="510"/>
        </w:trPr>
        <w:tc>
          <w:tcPr>
            <w:tcW w:w="735" w:type="pct"/>
            <w:vAlign w:val="center"/>
          </w:tcPr>
          <w:p w14:paraId="1F5192BB" w14:textId="77777777" w:rsidR="00ED19EA" w:rsidRPr="008567C7" w:rsidRDefault="00ED19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206" w:type="pct"/>
            <w:vAlign w:val="center"/>
          </w:tcPr>
          <w:p w14:paraId="1776E20F" w14:textId="77777777" w:rsidR="00ED19EA" w:rsidRPr="008567C7" w:rsidRDefault="00ED19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14:paraId="46CB0FEC" w14:textId="7F81A657" w:rsidR="00ED19EA" w:rsidRPr="008567C7" w:rsidRDefault="00ED19E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2C6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83" w:type="pct"/>
            <w:vAlign w:val="center"/>
          </w:tcPr>
          <w:p w14:paraId="61D331D8" w14:textId="77777777" w:rsidR="00ED19EA" w:rsidRPr="008567C7" w:rsidRDefault="00ED19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D19EA" w:rsidRPr="008567C7" w14:paraId="444470AB" w14:textId="77777777" w:rsidTr="00ED19EA">
        <w:tc>
          <w:tcPr>
            <w:tcW w:w="735" w:type="pct"/>
            <w:vAlign w:val="center"/>
          </w:tcPr>
          <w:p w14:paraId="77687BF5" w14:textId="61287609" w:rsidR="00ED19EA" w:rsidRPr="008567C7" w:rsidRDefault="00ED19EA" w:rsidP="008B18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06" w:type="pct"/>
            <w:vAlign w:val="center"/>
          </w:tcPr>
          <w:p w14:paraId="7E686E72" w14:textId="3D0FEC72" w:rsidR="00ED19EA" w:rsidRPr="002B6761" w:rsidRDefault="00ED19EA" w:rsidP="008B18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2C60">
              <w:rPr>
                <w:rFonts w:ascii="Times New Roman" w:hAnsi="Times New Roman" w:cs="Times New Roman"/>
                <w:b/>
                <w:sz w:val="18"/>
                <w:szCs w:val="18"/>
              </w:rPr>
              <w:t>Pasikonik MJK Spółka z ograniczoną odpowiedzialnością</w:t>
            </w:r>
          </w:p>
          <w:p w14:paraId="076202C7" w14:textId="39F7302A" w:rsidR="00ED19EA" w:rsidRPr="008567C7" w:rsidRDefault="00ED19EA" w:rsidP="008B18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B2C60">
              <w:rPr>
                <w:rFonts w:ascii="Times New Roman" w:hAnsi="Times New Roman" w:cs="Times New Roman"/>
                <w:bCs/>
                <w:sz w:val="18"/>
                <w:szCs w:val="18"/>
              </w:rPr>
              <w:t>Pychowicka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2C60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2C60">
              <w:rPr>
                <w:rFonts w:ascii="Times New Roman" w:hAnsi="Times New Roman" w:cs="Times New Roman"/>
                <w:bCs/>
                <w:sz w:val="18"/>
                <w:szCs w:val="18"/>
              </w:rPr>
              <w:t>/9</w:t>
            </w:r>
          </w:p>
          <w:p w14:paraId="56114D68" w14:textId="4A2FC48E" w:rsidR="00ED19EA" w:rsidRPr="001B7815" w:rsidRDefault="00ED19EA" w:rsidP="008B18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2C60">
              <w:rPr>
                <w:rFonts w:ascii="Times New Roman" w:hAnsi="Times New Roman" w:cs="Times New Roman"/>
                <w:bCs/>
                <w:sz w:val="18"/>
                <w:szCs w:val="18"/>
              </w:rPr>
              <w:t>30-364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2C6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76" w:type="pct"/>
            <w:vAlign w:val="center"/>
          </w:tcPr>
          <w:p w14:paraId="70D362B3" w14:textId="451FB978" w:rsidR="00ED19EA" w:rsidRPr="008567C7" w:rsidRDefault="00ED19EA" w:rsidP="008B18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14:paraId="129A4B38" w14:textId="7CAAEA3B" w:rsidR="00ED19EA" w:rsidRPr="008567C7" w:rsidRDefault="00ED19EA" w:rsidP="008B18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D19EA" w:rsidRPr="008567C7" w14:paraId="3477AA06" w14:textId="77777777" w:rsidTr="00ED19EA">
        <w:tc>
          <w:tcPr>
            <w:tcW w:w="735" w:type="pct"/>
            <w:vAlign w:val="center"/>
          </w:tcPr>
          <w:p w14:paraId="43E8CA93" w14:textId="5892DC0A" w:rsidR="00ED19EA" w:rsidRPr="008567C7" w:rsidRDefault="00ED19EA" w:rsidP="008B18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06" w:type="pct"/>
            <w:vAlign w:val="center"/>
          </w:tcPr>
          <w:p w14:paraId="54B04E08" w14:textId="308A537C" w:rsidR="00ED19EA" w:rsidRPr="002B6761" w:rsidRDefault="00ED19EA" w:rsidP="008B18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2C6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BK </w:t>
            </w:r>
            <w:proofErr w:type="spellStart"/>
            <w:r w:rsidRPr="002B2C60">
              <w:rPr>
                <w:rFonts w:ascii="Times New Roman" w:hAnsi="Times New Roman" w:cs="Times New Roman"/>
                <w:b/>
                <w:sz w:val="18"/>
                <w:szCs w:val="18"/>
              </w:rPr>
              <w:t>Clean</w:t>
            </w:r>
            <w:proofErr w:type="spellEnd"/>
            <w:r w:rsidRPr="002B2C6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Katarzyna Brzozowska</w:t>
            </w:r>
          </w:p>
          <w:p w14:paraId="0AAE6093" w14:textId="2280A5DB" w:rsidR="00ED19EA" w:rsidRPr="008567C7" w:rsidRDefault="00ED19EA" w:rsidP="008B18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2C60">
              <w:rPr>
                <w:rFonts w:ascii="Times New Roman" w:hAnsi="Times New Roman" w:cs="Times New Roman"/>
                <w:bCs/>
                <w:sz w:val="18"/>
                <w:szCs w:val="18"/>
              </w:rPr>
              <w:t>Cyryla i Metodego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2C60">
              <w:rPr>
                <w:rFonts w:ascii="Times New Roman" w:hAnsi="Times New Roman" w:cs="Times New Roman"/>
                <w:bCs/>
                <w:sz w:val="18"/>
                <w:szCs w:val="18"/>
              </w:rPr>
              <w:t>9A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2C60">
              <w:rPr>
                <w:rFonts w:ascii="Times New Roman" w:hAnsi="Times New Roman" w:cs="Times New Roman"/>
                <w:bCs/>
                <w:sz w:val="18"/>
                <w:szCs w:val="18"/>
              </w:rPr>
              <w:t>/36</w:t>
            </w:r>
          </w:p>
          <w:p w14:paraId="5EBBAECF" w14:textId="29778337" w:rsidR="00ED19EA" w:rsidRPr="001B7815" w:rsidRDefault="00ED19EA" w:rsidP="008B18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2C60">
              <w:rPr>
                <w:rFonts w:ascii="Times New Roman" w:hAnsi="Times New Roman" w:cs="Times New Roman"/>
                <w:bCs/>
                <w:sz w:val="18"/>
                <w:szCs w:val="18"/>
              </w:rPr>
              <w:t>71-541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2C60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176" w:type="pct"/>
            <w:vAlign w:val="center"/>
          </w:tcPr>
          <w:p w14:paraId="612E1902" w14:textId="19511109" w:rsidR="00ED19EA" w:rsidRPr="008567C7" w:rsidRDefault="00ED19EA" w:rsidP="008B18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0">
              <w:rPr>
                <w:rFonts w:ascii="Times New Roman" w:hAnsi="Times New Roman" w:cs="Times New Roman"/>
                <w:sz w:val="18"/>
                <w:szCs w:val="18"/>
              </w:rPr>
              <w:t xml:space="preserve">  92,87</w:t>
            </w:r>
          </w:p>
        </w:tc>
        <w:tc>
          <w:tcPr>
            <w:tcW w:w="883" w:type="pct"/>
            <w:vAlign w:val="center"/>
          </w:tcPr>
          <w:p w14:paraId="7BE8FE7B" w14:textId="01F2B977" w:rsidR="00ED19EA" w:rsidRPr="008567C7" w:rsidRDefault="00ED19EA" w:rsidP="008B18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0">
              <w:rPr>
                <w:rFonts w:ascii="Times New Roman" w:hAnsi="Times New Roman" w:cs="Times New Roman"/>
                <w:sz w:val="18"/>
                <w:szCs w:val="18"/>
              </w:rPr>
              <w:t xml:space="preserve">  92,87</w:t>
            </w:r>
          </w:p>
        </w:tc>
      </w:tr>
    </w:tbl>
    <w:p w14:paraId="5BC8685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258423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EF081E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B0A39" w14:textId="77777777" w:rsidR="00FA5F7E" w:rsidRDefault="00FA5F7E">
      <w:r>
        <w:separator/>
      </w:r>
    </w:p>
  </w:endnote>
  <w:endnote w:type="continuationSeparator" w:id="0">
    <w:p w14:paraId="48636FB9" w14:textId="77777777" w:rsidR="00FA5F7E" w:rsidRDefault="00FA5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FE03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1D5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4BB90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05293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60F1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6A279" w14:textId="77777777" w:rsidR="00FA5F7E" w:rsidRDefault="00FA5F7E">
      <w:r>
        <w:separator/>
      </w:r>
    </w:p>
  </w:footnote>
  <w:footnote w:type="continuationSeparator" w:id="0">
    <w:p w14:paraId="7137D987" w14:textId="77777777" w:rsidR="00FA5F7E" w:rsidRDefault="00FA5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207C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4288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883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07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2C60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3076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19EA"/>
    <w:rsid w:val="00F33C66"/>
    <w:rsid w:val="00F960D7"/>
    <w:rsid w:val="00F96DC7"/>
    <w:rsid w:val="00FA5F7E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97A79"/>
  <w15:chartTrackingRefBased/>
  <w15:docId w15:val="{9B4D16EE-44AC-42B5-A93C-824C2869F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2026-05-22T09:33:00Z</cp:lastPrinted>
  <dcterms:created xsi:type="dcterms:W3CDTF">2026-05-22T09:33:00Z</dcterms:created>
  <dcterms:modified xsi:type="dcterms:W3CDTF">2026-05-22T09:33:00Z</dcterms:modified>
</cp:coreProperties>
</file>