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5252B2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b w:val="0"/>
          <w:sz w:val="18"/>
          <w:szCs w:val="18"/>
        </w:rPr>
        <w:tab/>
      </w:r>
      <w:r w:rsidRPr="005252B2">
        <w:rPr>
          <w:rFonts w:ascii="Verdana" w:hAnsi="Verdana"/>
          <w:b w:val="0"/>
          <w:sz w:val="18"/>
          <w:szCs w:val="18"/>
        </w:rPr>
        <w:tab/>
      </w:r>
      <w:r w:rsidRPr="005252B2">
        <w:rPr>
          <w:rFonts w:ascii="Verdana" w:hAnsi="Verdana"/>
          <w:b w:val="0"/>
          <w:sz w:val="18"/>
          <w:szCs w:val="18"/>
        </w:rPr>
        <w:tab/>
      </w:r>
      <w:r w:rsidRPr="005252B2">
        <w:rPr>
          <w:rFonts w:ascii="Verdana" w:hAnsi="Verdana"/>
          <w:b w:val="0"/>
          <w:sz w:val="18"/>
          <w:szCs w:val="18"/>
        </w:rPr>
        <w:tab/>
      </w:r>
      <w:r w:rsidRPr="005252B2">
        <w:rPr>
          <w:rFonts w:ascii="Verdana" w:hAnsi="Verdana"/>
          <w:b w:val="0"/>
          <w:sz w:val="18"/>
          <w:szCs w:val="18"/>
        </w:rPr>
        <w:tab/>
      </w:r>
      <w:r w:rsidRPr="005252B2">
        <w:rPr>
          <w:rFonts w:ascii="Verdana" w:hAnsi="Verdana"/>
          <w:b w:val="0"/>
          <w:sz w:val="18"/>
          <w:szCs w:val="18"/>
        </w:rPr>
        <w:tab/>
      </w:r>
      <w:r w:rsidRPr="005252B2">
        <w:rPr>
          <w:rFonts w:ascii="Verdana" w:hAnsi="Verdana"/>
          <w:b w:val="0"/>
          <w:sz w:val="18"/>
          <w:szCs w:val="18"/>
        </w:rPr>
        <w:tab/>
      </w:r>
      <w:r w:rsidRPr="005252B2">
        <w:rPr>
          <w:rFonts w:ascii="Verdana" w:hAnsi="Verdana"/>
          <w:sz w:val="18"/>
          <w:szCs w:val="18"/>
        </w:rPr>
        <w:t xml:space="preserve">Załącznik nr </w:t>
      </w:r>
      <w:r w:rsidR="00012286" w:rsidRPr="005252B2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5252B2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252B2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5252B2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5252B2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5252B2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5252B2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5252B2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5252B2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5252B2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5252B2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5252B2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5252B2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  <w:lang w:val="de-DE"/>
        </w:rPr>
        <w:t>TEL.</w:t>
      </w:r>
      <w:r w:rsidRPr="005252B2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5252B2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5252B2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  <w:lang w:val="de-DE"/>
        </w:rPr>
        <w:t xml:space="preserve">FAX </w:t>
      </w:r>
      <w:r w:rsidRPr="005252B2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5252B2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5252B2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5252B2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5252B2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5252B2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5252B2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5252B2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5252B2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5252B2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5252B2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5252B2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5252B2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5252B2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5252B2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5252B2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5252B2">
        <w:rPr>
          <w:rFonts w:ascii="Verdana" w:hAnsi="Verdana"/>
          <w:b/>
          <w:sz w:val="18"/>
          <w:szCs w:val="18"/>
        </w:rPr>
        <w:t>Dział Zamówień Publicznych</w:t>
      </w:r>
      <w:r w:rsidR="008D2AB8" w:rsidRPr="005252B2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5252B2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5252B2">
        <w:rPr>
          <w:rFonts w:ascii="Verdana" w:hAnsi="Verdana"/>
          <w:b/>
          <w:sz w:val="18"/>
          <w:szCs w:val="18"/>
        </w:rPr>
        <w:t>Al. Mickiewicza</w:t>
      </w:r>
      <w:r w:rsidR="008D2AB8" w:rsidRPr="005252B2">
        <w:rPr>
          <w:rFonts w:ascii="Verdana" w:hAnsi="Verdana"/>
          <w:b/>
          <w:sz w:val="18"/>
          <w:szCs w:val="18"/>
        </w:rPr>
        <w:t xml:space="preserve"> </w:t>
      </w:r>
      <w:r w:rsidRPr="005252B2">
        <w:rPr>
          <w:rFonts w:ascii="Verdana" w:hAnsi="Verdana"/>
          <w:b/>
          <w:sz w:val="18"/>
          <w:szCs w:val="18"/>
        </w:rPr>
        <w:t>30</w:t>
      </w:r>
      <w:r w:rsidR="008D2AB8" w:rsidRPr="005252B2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5252B2" w:rsidRDefault="00D14AA4" w:rsidP="008D2AB8">
      <w:pPr>
        <w:rPr>
          <w:rFonts w:ascii="Verdana" w:hAnsi="Verdana"/>
          <w:b/>
          <w:sz w:val="18"/>
          <w:szCs w:val="18"/>
        </w:rPr>
      </w:pPr>
      <w:r w:rsidRPr="005252B2">
        <w:rPr>
          <w:rFonts w:ascii="Verdana" w:hAnsi="Verdana"/>
          <w:b/>
          <w:sz w:val="18"/>
          <w:szCs w:val="18"/>
        </w:rPr>
        <w:t>30-059</w:t>
      </w:r>
      <w:r w:rsidR="008D2AB8" w:rsidRPr="005252B2">
        <w:rPr>
          <w:rFonts w:ascii="Verdana" w:hAnsi="Verdana"/>
          <w:b/>
          <w:sz w:val="18"/>
          <w:szCs w:val="18"/>
        </w:rPr>
        <w:t xml:space="preserve"> </w:t>
      </w:r>
      <w:r w:rsidRPr="005252B2">
        <w:rPr>
          <w:rFonts w:ascii="Verdana" w:hAnsi="Verdana"/>
          <w:b/>
          <w:sz w:val="18"/>
          <w:szCs w:val="18"/>
        </w:rPr>
        <w:t>Kraków</w:t>
      </w:r>
      <w:r w:rsidR="008D2AB8" w:rsidRPr="005252B2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5252B2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DDACE28" w14:textId="76CFA7D2" w:rsidR="008D2AB8" w:rsidRPr="005252B2" w:rsidRDefault="008D2AB8" w:rsidP="00FB1FC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A49AC" w:rsidRPr="005252B2">
        <w:rPr>
          <w:rFonts w:ascii="Verdana" w:hAnsi="Verdana"/>
          <w:b/>
          <w:sz w:val="18"/>
          <w:szCs w:val="18"/>
        </w:rPr>
        <w:t>wykonanie i dostawa materiałów promocyjnych (jedwabne apaszki i krawaty) na potrzeby Centrum Komunikacji i Marketingu - KC-DE-zp.25.188.2026</w:t>
      </w:r>
      <w:r w:rsidRPr="005252B2">
        <w:rPr>
          <w:rFonts w:ascii="Verdana" w:hAnsi="Verdana"/>
          <w:b/>
          <w:sz w:val="18"/>
          <w:szCs w:val="18"/>
        </w:rPr>
        <w:t xml:space="preserve">, </w:t>
      </w:r>
      <w:r w:rsidRPr="005252B2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pPr w:leftFromText="141" w:rightFromText="141" w:vertAnchor="text" w:horzAnchor="margin" w:tblpXSpec="center" w:tblpY="235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1265"/>
        <w:gridCol w:w="1985"/>
        <w:gridCol w:w="850"/>
        <w:gridCol w:w="851"/>
        <w:gridCol w:w="1559"/>
        <w:gridCol w:w="1134"/>
        <w:gridCol w:w="1134"/>
        <w:gridCol w:w="1418"/>
      </w:tblGrid>
      <w:tr w:rsidR="004B267E" w:rsidRPr="005252B2" w14:paraId="3B6C0136" w14:textId="77777777" w:rsidTr="005252B2">
        <w:trPr>
          <w:trHeight w:val="185"/>
        </w:trPr>
        <w:tc>
          <w:tcPr>
            <w:tcW w:w="107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2F0DB1D5" w14:textId="77777777" w:rsidR="004B267E" w:rsidRPr="005252B2" w:rsidRDefault="004B267E" w:rsidP="004B267E">
            <w:pPr>
              <w:widowControl w:val="0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4B267E" w:rsidRPr="005252B2" w14:paraId="495A2F33" w14:textId="77777777" w:rsidTr="005252B2">
        <w:trPr>
          <w:trHeight w:val="762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73D60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252B2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A4DAA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252B2">
              <w:rPr>
                <w:rFonts w:ascii="Verdana" w:hAnsi="Verdana"/>
                <w:b/>
                <w:sz w:val="18"/>
                <w:szCs w:val="18"/>
              </w:rPr>
              <w:t xml:space="preserve">Nazwa elementu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4BDA7" w14:textId="770533AF" w:rsidR="004B267E" w:rsidRPr="005252B2" w:rsidRDefault="005252B2" w:rsidP="005252B2">
            <w:pPr>
              <w:widowControl w:val="0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5252B2">
              <w:rPr>
                <w:rFonts w:ascii="Verdana" w:hAnsi="Verdana"/>
                <w:b/>
                <w:iCs/>
                <w:color w:val="000000"/>
                <w:sz w:val="18"/>
                <w:szCs w:val="18"/>
              </w:rPr>
              <w:t>P</w:t>
            </w:r>
            <w:r w:rsidRPr="005252B2">
              <w:rPr>
                <w:rFonts w:ascii="Verdana" w:hAnsi="Verdana"/>
                <w:b/>
                <w:iCs/>
                <w:color w:val="000000"/>
                <w:sz w:val="18"/>
                <w:szCs w:val="18"/>
              </w:rPr>
              <w:t>roducent lub wyrób własny lub inne oznaczenia konkretyzujące produkt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9F17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252B2">
              <w:rPr>
                <w:rFonts w:ascii="Verdana" w:hAnsi="Verdana"/>
                <w:b/>
                <w:sz w:val="18"/>
                <w:szCs w:val="18"/>
              </w:rPr>
              <w:t xml:space="preserve">Ilość  szt.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FECA7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252B2">
              <w:rPr>
                <w:rFonts w:ascii="Verdana" w:hAnsi="Verdana"/>
                <w:b/>
                <w:sz w:val="18"/>
                <w:szCs w:val="18"/>
              </w:rPr>
              <w:t xml:space="preserve">Ilość razem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69E75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252B2">
              <w:rPr>
                <w:rFonts w:ascii="Verdana" w:hAnsi="Verdan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9B588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252B2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62A19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252B2">
              <w:rPr>
                <w:rFonts w:ascii="Verdana" w:hAnsi="Verdana"/>
                <w:b/>
                <w:sz w:val="18"/>
                <w:szCs w:val="18"/>
              </w:rPr>
              <w:t>Podatek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9FF7C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252B2"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  <w:p w14:paraId="7CCB225E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252B2">
              <w:rPr>
                <w:rFonts w:ascii="Verdana" w:hAnsi="Verdana"/>
                <w:b/>
                <w:sz w:val="18"/>
                <w:szCs w:val="18"/>
              </w:rPr>
              <w:t>[PLN]</w:t>
            </w:r>
          </w:p>
          <w:p w14:paraId="17F266B0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252B2">
              <w:rPr>
                <w:rFonts w:ascii="Verdana" w:hAnsi="Verdana"/>
                <w:b/>
                <w:sz w:val="18"/>
                <w:szCs w:val="18"/>
              </w:rPr>
              <w:t>(z doliczonym VAT)</w:t>
            </w:r>
          </w:p>
        </w:tc>
      </w:tr>
      <w:tr w:rsidR="004B267E" w:rsidRPr="005252B2" w14:paraId="4A2A9671" w14:textId="77777777" w:rsidTr="005252B2">
        <w:trPr>
          <w:trHeight w:val="18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D19963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5252B2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AF626FC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5252B2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04257FC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5252B2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360821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5252B2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E2D2ED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5252B2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C28804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5252B2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0E8EAF4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5252B2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28A62E4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5252B2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2008CE8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5252B2">
              <w:rPr>
                <w:rFonts w:ascii="Verdana" w:hAnsi="Verdana"/>
                <w:sz w:val="18"/>
                <w:szCs w:val="18"/>
              </w:rPr>
              <w:t>9</w:t>
            </w:r>
          </w:p>
        </w:tc>
      </w:tr>
      <w:tr w:rsidR="004B267E" w:rsidRPr="005252B2" w14:paraId="6C5C9E7E" w14:textId="77777777" w:rsidTr="005252B2">
        <w:trPr>
          <w:trHeight w:val="206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A580C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5252B2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0ACE2" w14:textId="5AE9AB9E" w:rsidR="004B267E" w:rsidRPr="005252B2" w:rsidRDefault="004B267E" w:rsidP="004B267E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5252B2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Krawat jedwabny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42D9" w14:textId="77777777" w:rsidR="004B267E" w:rsidRPr="005252B2" w:rsidRDefault="004B267E" w:rsidP="004B267E">
            <w:pPr>
              <w:widowControl w:val="0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7CA3" w14:textId="4F8B1292" w:rsidR="004B267E" w:rsidRPr="005252B2" w:rsidRDefault="004B267E" w:rsidP="004B267E">
            <w:pPr>
              <w:jc w:val="right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5252B2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300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5227" w14:textId="77777777" w:rsidR="004B267E" w:rsidRPr="005252B2" w:rsidRDefault="004B267E" w:rsidP="004B267E">
            <w:pPr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09350" w14:textId="77777777" w:rsidR="004B267E" w:rsidRPr="005252B2" w:rsidRDefault="004B267E" w:rsidP="004B267E">
            <w:pPr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02254" w14:textId="77777777" w:rsidR="004B267E" w:rsidRPr="005252B2" w:rsidRDefault="004B267E" w:rsidP="004B267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1C82F" w14:textId="77777777" w:rsidR="004B267E" w:rsidRPr="005252B2" w:rsidRDefault="004B267E" w:rsidP="004B267E">
            <w:pPr>
              <w:widowControl w:val="0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7A7B" w14:textId="77777777" w:rsidR="004B267E" w:rsidRPr="005252B2" w:rsidRDefault="004B267E" w:rsidP="004B267E">
            <w:pPr>
              <w:widowControl w:val="0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</w:tr>
      <w:tr w:rsidR="004B267E" w:rsidRPr="005252B2" w14:paraId="74DA30EB" w14:textId="77777777" w:rsidTr="005252B2">
        <w:trPr>
          <w:trHeight w:val="19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3180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  <w:r w:rsidRPr="005252B2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CBA5E" w14:textId="17177A9A" w:rsidR="004B267E" w:rsidRPr="005252B2" w:rsidRDefault="004B267E" w:rsidP="004B267E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5252B2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Apaszka jedwabna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6AD6" w14:textId="77777777" w:rsidR="004B267E" w:rsidRPr="005252B2" w:rsidRDefault="004B267E" w:rsidP="004B267E">
            <w:pPr>
              <w:widowControl w:val="0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608B" w14:textId="47180883" w:rsidR="004B267E" w:rsidRPr="005252B2" w:rsidRDefault="004B267E" w:rsidP="004B267E">
            <w:pPr>
              <w:jc w:val="right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5252B2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400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954E" w14:textId="77777777" w:rsidR="004B267E" w:rsidRPr="005252B2" w:rsidRDefault="004B267E" w:rsidP="004B267E">
            <w:pPr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59EE4" w14:textId="77777777" w:rsidR="004B267E" w:rsidRPr="005252B2" w:rsidRDefault="004B267E" w:rsidP="004B267E">
            <w:pPr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D443A" w14:textId="77777777" w:rsidR="004B267E" w:rsidRPr="005252B2" w:rsidRDefault="004B267E" w:rsidP="004B267E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5623" w14:textId="77777777" w:rsidR="004B267E" w:rsidRPr="005252B2" w:rsidRDefault="004B267E" w:rsidP="004B267E">
            <w:pPr>
              <w:widowControl w:val="0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5A3A" w14:textId="77777777" w:rsidR="004B267E" w:rsidRPr="005252B2" w:rsidRDefault="004B267E" w:rsidP="004B267E">
            <w:pPr>
              <w:widowControl w:val="0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</w:tr>
      <w:tr w:rsidR="004B267E" w:rsidRPr="005252B2" w14:paraId="3688ECAE" w14:textId="77777777" w:rsidTr="005252B2">
        <w:trPr>
          <w:trHeight w:val="41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E4AEB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CF982" w14:textId="77777777" w:rsidR="004B267E" w:rsidRPr="005252B2" w:rsidRDefault="004B267E" w:rsidP="004B267E">
            <w:pPr>
              <w:widowControl w:val="0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5252B2">
              <w:rPr>
                <w:rFonts w:ascii="Verdana" w:hAnsi="Verdana"/>
                <w:b/>
                <w:sz w:val="18"/>
                <w:szCs w:val="18"/>
              </w:rPr>
              <w:t>RAZEM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E0CA56D" w14:textId="77777777" w:rsidR="004B267E" w:rsidRPr="005252B2" w:rsidRDefault="004B267E" w:rsidP="004B267E">
            <w:pPr>
              <w:widowControl w:val="0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6331F18" w14:textId="77777777" w:rsidR="004B267E" w:rsidRPr="005252B2" w:rsidRDefault="004B267E" w:rsidP="004B267E">
            <w:pPr>
              <w:widowControl w:val="0"/>
              <w:ind w:right="1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23C93B1" w14:textId="77777777" w:rsidR="004B267E" w:rsidRPr="005252B2" w:rsidRDefault="004B267E" w:rsidP="004B267E">
            <w:pPr>
              <w:widowControl w:val="0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8FABB14" w14:textId="77777777" w:rsidR="004B267E" w:rsidRPr="005252B2" w:rsidRDefault="004B267E" w:rsidP="004B267E">
            <w:pPr>
              <w:widowControl w:val="0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5E7B693" w14:textId="77777777" w:rsidR="004B267E" w:rsidRPr="005252B2" w:rsidRDefault="004B267E" w:rsidP="004B267E">
            <w:pPr>
              <w:widowControl w:val="0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553E3BF" w14:textId="77777777" w:rsidR="004B267E" w:rsidRPr="005252B2" w:rsidRDefault="004B267E" w:rsidP="004B267E">
            <w:pPr>
              <w:widowControl w:val="0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E54CEA9" w14:textId="77777777" w:rsidR="004B267E" w:rsidRPr="005252B2" w:rsidRDefault="004B267E" w:rsidP="004B267E">
            <w:pPr>
              <w:widowControl w:val="0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DECAD65" w14:textId="77777777" w:rsidR="004B267E" w:rsidRPr="005252B2" w:rsidRDefault="004B267E" w:rsidP="004B267E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195F1C0" w14:textId="77777777" w:rsidR="004B267E" w:rsidRPr="005252B2" w:rsidRDefault="004B267E" w:rsidP="004B267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3BC4E1E5" w14:textId="000B6E5F" w:rsidR="004B267E" w:rsidRPr="005252B2" w:rsidRDefault="004B267E" w:rsidP="004B267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252B2">
        <w:rPr>
          <w:rFonts w:ascii="Verdana" w:hAnsi="Verdana"/>
          <w:b/>
          <w:sz w:val="18"/>
          <w:szCs w:val="18"/>
        </w:rPr>
        <w:t>Cena netto:   ......................................................................... PLN</w:t>
      </w:r>
    </w:p>
    <w:p w14:paraId="3943E7FD" w14:textId="77777777" w:rsidR="004B267E" w:rsidRPr="005252B2" w:rsidRDefault="004B267E" w:rsidP="004B267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B1ADEBE" w14:textId="00683849" w:rsidR="004B267E" w:rsidRPr="005252B2" w:rsidRDefault="004B267E" w:rsidP="004B267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252B2">
        <w:rPr>
          <w:rFonts w:ascii="Verdana" w:hAnsi="Verdana"/>
          <w:b/>
          <w:sz w:val="18"/>
          <w:szCs w:val="18"/>
        </w:rPr>
        <w:t>Cena brutto: ......................................................................... PLN</w:t>
      </w:r>
    </w:p>
    <w:p w14:paraId="20DFDC9E" w14:textId="77777777" w:rsidR="004B267E" w:rsidRPr="005252B2" w:rsidRDefault="004B267E" w:rsidP="004B267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71F58B6" w14:textId="7D27B9D6" w:rsidR="004B267E" w:rsidRPr="005252B2" w:rsidRDefault="004B267E" w:rsidP="004B267E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89B2A9E" w14:textId="77777777" w:rsidR="004B267E" w:rsidRPr="005252B2" w:rsidRDefault="004B267E" w:rsidP="004B267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3BEA37A" w14:textId="77777777" w:rsidR="004B267E" w:rsidRPr="005252B2" w:rsidRDefault="004B267E" w:rsidP="004B267E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5252B2">
        <w:rPr>
          <w:rFonts w:ascii="Verdana" w:hAnsi="Verdana"/>
          <w:b/>
          <w:sz w:val="18"/>
          <w:szCs w:val="18"/>
        </w:rPr>
        <w:t>Powyższa cena zawiera właściwą stawkę podatku VAT.</w:t>
      </w:r>
    </w:p>
    <w:p w14:paraId="2CD374F3" w14:textId="77777777" w:rsidR="00F21C3F" w:rsidRPr="005252B2" w:rsidRDefault="00F21C3F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0C99B76" w14:textId="0DC5B8C9" w:rsidR="008D2AB8" w:rsidRPr="005252B2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5252B2">
        <w:rPr>
          <w:rFonts w:ascii="Verdana" w:hAnsi="Verdana"/>
          <w:b/>
          <w:sz w:val="18"/>
          <w:szCs w:val="18"/>
        </w:rPr>
        <w:t>Termin realizacji umowy:</w:t>
      </w:r>
      <w:r w:rsidR="005667D2" w:rsidRPr="005252B2">
        <w:rPr>
          <w:rFonts w:ascii="Verdana" w:hAnsi="Verdana"/>
          <w:b/>
          <w:sz w:val="18"/>
          <w:szCs w:val="18"/>
        </w:rPr>
        <w:t xml:space="preserve"> </w:t>
      </w:r>
      <w:r w:rsidR="00FA1C40" w:rsidRPr="005252B2">
        <w:rPr>
          <w:rFonts w:ascii="Verdana" w:hAnsi="Verdana"/>
          <w:b/>
          <w:sz w:val="18"/>
          <w:szCs w:val="18"/>
        </w:rPr>
        <w:t xml:space="preserve">do </w:t>
      </w:r>
      <w:r w:rsidR="00C567F4" w:rsidRPr="005252B2">
        <w:rPr>
          <w:rFonts w:ascii="Verdana" w:hAnsi="Verdana"/>
          <w:b/>
          <w:sz w:val="18"/>
          <w:szCs w:val="18"/>
        </w:rPr>
        <w:t>30</w:t>
      </w:r>
      <w:r w:rsidR="000B4946" w:rsidRPr="005252B2">
        <w:rPr>
          <w:rFonts w:ascii="Verdana" w:hAnsi="Verdana"/>
          <w:b/>
          <w:sz w:val="18"/>
          <w:szCs w:val="18"/>
        </w:rPr>
        <w:t xml:space="preserve"> </w:t>
      </w:r>
      <w:r w:rsidR="005667D2" w:rsidRPr="005252B2">
        <w:rPr>
          <w:rFonts w:ascii="Verdana" w:hAnsi="Verdana"/>
          <w:b/>
          <w:sz w:val="18"/>
          <w:szCs w:val="18"/>
        </w:rPr>
        <w:t xml:space="preserve">dni od daty </w:t>
      </w:r>
      <w:r w:rsidR="00C567F4" w:rsidRPr="005252B2">
        <w:rPr>
          <w:rFonts w:ascii="Verdana" w:hAnsi="Verdana"/>
          <w:b/>
          <w:sz w:val="18"/>
          <w:szCs w:val="18"/>
        </w:rPr>
        <w:t>podpisania umowy.</w:t>
      </w:r>
    </w:p>
    <w:p w14:paraId="3D47E5CB" w14:textId="768E5B9D" w:rsidR="0058741A" w:rsidRPr="005252B2" w:rsidRDefault="008D2AB8" w:rsidP="007A6B4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5252B2">
        <w:rPr>
          <w:rFonts w:ascii="Verdana" w:hAnsi="Verdana"/>
          <w:sz w:val="18"/>
          <w:szCs w:val="18"/>
        </w:rPr>
        <w:t>6 marca 2018 r</w:t>
      </w:r>
      <w:r w:rsidRPr="005252B2">
        <w:rPr>
          <w:rFonts w:ascii="Verdana" w:hAnsi="Verdana"/>
          <w:sz w:val="18"/>
          <w:szCs w:val="18"/>
        </w:rPr>
        <w:t>.</w:t>
      </w:r>
      <w:r w:rsidR="00A0022B" w:rsidRPr="005252B2">
        <w:rPr>
          <w:rFonts w:ascii="Verdana" w:hAnsi="Verdana"/>
          <w:sz w:val="18"/>
          <w:szCs w:val="18"/>
        </w:rPr>
        <w:t xml:space="preserve"> Prawo przedsiębiorców, </w:t>
      </w:r>
      <w:r w:rsidRPr="005252B2">
        <w:rPr>
          <w:rFonts w:ascii="Verdana" w:hAnsi="Verdana"/>
          <w:sz w:val="18"/>
          <w:szCs w:val="18"/>
        </w:rPr>
        <w:t>należymy do małych lub średnich przedsiębiorców:</w:t>
      </w:r>
      <w:r w:rsidRPr="005252B2">
        <w:rPr>
          <w:rFonts w:ascii="Verdana" w:hAnsi="Verdana"/>
          <w:b/>
          <w:sz w:val="18"/>
          <w:szCs w:val="18"/>
        </w:rPr>
        <w:t xml:space="preserve"> TAK/NIE</w:t>
      </w:r>
    </w:p>
    <w:p w14:paraId="33097DA2" w14:textId="79F68410" w:rsidR="00D443B4" w:rsidRPr="005252B2" w:rsidRDefault="00D24B7D" w:rsidP="00A430C2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5252B2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Pr="005252B2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F14F482" w14:textId="77777777" w:rsidR="00D443B4" w:rsidRPr="005252B2" w:rsidRDefault="00D443B4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5252B2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5252B2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5252B2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252B2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5252B2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252B2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5252B2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5252B2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5252B2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5252B2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5252B2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252B2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5252B2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252B2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5252B2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5252B2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5252B2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252B2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5252B2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252B2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5252B2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252B2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5252B2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252B2">
              <w:rPr>
                <w:rFonts w:ascii="Verdana" w:hAnsi="Verdana"/>
                <w:sz w:val="18"/>
                <w:szCs w:val="18"/>
              </w:rPr>
              <w:t>Nazwa podwykonawcy</w:t>
            </w:r>
            <w:r w:rsidRPr="005252B2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5252B2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5252B2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5252B2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5252B2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5252B2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5252B2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5252B2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5252B2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5252B2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5252B2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5252B2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5252B2">
        <w:rPr>
          <w:rFonts w:ascii="Verdana" w:hAnsi="Verdana"/>
          <w:b/>
          <w:bCs/>
          <w:kern w:val="32"/>
          <w:sz w:val="18"/>
          <w:szCs w:val="18"/>
        </w:rPr>
        <w:tab/>
      </w:r>
      <w:r w:rsidRPr="005252B2">
        <w:rPr>
          <w:rFonts w:ascii="Verdana" w:hAnsi="Verdana"/>
          <w:b/>
          <w:bCs/>
          <w:kern w:val="32"/>
          <w:sz w:val="18"/>
          <w:szCs w:val="18"/>
        </w:rPr>
        <w:tab/>
      </w:r>
      <w:r w:rsidRPr="005252B2">
        <w:rPr>
          <w:rFonts w:ascii="Verdana" w:hAnsi="Verdana"/>
          <w:b/>
          <w:bCs/>
          <w:kern w:val="32"/>
          <w:sz w:val="18"/>
          <w:szCs w:val="18"/>
        </w:rPr>
        <w:tab/>
      </w:r>
      <w:r w:rsidRPr="005252B2">
        <w:rPr>
          <w:rFonts w:ascii="Verdana" w:hAnsi="Verdana"/>
          <w:b/>
          <w:bCs/>
          <w:kern w:val="32"/>
          <w:sz w:val="18"/>
          <w:szCs w:val="18"/>
        </w:rPr>
        <w:tab/>
      </w:r>
      <w:r w:rsidRPr="005252B2">
        <w:rPr>
          <w:rFonts w:ascii="Verdana" w:hAnsi="Verdana"/>
          <w:b/>
          <w:bCs/>
          <w:kern w:val="32"/>
          <w:sz w:val="18"/>
          <w:szCs w:val="18"/>
        </w:rPr>
        <w:tab/>
      </w:r>
      <w:r w:rsidRPr="005252B2">
        <w:rPr>
          <w:rFonts w:ascii="Verdana" w:hAnsi="Verdana"/>
          <w:b/>
          <w:bCs/>
          <w:kern w:val="32"/>
          <w:sz w:val="18"/>
          <w:szCs w:val="18"/>
        </w:rPr>
        <w:tab/>
      </w:r>
      <w:r w:rsidRPr="005252B2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5252B2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252B2">
        <w:rPr>
          <w:rFonts w:ascii="Verdana" w:hAnsi="Verdana"/>
          <w:sz w:val="18"/>
          <w:szCs w:val="18"/>
        </w:rPr>
        <w:tab/>
      </w:r>
      <w:r w:rsidRPr="005252B2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5252B2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5252B2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252B2">
        <w:rPr>
          <w:rFonts w:ascii="Verdana" w:hAnsi="Verdana"/>
          <w:sz w:val="18"/>
          <w:szCs w:val="18"/>
        </w:rPr>
        <w:tab/>
      </w:r>
      <w:r w:rsidRPr="005252B2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5252B2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5252B2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252B2">
        <w:rPr>
          <w:rFonts w:ascii="Verdana" w:hAnsi="Verdana"/>
          <w:sz w:val="18"/>
          <w:szCs w:val="18"/>
        </w:rPr>
        <w:t>ych</w:t>
      </w:r>
      <w:proofErr w:type="spellEnd"/>
      <w:r w:rsidRPr="005252B2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5252B2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5252B2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5252B2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5252B2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5252B2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5252B2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5252B2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252B2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5252B2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5252B2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70CF7CE1" w14:textId="77777777" w:rsidR="00493A6A" w:rsidRPr="005252B2" w:rsidRDefault="00493A6A" w:rsidP="00493A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5252B2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5252B2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252B2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5252B2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252B2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5252B2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5252B2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252B2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449FC79D" w14:textId="54D0244C" w:rsidR="00FE545C" w:rsidRPr="005252B2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5252B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9CE00" w14:textId="77777777" w:rsidR="001242A7" w:rsidRDefault="001242A7">
      <w:r>
        <w:separator/>
      </w:r>
    </w:p>
  </w:endnote>
  <w:endnote w:type="continuationSeparator" w:id="0">
    <w:p w14:paraId="07D5429A" w14:textId="77777777" w:rsidR="001242A7" w:rsidRDefault="00124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6612B" w14:textId="77777777" w:rsidR="001242A7" w:rsidRDefault="001242A7">
      <w:r>
        <w:separator/>
      </w:r>
    </w:p>
  </w:footnote>
  <w:footnote w:type="continuationSeparator" w:id="0">
    <w:p w14:paraId="6F682F0F" w14:textId="77777777" w:rsidR="001242A7" w:rsidRDefault="00124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62FCCB2" w14:textId="1DC1AC6D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E3D04"/>
    <w:multiLevelType w:val="hybridMultilevel"/>
    <w:tmpl w:val="F43C3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50371C"/>
    <w:multiLevelType w:val="hybridMultilevel"/>
    <w:tmpl w:val="CD7476EA"/>
    <w:lvl w:ilvl="0" w:tplc="C636A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5"/>
  </w:num>
  <w:num w:numId="5" w16cid:durableId="1409040260">
    <w:abstractNumId w:val="2"/>
  </w:num>
  <w:num w:numId="6" w16cid:durableId="1445537388">
    <w:abstractNumId w:val="3"/>
  </w:num>
  <w:num w:numId="7" w16cid:durableId="417022760">
    <w:abstractNumId w:val="4"/>
  </w:num>
  <w:num w:numId="8" w16cid:durableId="928463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41C5"/>
    <w:rsid w:val="00012286"/>
    <w:rsid w:val="0005028C"/>
    <w:rsid w:val="00052B44"/>
    <w:rsid w:val="000704FC"/>
    <w:rsid w:val="00071CCC"/>
    <w:rsid w:val="00081A68"/>
    <w:rsid w:val="000B4946"/>
    <w:rsid w:val="000B731D"/>
    <w:rsid w:val="000D4DDF"/>
    <w:rsid w:val="000D6134"/>
    <w:rsid w:val="000E09C7"/>
    <w:rsid w:val="000F5256"/>
    <w:rsid w:val="000F6589"/>
    <w:rsid w:val="0010460F"/>
    <w:rsid w:val="0010656E"/>
    <w:rsid w:val="00106636"/>
    <w:rsid w:val="00116EC6"/>
    <w:rsid w:val="001242A7"/>
    <w:rsid w:val="00125DCD"/>
    <w:rsid w:val="00142C6A"/>
    <w:rsid w:val="001801DD"/>
    <w:rsid w:val="001871ED"/>
    <w:rsid w:val="001B28D8"/>
    <w:rsid w:val="001D4612"/>
    <w:rsid w:val="001D5C48"/>
    <w:rsid w:val="00207E98"/>
    <w:rsid w:val="002333D7"/>
    <w:rsid w:val="002723B0"/>
    <w:rsid w:val="002C151E"/>
    <w:rsid w:val="002E333B"/>
    <w:rsid w:val="00315A4A"/>
    <w:rsid w:val="003251E2"/>
    <w:rsid w:val="00332124"/>
    <w:rsid w:val="00372753"/>
    <w:rsid w:val="003A36AA"/>
    <w:rsid w:val="003B53A3"/>
    <w:rsid w:val="003C78AA"/>
    <w:rsid w:val="00442F9D"/>
    <w:rsid w:val="00455FC3"/>
    <w:rsid w:val="00462C62"/>
    <w:rsid w:val="00481FB1"/>
    <w:rsid w:val="00493A6A"/>
    <w:rsid w:val="004B267E"/>
    <w:rsid w:val="004B7300"/>
    <w:rsid w:val="004C6753"/>
    <w:rsid w:val="0052429E"/>
    <w:rsid w:val="005252B2"/>
    <w:rsid w:val="005667D2"/>
    <w:rsid w:val="00584734"/>
    <w:rsid w:val="0058741A"/>
    <w:rsid w:val="00595C87"/>
    <w:rsid w:val="005D2C65"/>
    <w:rsid w:val="005E6D94"/>
    <w:rsid w:val="006045CF"/>
    <w:rsid w:val="00605840"/>
    <w:rsid w:val="00613239"/>
    <w:rsid w:val="0063384F"/>
    <w:rsid w:val="0064046B"/>
    <w:rsid w:val="00643C6F"/>
    <w:rsid w:val="00646202"/>
    <w:rsid w:val="0065290F"/>
    <w:rsid w:val="00663905"/>
    <w:rsid w:val="00667058"/>
    <w:rsid w:val="006815F6"/>
    <w:rsid w:val="00686C06"/>
    <w:rsid w:val="006E37A2"/>
    <w:rsid w:val="006E4A4C"/>
    <w:rsid w:val="00724265"/>
    <w:rsid w:val="00725F6B"/>
    <w:rsid w:val="00741A0E"/>
    <w:rsid w:val="007504D0"/>
    <w:rsid w:val="007748F0"/>
    <w:rsid w:val="007A0D83"/>
    <w:rsid w:val="007A4321"/>
    <w:rsid w:val="007A6B42"/>
    <w:rsid w:val="00811D39"/>
    <w:rsid w:val="00833933"/>
    <w:rsid w:val="00853083"/>
    <w:rsid w:val="00867607"/>
    <w:rsid w:val="008A7C1F"/>
    <w:rsid w:val="008B2F0C"/>
    <w:rsid w:val="008B4928"/>
    <w:rsid w:val="008D2AB8"/>
    <w:rsid w:val="008D5473"/>
    <w:rsid w:val="008F1C66"/>
    <w:rsid w:val="008F52B4"/>
    <w:rsid w:val="009206BB"/>
    <w:rsid w:val="009439C1"/>
    <w:rsid w:val="009504D6"/>
    <w:rsid w:val="00950F94"/>
    <w:rsid w:val="00951897"/>
    <w:rsid w:val="00970FE4"/>
    <w:rsid w:val="009A49AC"/>
    <w:rsid w:val="009B6D75"/>
    <w:rsid w:val="009C7E5B"/>
    <w:rsid w:val="00A0022B"/>
    <w:rsid w:val="00A346FE"/>
    <w:rsid w:val="00A430C2"/>
    <w:rsid w:val="00A47B4D"/>
    <w:rsid w:val="00A83018"/>
    <w:rsid w:val="00AF4095"/>
    <w:rsid w:val="00AF704D"/>
    <w:rsid w:val="00B13E4F"/>
    <w:rsid w:val="00B774DC"/>
    <w:rsid w:val="00B93375"/>
    <w:rsid w:val="00BC2679"/>
    <w:rsid w:val="00C05770"/>
    <w:rsid w:val="00C567F4"/>
    <w:rsid w:val="00C72428"/>
    <w:rsid w:val="00C80939"/>
    <w:rsid w:val="00C957F8"/>
    <w:rsid w:val="00C969A6"/>
    <w:rsid w:val="00CA7D36"/>
    <w:rsid w:val="00CE3EB1"/>
    <w:rsid w:val="00D1410C"/>
    <w:rsid w:val="00D14AA4"/>
    <w:rsid w:val="00D24208"/>
    <w:rsid w:val="00D24B7D"/>
    <w:rsid w:val="00D443B4"/>
    <w:rsid w:val="00D4654C"/>
    <w:rsid w:val="00D5222E"/>
    <w:rsid w:val="00D60C38"/>
    <w:rsid w:val="00D6378D"/>
    <w:rsid w:val="00D66893"/>
    <w:rsid w:val="00D90ACB"/>
    <w:rsid w:val="00DC1500"/>
    <w:rsid w:val="00DD529F"/>
    <w:rsid w:val="00DF7E08"/>
    <w:rsid w:val="00E11DBF"/>
    <w:rsid w:val="00E361C1"/>
    <w:rsid w:val="00E44371"/>
    <w:rsid w:val="00E5470B"/>
    <w:rsid w:val="00E75B9E"/>
    <w:rsid w:val="00E949B0"/>
    <w:rsid w:val="00EB7B6F"/>
    <w:rsid w:val="00EC0BEA"/>
    <w:rsid w:val="00EC41E9"/>
    <w:rsid w:val="00EE48AA"/>
    <w:rsid w:val="00F00591"/>
    <w:rsid w:val="00F21C3F"/>
    <w:rsid w:val="00F51688"/>
    <w:rsid w:val="00F53146"/>
    <w:rsid w:val="00F54D40"/>
    <w:rsid w:val="00F64F35"/>
    <w:rsid w:val="00F66991"/>
    <w:rsid w:val="00F91018"/>
    <w:rsid w:val="00FA0F30"/>
    <w:rsid w:val="00FA1C40"/>
    <w:rsid w:val="00FA51A4"/>
    <w:rsid w:val="00FB1FCA"/>
    <w:rsid w:val="00FC39A2"/>
    <w:rsid w:val="00FE3B86"/>
    <w:rsid w:val="00FE545C"/>
    <w:rsid w:val="00FF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741A0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747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2026-04-24T09:16:00Z</cp:lastPrinted>
  <dcterms:created xsi:type="dcterms:W3CDTF">2026-05-20T13:02:00Z</dcterms:created>
  <dcterms:modified xsi:type="dcterms:W3CDTF">2026-05-20T13:02:00Z</dcterms:modified>
</cp:coreProperties>
</file>