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07CE07F1" w:rsidR="0092151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5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4883CB4B" w14:textId="3B1058AB" w:rsidR="007D4EDD" w:rsidRPr="0064718A" w:rsidRDefault="007D4EDD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>
        <w:rPr>
          <w:rFonts w:ascii="Arial" w:hAnsi="Arial" w:cs="Arial"/>
          <w:bCs/>
          <w:i/>
          <w:iCs/>
          <w:sz w:val="18"/>
          <w:szCs w:val="18"/>
        </w:rPr>
        <w:t xml:space="preserve">AKTUALNY 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4A7139FE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674EC8">
        <w:rPr>
          <w:rFonts w:ascii="Arial" w:hAnsi="Arial" w:cs="Arial"/>
          <w:b/>
          <w:bCs/>
          <w:sz w:val="22"/>
          <w:szCs w:val="22"/>
        </w:rPr>
        <w:t>22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</w:t>
      </w:r>
      <w:r w:rsidR="00674EC8">
        <w:rPr>
          <w:rFonts w:ascii="Arial" w:hAnsi="Arial" w:cs="Arial"/>
          <w:b/>
          <w:bCs/>
          <w:sz w:val="22"/>
          <w:szCs w:val="22"/>
        </w:rPr>
        <w:t>y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)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674EC8">
        <w:rPr>
          <w:rFonts w:ascii="Arial" w:hAnsi="Arial" w:cs="Arial"/>
          <w:b/>
          <w:sz w:val="22"/>
          <w:szCs w:val="22"/>
        </w:rPr>
        <w:t>14/26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p w14:paraId="2EF282CD" w14:textId="6D61BC08" w:rsidR="005A65FE" w:rsidRPr="0030740B" w:rsidRDefault="005A65FE" w:rsidP="000D1E4A">
      <w:pPr>
        <w:pStyle w:val="Akapitzlist"/>
        <w:numPr>
          <w:ilvl w:val="0"/>
          <w:numId w:val="5"/>
        </w:numPr>
        <w:spacing w:before="120" w:line="276" w:lineRule="auto"/>
        <w:jc w:val="both"/>
        <w:rPr>
          <w:sz w:val="24"/>
        </w:rPr>
      </w:pPr>
      <w:r w:rsidRPr="0030740B">
        <w:rPr>
          <w:rFonts w:ascii="Arial" w:hAnsi="Arial" w:cs="Arial"/>
          <w:sz w:val="22"/>
          <w:szCs w:val="22"/>
        </w:rPr>
        <w:t xml:space="preserve">w przypadku produktów, które nie podlegają przepisom aktów prawnych wymienionych powyżej, produkty te posiadają inne odpowiednie dokumenty dopuszczające te produkty do obrotu i stosowania </w:t>
      </w:r>
      <w:r w:rsidR="007D4EDD">
        <w:rPr>
          <w:rFonts w:ascii="Arial" w:hAnsi="Arial" w:cs="Arial"/>
          <w:sz w:val="22"/>
          <w:szCs w:val="22"/>
        </w:rPr>
        <w:t xml:space="preserve">- </w:t>
      </w:r>
      <w:r w:rsidRPr="0030740B">
        <w:rPr>
          <w:rFonts w:ascii="Arial" w:hAnsi="Arial" w:cs="Arial"/>
          <w:sz w:val="22"/>
          <w:szCs w:val="22"/>
        </w:rPr>
        <w:t xml:space="preserve">dot. zadania 3 </w:t>
      </w:r>
      <w:r w:rsidR="009F4A3E">
        <w:rPr>
          <w:rFonts w:ascii="Arial" w:hAnsi="Arial" w:cs="Arial"/>
          <w:sz w:val="22"/>
          <w:szCs w:val="22"/>
        </w:rPr>
        <w:t>poz. 2</w:t>
      </w:r>
      <w:r w:rsidR="007D4EDD">
        <w:rPr>
          <w:rFonts w:ascii="Arial" w:hAnsi="Arial" w:cs="Arial"/>
          <w:sz w:val="22"/>
          <w:szCs w:val="22"/>
        </w:rPr>
        <w:t xml:space="preserve"> </w:t>
      </w:r>
      <w:r w:rsidR="00A9516F">
        <w:rPr>
          <w:rFonts w:ascii="Arial" w:hAnsi="Arial" w:cs="Arial"/>
          <w:sz w:val="22"/>
          <w:szCs w:val="22"/>
        </w:rPr>
        <w:t xml:space="preserve">i 3 </w:t>
      </w:r>
      <w:r w:rsidR="007D4EDD">
        <w:rPr>
          <w:rFonts w:ascii="Arial" w:hAnsi="Arial" w:cs="Arial"/>
          <w:sz w:val="22"/>
          <w:szCs w:val="22"/>
        </w:rPr>
        <w:t>oraz zadania 18 poz. 25 i 64.</w:t>
      </w: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F0338"/>
    <w:rsid w:val="0020587C"/>
    <w:rsid w:val="00212502"/>
    <w:rsid w:val="00232BE6"/>
    <w:rsid w:val="00256155"/>
    <w:rsid w:val="0030740B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3495"/>
    <w:rsid w:val="004D7F4A"/>
    <w:rsid w:val="004F6BFC"/>
    <w:rsid w:val="00511954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94DE6"/>
    <w:rsid w:val="006A3A96"/>
    <w:rsid w:val="006C3117"/>
    <w:rsid w:val="007547C1"/>
    <w:rsid w:val="007C5D01"/>
    <w:rsid w:val="007D211F"/>
    <w:rsid w:val="007D4EDD"/>
    <w:rsid w:val="00814E50"/>
    <w:rsid w:val="00817FD4"/>
    <w:rsid w:val="00821D7D"/>
    <w:rsid w:val="0083512F"/>
    <w:rsid w:val="00881CF8"/>
    <w:rsid w:val="0092151A"/>
    <w:rsid w:val="009B4F61"/>
    <w:rsid w:val="009C3DBD"/>
    <w:rsid w:val="009C4B96"/>
    <w:rsid w:val="009E0597"/>
    <w:rsid w:val="009F4A3E"/>
    <w:rsid w:val="00A32B70"/>
    <w:rsid w:val="00A77C58"/>
    <w:rsid w:val="00A94A34"/>
    <w:rsid w:val="00A9516F"/>
    <w:rsid w:val="00AA0AC3"/>
    <w:rsid w:val="00AC013B"/>
    <w:rsid w:val="00B74A36"/>
    <w:rsid w:val="00BF185E"/>
    <w:rsid w:val="00BF50C4"/>
    <w:rsid w:val="00C542F5"/>
    <w:rsid w:val="00C83A35"/>
    <w:rsid w:val="00C96FE8"/>
    <w:rsid w:val="00CB70D0"/>
    <w:rsid w:val="00CD13E9"/>
    <w:rsid w:val="00CD4F41"/>
    <w:rsid w:val="00D65D37"/>
    <w:rsid w:val="00D750D9"/>
    <w:rsid w:val="00D812DC"/>
    <w:rsid w:val="00DE48D8"/>
    <w:rsid w:val="00E14595"/>
    <w:rsid w:val="00E3485A"/>
    <w:rsid w:val="00E34C9C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3</cp:revision>
  <cp:lastPrinted>2000-12-12T17:01:00Z</cp:lastPrinted>
  <dcterms:created xsi:type="dcterms:W3CDTF">2026-05-22T07:28:00Z</dcterms:created>
  <dcterms:modified xsi:type="dcterms:W3CDTF">2026-05-22T07:29:00Z</dcterms:modified>
</cp:coreProperties>
</file>