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D1635" w14:textId="77777777" w:rsidR="001A39D9" w:rsidRPr="0052074A" w:rsidRDefault="001A39D9" w:rsidP="001A39D9">
      <w:pPr>
        <w:pStyle w:val="Nagwek3"/>
        <w:jc w:val="right"/>
        <w:rPr>
          <w:rFonts w:ascii="Times New Roman" w:hAnsi="Times New Roman"/>
          <w:sz w:val="16"/>
          <w:szCs w:val="16"/>
        </w:rPr>
      </w:pP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sz w:val="16"/>
          <w:szCs w:val="16"/>
        </w:rPr>
        <w:t>Załącznik nr 1</w:t>
      </w:r>
    </w:p>
    <w:p w14:paraId="6B99B35D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0282D4E6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FORMULARZ OFERTY</w:t>
      </w:r>
    </w:p>
    <w:p w14:paraId="702E346C" w14:textId="77777777" w:rsidR="001A39D9" w:rsidRPr="008B4E85" w:rsidRDefault="001A39D9" w:rsidP="001A39D9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379E0E45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NAZWA WYKONAWCY:……………………………………………………………………..</w:t>
      </w:r>
    </w:p>
    <w:p w14:paraId="4596415C" w14:textId="77777777" w:rsidR="001A39D9" w:rsidRPr="008B4E85" w:rsidRDefault="001A39D9" w:rsidP="001A39D9">
      <w:pPr>
        <w:tabs>
          <w:tab w:val="right" w:pos="9000"/>
        </w:tabs>
        <w:rPr>
          <w:sz w:val="18"/>
          <w:szCs w:val="18"/>
        </w:rPr>
      </w:pPr>
      <w:r w:rsidRPr="008B4E85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0564D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ADRES:………………………………………………………………………………………….</w:t>
      </w:r>
    </w:p>
    <w:p w14:paraId="79E8E51E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 zamieszkania (dotyczy osób prowadzących działalność gospodarczą):…………………..</w:t>
      </w:r>
    </w:p>
    <w:p w14:paraId="76AAAF20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WOJEWÓDZTWO ……………………………............................................................................</w:t>
      </w:r>
    </w:p>
    <w:p w14:paraId="0D0D48F4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TEL.………………………………………………………………………………………………</w:t>
      </w:r>
    </w:p>
    <w:p w14:paraId="51B462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FAX ……………………………………………………………………………………………..</w:t>
      </w:r>
    </w:p>
    <w:p w14:paraId="10349D21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E-MAIL…………………………………………………………………………………………..</w:t>
      </w:r>
    </w:p>
    <w:p w14:paraId="4D7CA46C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NIP…………………………………. REGON:……………………………………………….....</w:t>
      </w:r>
    </w:p>
    <w:p w14:paraId="41BCAE3B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BANK/ NR KONTA …………………………………………………………………………….</w:t>
      </w:r>
    </w:p>
    <w:p w14:paraId="7E74F5F4" w14:textId="77777777" w:rsidR="001A39D9" w:rsidRPr="008B4E85" w:rsidRDefault="001A39D9" w:rsidP="001A39D9">
      <w:pPr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Do: Nazwa i siedziba Zamawiającego:</w:t>
      </w:r>
    </w:p>
    <w:p w14:paraId="680CA0C0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Akademia Górniczo - Hutnicza</w:t>
      </w:r>
    </w:p>
    <w:p w14:paraId="477FE38E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im. Stanisława Staszica w Krakowie</w:t>
      </w:r>
    </w:p>
    <w:p w14:paraId="10499774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Dział Zamówień Publicznych  </w:t>
      </w:r>
    </w:p>
    <w:p w14:paraId="724400F3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Al. Mickiewicza 30 </w:t>
      </w:r>
    </w:p>
    <w:p w14:paraId="35E552E1" w14:textId="77777777" w:rsidR="001A39D9" w:rsidRPr="008B4E85" w:rsidRDefault="001A39D9" w:rsidP="001A39D9">
      <w:pPr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30-059 Kraków,  </w:t>
      </w:r>
    </w:p>
    <w:p w14:paraId="39A94B18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2EB2AAE4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1752B822" w14:textId="2C9BF367" w:rsidR="001A39D9" w:rsidRPr="00392E6F" w:rsidRDefault="001A39D9" w:rsidP="00392E6F">
      <w:pPr>
        <w:widowControl w:val="0"/>
        <w:ind w:right="1"/>
        <w:jc w:val="both"/>
        <w:rPr>
          <w:b/>
          <w:sz w:val="18"/>
          <w:szCs w:val="18"/>
        </w:rPr>
      </w:pPr>
      <w:r w:rsidRPr="00B81874">
        <w:rPr>
          <w:sz w:val="18"/>
          <w:szCs w:val="18"/>
        </w:rPr>
        <w:t xml:space="preserve">Przystępując do postępowania o udzielenie zamówienia publicznego, którego przedmiotem jest: </w:t>
      </w:r>
      <w:r w:rsidR="00392E6F" w:rsidRPr="00392E6F">
        <w:rPr>
          <w:b/>
          <w:sz w:val="18"/>
          <w:szCs w:val="18"/>
        </w:rPr>
        <w:t xml:space="preserve">Dostawa i montaż mebli kuchennych wraz z </w:t>
      </w:r>
      <w:proofErr w:type="spellStart"/>
      <w:r w:rsidR="00392E6F" w:rsidRPr="00392E6F">
        <w:rPr>
          <w:b/>
          <w:sz w:val="18"/>
          <w:szCs w:val="18"/>
        </w:rPr>
        <w:t>agd</w:t>
      </w:r>
      <w:proofErr w:type="spellEnd"/>
      <w:r w:rsidR="00392E6F" w:rsidRPr="00392E6F">
        <w:rPr>
          <w:b/>
          <w:sz w:val="18"/>
          <w:szCs w:val="18"/>
        </w:rPr>
        <w:t xml:space="preserve"> do mieszkania nr 27 w budynku przy ul. Czarnowiejskiej 103 Krakowie KC-DE-zp.25.223.2026</w:t>
      </w:r>
      <w:r w:rsidRPr="00B81874">
        <w:rPr>
          <w:b/>
          <w:sz w:val="18"/>
          <w:szCs w:val="18"/>
        </w:rPr>
        <w:t xml:space="preserve"> </w:t>
      </w:r>
      <w:r w:rsidRPr="00B81874">
        <w:rPr>
          <w:sz w:val="18"/>
          <w:szCs w:val="18"/>
        </w:rPr>
        <w:t>oferuję realizację przedmiotu zamówienia, zgodnie z zasadami określonymi w specyfikacji warunków zamówienia.</w:t>
      </w:r>
    </w:p>
    <w:p w14:paraId="5B6EB8E1" w14:textId="77777777" w:rsidR="001A39D9" w:rsidRPr="0052074A" w:rsidRDefault="001A39D9" w:rsidP="001A39D9">
      <w:pPr>
        <w:tabs>
          <w:tab w:val="right" w:pos="9000"/>
        </w:tabs>
        <w:rPr>
          <w:sz w:val="16"/>
          <w:szCs w:val="16"/>
        </w:rPr>
      </w:pPr>
    </w:p>
    <w:tbl>
      <w:tblPr>
        <w:tblW w:w="10061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2268"/>
        <w:gridCol w:w="1701"/>
        <w:gridCol w:w="709"/>
        <w:gridCol w:w="1275"/>
        <w:gridCol w:w="1276"/>
        <w:gridCol w:w="851"/>
        <w:gridCol w:w="1559"/>
      </w:tblGrid>
      <w:tr w:rsidR="001A39D9" w:rsidRPr="0052074A" w14:paraId="19DE4E0D" w14:textId="77777777" w:rsidTr="00993A13">
        <w:trPr>
          <w:trHeight w:val="645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417B8" w14:textId="031436D2" w:rsidR="001A39D9" w:rsidRPr="0052074A" w:rsidRDefault="001A39D9" w:rsidP="00FA3B31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Nazwa </w:t>
            </w:r>
            <w:r w:rsidR="00FA3B31">
              <w:rPr>
                <w:b/>
                <w:sz w:val="16"/>
                <w:szCs w:val="16"/>
              </w:rPr>
              <w:t>produktu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1DE4D009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Producent</w:t>
            </w:r>
            <w:r w:rsidR="002449D6">
              <w:rPr>
                <w:b/>
                <w:sz w:val="16"/>
                <w:szCs w:val="16"/>
              </w:rPr>
              <w:t xml:space="preserve"> i </w:t>
            </w:r>
            <w:r w:rsidRPr="0052074A">
              <w:rPr>
                <w:b/>
                <w:sz w:val="16"/>
                <w:szCs w:val="16"/>
              </w:rPr>
              <w:t>model</w:t>
            </w:r>
            <w:r w:rsidR="00984C48">
              <w:rPr>
                <w:b/>
                <w:sz w:val="16"/>
                <w:szCs w:val="16"/>
              </w:rPr>
              <w:t xml:space="preserve"> </w:t>
            </w:r>
            <w:r w:rsidR="00984C48" w:rsidRPr="00984C48">
              <w:rPr>
                <w:b/>
                <w:color w:val="FF0000"/>
                <w:sz w:val="16"/>
                <w:szCs w:val="16"/>
              </w:rPr>
              <w:t>lub</w:t>
            </w:r>
            <w:r w:rsidR="00984C48">
              <w:rPr>
                <w:b/>
                <w:sz w:val="16"/>
                <w:szCs w:val="16"/>
              </w:rPr>
              <w:t xml:space="preserve"> </w:t>
            </w:r>
            <w:r w:rsidRPr="0052074A">
              <w:rPr>
                <w:b/>
                <w:sz w:val="16"/>
                <w:szCs w:val="16"/>
              </w:rPr>
              <w:t>wyrób własny</w:t>
            </w:r>
            <w:r w:rsidR="00993A13">
              <w:rPr>
                <w:b/>
                <w:sz w:val="16"/>
                <w:szCs w:val="16"/>
              </w:rPr>
              <w:t>*)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Liczba szt.</w:t>
            </w:r>
          </w:p>
          <w:p w14:paraId="25A8335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Wartość netto</w:t>
            </w:r>
          </w:p>
          <w:p w14:paraId="7DC9A4C7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VAT</w:t>
            </w:r>
          </w:p>
          <w:p w14:paraId="53007F4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[%]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144457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  <w:p w14:paraId="432913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(z doliczonym </w:t>
            </w:r>
            <w:r w:rsidRPr="0052074A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A39D9" w:rsidRPr="0052074A" w14:paraId="49312C4B" w14:textId="77777777" w:rsidTr="00993A13">
        <w:trPr>
          <w:trHeight w:val="275"/>
        </w:trPr>
        <w:tc>
          <w:tcPr>
            <w:tcW w:w="4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3A32B9" w:rsidRPr="0052074A" w14:paraId="3007599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0D476451" w:rsidR="003A32B9" w:rsidRPr="0052074A" w:rsidRDefault="00FE3C92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</w:t>
            </w:r>
            <w:r w:rsidR="0052074A" w:rsidRPr="0052074A">
              <w:rPr>
                <w:b/>
                <w:sz w:val="16"/>
                <w:szCs w:val="16"/>
              </w:rPr>
              <w:t xml:space="preserve"> </w:t>
            </w:r>
            <w:r w:rsidRPr="0052074A">
              <w:rPr>
                <w:b/>
                <w:sz w:val="16"/>
                <w:szCs w:val="16"/>
              </w:rPr>
              <w:t>x 30 szer. X 37 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1070BCEE" w:rsidR="003A32B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8AFC5F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D25A" w14:textId="0C1F35E1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</w:t>
            </w:r>
            <w:r w:rsidR="00FE3C92" w:rsidRPr="0052074A">
              <w:rPr>
                <w:b/>
                <w:sz w:val="16"/>
                <w:szCs w:val="16"/>
              </w:rPr>
              <w:t xml:space="preserve">cm </w:t>
            </w:r>
            <w:r w:rsidRPr="0052074A">
              <w:rPr>
                <w:b/>
                <w:sz w:val="16"/>
                <w:szCs w:val="16"/>
              </w:rPr>
              <w:t xml:space="preserve">x </w:t>
            </w:r>
            <w:r w:rsidR="00FE3C92" w:rsidRPr="0052074A">
              <w:rPr>
                <w:b/>
                <w:sz w:val="16"/>
                <w:szCs w:val="16"/>
              </w:rPr>
              <w:t xml:space="preserve">20szer.x37głęb. z 2 półkami 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732BB81D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27E7D56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2D3BA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76C87DE0" w14:textId="3EDB9DF9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60szer.x37głęb.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3855D3E5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789B47BE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24B7A" w14:textId="6DEC7DA2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4642E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01463B40" w14:textId="0089BD3D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60 szer. x37 głęb. </w:t>
            </w:r>
            <w:r w:rsidR="00FA3B31">
              <w:rPr>
                <w:b/>
                <w:sz w:val="16"/>
                <w:szCs w:val="16"/>
              </w:rPr>
              <w:t xml:space="preserve">do </w:t>
            </w:r>
            <w:r w:rsidRPr="0052074A">
              <w:rPr>
                <w:b/>
                <w:sz w:val="16"/>
                <w:szCs w:val="16"/>
              </w:rPr>
              <w:t>okap</w:t>
            </w:r>
            <w:r w:rsidR="00FA3B31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BB50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BCE65" w14:textId="4C6EF999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9AE6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4FB6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DE25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196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66EE095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2685A" w14:textId="249CA019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2F745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E3A334A" w14:textId="48D6E10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</w:t>
            </w:r>
            <w:r w:rsidR="00FE3C92" w:rsidRPr="0052074A">
              <w:rPr>
                <w:b/>
                <w:sz w:val="16"/>
                <w:szCs w:val="16"/>
              </w:rPr>
              <w:t>40szer.x37głęb.z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E7B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93F28" w14:textId="5A24EF2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8A498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F248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81A2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0AB07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3CDF780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2E61" w14:textId="27B69675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FF3D3" w14:textId="77777777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60FFDA7" w14:textId="32EEDCC5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68szer.x68szer. z 2 półkami narożna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2D54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C9D98" w14:textId="72D7D641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AEC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BEAF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234D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1E2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00F9F799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86408" w14:textId="22B6C2E6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106D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3CA22A6D" w14:textId="3F2D8A4D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20szer. x55 głęb. z wózkiem cargo 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5D3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E0055" w14:textId="2B5FCFCD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FAD6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CDB7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CCFF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2AE6A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238D557B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981AC" w14:textId="585FB4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3EFC3" w14:textId="777777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44705264" w14:textId="511F8E34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30szer.x55głęb. z 2 półkami</w:t>
            </w:r>
            <w:r w:rsidR="0052074A" w:rsidRPr="0052074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94EE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F36B1" w14:textId="255F0A93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2020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4F61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20D54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606B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6BECC1A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20DF2" w14:textId="71128B28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DB82E" w14:textId="7060501D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  <w:r w:rsidR="00FE3C92" w:rsidRPr="0052074A">
              <w:rPr>
                <w:b/>
                <w:sz w:val="16"/>
                <w:szCs w:val="16"/>
              </w:rPr>
              <w:t>128szer.x55głęb.</w:t>
            </w:r>
            <w:r w:rsidR="00750BE5">
              <w:rPr>
                <w:b/>
                <w:sz w:val="16"/>
                <w:szCs w:val="16"/>
              </w:rPr>
              <w:t xml:space="preserve"> </w:t>
            </w:r>
            <w:r w:rsidR="00FE3C92" w:rsidRPr="0052074A">
              <w:rPr>
                <w:b/>
                <w:sz w:val="16"/>
                <w:szCs w:val="16"/>
              </w:rPr>
              <w:t>z</w:t>
            </w:r>
            <w:r w:rsidR="00750BE5">
              <w:rPr>
                <w:b/>
                <w:sz w:val="16"/>
                <w:szCs w:val="16"/>
              </w:rPr>
              <w:t xml:space="preserve">lewozmywakowa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FB08E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4E405" w14:textId="5114DA20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C62A4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10AB7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4DFD9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C9212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59EB767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D57B5" w14:textId="6D1467F2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24BED" w14:textId="77777777" w:rsidR="009E5420" w:rsidRPr="0052074A" w:rsidRDefault="00BC26BE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5D3A605E" w14:textId="0AE165F1" w:rsidR="00DC20F3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60szer. x55głęb.z </w:t>
            </w:r>
            <w:r w:rsidR="00392E6F">
              <w:rPr>
                <w:b/>
                <w:sz w:val="16"/>
                <w:szCs w:val="16"/>
              </w:rPr>
              <w:t>2</w:t>
            </w:r>
            <w:r w:rsidRPr="0052074A">
              <w:rPr>
                <w:b/>
                <w:sz w:val="16"/>
                <w:szCs w:val="16"/>
              </w:rPr>
              <w:t xml:space="preserve"> szuflad</w:t>
            </w:r>
            <w:r w:rsidR="00392E6F">
              <w:rPr>
                <w:b/>
                <w:sz w:val="16"/>
                <w:szCs w:val="16"/>
              </w:rPr>
              <w:t>ami</w:t>
            </w:r>
            <w:r w:rsidRPr="0052074A">
              <w:rPr>
                <w:b/>
                <w:sz w:val="16"/>
                <w:szCs w:val="16"/>
              </w:rPr>
              <w:t xml:space="preserve"> do zabudowy płyty indukcyjnej i piekarnika</w:t>
            </w:r>
            <w:r w:rsidR="0052074A" w:rsidRPr="0052074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FD70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9226C" w14:textId="766C205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A853F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6669A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AFBF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FDF7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7FD67F1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B509" w14:textId="1E13AA5E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33D5D" w14:textId="77777777" w:rsidR="00DC20F3" w:rsidRPr="0052074A" w:rsidRDefault="00221886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0B9AFC81" w14:textId="257F551A" w:rsidR="009E5420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45szer.x55głęb. </w:t>
            </w:r>
            <w:r w:rsidR="00FA3B31">
              <w:rPr>
                <w:b/>
                <w:sz w:val="16"/>
                <w:szCs w:val="16"/>
              </w:rPr>
              <w:t>do</w:t>
            </w:r>
            <w:r w:rsidRPr="0052074A">
              <w:rPr>
                <w:b/>
                <w:sz w:val="16"/>
                <w:szCs w:val="16"/>
              </w:rPr>
              <w:t xml:space="preserve"> zmywark</w:t>
            </w:r>
            <w:r w:rsidR="00FA3B31">
              <w:rPr>
                <w:b/>
                <w:sz w:val="16"/>
                <w:szCs w:val="16"/>
              </w:rPr>
              <w:t>i, do zabudowy</w:t>
            </w:r>
            <w:r w:rsidR="0052074A" w:rsidRPr="0052074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995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9369D" w14:textId="36BE3BB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F6D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B16E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C87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BB04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3194615D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D099A" w14:textId="18351A2C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43DF" w14:textId="5034907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Płyta </w:t>
            </w:r>
            <w:r w:rsidR="008B4E85">
              <w:rPr>
                <w:b/>
                <w:sz w:val="16"/>
                <w:szCs w:val="16"/>
              </w:rPr>
              <w:t xml:space="preserve">z </w:t>
            </w:r>
            <w:r w:rsidRPr="0052074A">
              <w:rPr>
                <w:b/>
                <w:sz w:val="16"/>
                <w:szCs w:val="16"/>
              </w:rPr>
              <w:t>indukcyjn</w:t>
            </w:r>
            <w:r w:rsidR="008B4E85">
              <w:rPr>
                <w:b/>
                <w:sz w:val="16"/>
                <w:szCs w:val="16"/>
              </w:rPr>
              <w:t xml:space="preserve">ymi </w:t>
            </w:r>
            <w:r w:rsidRPr="0052074A">
              <w:rPr>
                <w:b/>
                <w:sz w:val="16"/>
                <w:szCs w:val="16"/>
              </w:rPr>
              <w:t xml:space="preserve">polami </w:t>
            </w:r>
            <w:r w:rsidRPr="0052074A">
              <w:rPr>
                <w:b/>
                <w:sz w:val="16"/>
                <w:szCs w:val="16"/>
              </w:rPr>
              <w:lastRenderedPageBreak/>
              <w:t>grzejnymi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67D35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E20C3" w14:textId="7C82F45F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BAFC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73EE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62BC2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97116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62ADD16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FA1EA" w14:textId="1628ED82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33C03" w14:textId="34828438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22D2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B5136" w14:textId="0522A8E0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7843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83F1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87080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0CBF9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8720E4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42078" w14:textId="44CDF2AC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392E6F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E7E6D" w14:textId="3F71325D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4E57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456E8" w14:textId="667FA3A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D71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6D711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559C0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10BE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9E5420" w:rsidRPr="0052074A" w14:paraId="319BBF9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F12D6" w14:textId="1E798F73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392E6F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2421C" w14:textId="661C7B90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Zmywarka zintegrowana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EDFA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6B4FA" w14:textId="17A3C36F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9B43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49D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4AF3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2E9AF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034F92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6F8B7" w14:textId="443260C0" w:rsidR="003A32B9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392E6F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05E8C" w14:textId="4F973F3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Lodówka / zamrażarka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7E11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262ED" w14:textId="7886B51B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A13CE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6D3D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92795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0687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92E6F" w:rsidRPr="0052074A" w14:paraId="75A9DB8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16D13" w14:textId="12304DA3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24D2B" w14:textId="39FD1A57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Pralka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7273E" w14:textId="77777777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926FA" w14:textId="7FC86E00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91A2B" w14:textId="77777777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5D92D3" w14:textId="77777777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6931F" w14:textId="77777777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710BD" w14:textId="77777777" w:rsidR="00392E6F" w:rsidRPr="0052074A" w:rsidRDefault="00392E6F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4AFB494C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7EA8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RAZEM:</w:t>
            </w:r>
          </w:p>
          <w:p w14:paraId="618E0C3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246755B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7C7E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 xml:space="preserve">Cena netto za całość zamówienia: ………………. </w:t>
            </w:r>
            <w:r w:rsidRPr="0052074A">
              <w:rPr>
                <w:b/>
                <w:sz w:val="16"/>
                <w:szCs w:val="16"/>
              </w:rPr>
              <w:t>PLN</w:t>
            </w:r>
          </w:p>
          <w:p w14:paraId="67FD5E0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7E0C52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Cena brutto za całość zamówienia: ………………..</w:t>
            </w:r>
            <w:r w:rsidRPr="0052074A">
              <w:rPr>
                <w:b/>
                <w:sz w:val="16"/>
                <w:szCs w:val="16"/>
              </w:rPr>
              <w:t xml:space="preserve"> PLN</w:t>
            </w:r>
          </w:p>
          <w:p w14:paraId="39B9BEA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25D3BD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Powyższa cena zawiera podatek VAT w wysokości .......... % tj.…………………….PLN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D61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2AAA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3D6E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545C3EEC" w14:textId="37E644B6" w:rsidR="00B81874" w:rsidRPr="00993A13" w:rsidRDefault="00993A13" w:rsidP="001A39D9">
      <w:pPr>
        <w:widowControl w:val="0"/>
        <w:jc w:val="both"/>
        <w:rPr>
          <w:b/>
          <w:i/>
          <w:iCs/>
          <w:sz w:val="16"/>
          <w:szCs w:val="16"/>
        </w:rPr>
      </w:pPr>
      <w:r>
        <w:rPr>
          <w:b/>
          <w:sz w:val="16"/>
          <w:szCs w:val="16"/>
        </w:rPr>
        <w:t>*)</w:t>
      </w:r>
      <w:r w:rsidRPr="00993A13">
        <w:rPr>
          <w:b/>
          <w:sz w:val="16"/>
          <w:szCs w:val="16"/>
        </w:rPr>
        <w:t xml:space="preserve">  </w:t>
      </w:r>
      <w:r w:rsidRPr="00993A13">
        <w:rPr>
          <w:b/>
          <w:i/>
          <w:iCs/>
          <w:sz w:val="16"/>
          <w:szCs w:val="16"/>
        </w:rPr>
        <w:t>w przypadku, gdy wykonawca jest producentem oferowanego elementu (dot. mebli) można użyć określenia „wyrób własny”.</w:t>
      </w:r>
    </w:p>
    <w:p w14:paraId="3C7C3CA5" w14:textId="77777777" w:rsidR="00B81874" w:rsidRDefault="00B81874" w:rsidP="001A39D9">
      <w:pPr>
        <w:widowControl w:val="0"/>
        <w:jc w:val="both"/>
        <w:rPr>
          <w:b/>
          <w:sz w:val="16"/>
          <w:szCs w:val="16"/>
        </w:rPr>
      </w:pPr>
    </w:p>
    <w:p w14:paraId="6CA689F0" w14:textId="273F1C44" w:rsidR="00C62512" w:rsidRPr="00425D72" w:rsidRDefault="001A39D9" w:rsidP="00C62512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9009BD">
        <w:rPr>
          <w:b/>
          <w:sz w:val="18"/>
          <w:szCs w:val="18"/>
        </w:rPr>
        <w:t xml:space="preserve">Termin realizacji zamówienia: </w:t>
      </w:r>
      <w:r w:rsidRPr="009009BD">
        <w:rPr>
          <w:sz w:val="18"/>
          <w:szCs w:val="18"/>
        </w:rPr>
        <w:t>do ……..dni od daty podpisania umowy</w:t>
      </w:r>
      <w:r w:rsidR="00C62512">
        <w:rPr>
          <w:sz w:val="18"/>
          <w:szCs w:val="18"/>
        </w:rPr>
        <w:t>*</w:t>
      </w:r>
      <w:r w:rsidR="00993A13">
        <w:rPr>
          <w:sz w:val="18"/>
          <w:szCs w:val="18"/>
        </w:rPr>
        <w:t>*</w:t>
      </w:r>
      <w:r w:rsidR="00C62512">
        <w:rPr>
          <w:sz w:val="18"/>
          <w:szCs w:val="18"/>
        </w:rPr>
        <w:t>)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color w:val="FF0000"/>
          <w:sz w:val="18"/>
          <w:szCs w:val="18"/>
        </w:rPr>
        <w:t>/kryterium oceny ofert/.</w:t>
      </w:r>
      <w:r w:rsidR="00C62512">
        <w:rPr>
          <w:b/>
          <w:color w:val="FF0000"/>
          <w:sz w:val="18"/>
          <w:szCs w:val="18"/>
        </w:rPr>
        <w:t xml:space="preserve"> </w:t>
      </w:r>
      <w:r w:rsidR="00993A13">
        <w:rPr>
          <w:b/>
          <w:sz w:val="18"/>
          <w:szCs w:val="18"/>
        </w:rPr>
        <w:t>**</w:t>
      </w:r>
      <w:r w:rsidR="00C62512" w:rsidRPr="00C62512">
        <w:rPr>
          <w:rFonts w:ascii="Arial" w:hAnsi="Arial" w:cs="Arial"/>
          <w:bCs/>
          <w:i/>
          <w:iCs/>
          <w:color w:val="000000"/>
          <w:sz w:val="16"/>
          <w:szCs w:val="16"/>
        </w:rPr>
        <w:t>)W przypadku nie podania terminu realizacji, Zamawiający przyjmie maksymalny termin realizacji wskazany w SWZ</w:t>
      </w:r>
      <w:r w:rsidR="00C62512" w:rsidRPr="00425D72">
        <w:rPr>
          <w:rFonts w:ascii="Verdana" w:hAnsi="Verdana"/>
          <w:bCs/>
          <w:i/>
          <w:iCs/>
          <w:color w:val="000000"/>
          <w:sz w:val="16"/>
          <w:szCs w:val="16"/>
        </w:rPr>
        <w:t>.</w:t>
      </w:r>
    </w:p>
    <w:p w14:paraId="64A3DCE3" w14:textId="77777777" w:rsidR="00B81874" w:rsidRPr="009009BD" w:rsidRDefault="00B81874" w:rsidP="00B81874">
      <w:pPr>
        <w:widowControl w:val="0"/>
        <w:jc w:val="both"/>
        <w:rPr>
          <w:b/>
          <w:sz w:val="18"/>
          <w:szCs w:val="18"/>
        </w:rPr>
      </w:pPr>
    </w:p>
    <w:p w14:paraId="01BC7034" w14:textId="6A9EAEC6" w:rsidR="00E34D48" w:rsidRPr="009009BD" w:rsidRDefault="001A39D9" w:rsidP="00B81874">
      <w:pPr>
        <w:widowControl w:val="0"/>
        <w:jc w:val="both"/>
        <w:rPr>
          <w:b/>
          <w:bCs/>
          <w:sz w:val="18"/>
          <w:szCs w:val="18"/>
        </w:rPr>
      </w:pPr>
      <w:r w:rsidRPr="009009BD">
        <w:rPr>
          <w:b/>
          <w:sz w:val="18"/>
          <w:szCs w:val="18"/>
        </w:rPr>
        <w:t xml:space="preserve">Okres udzielonej gwarancji </w:t>
      </w:r>
      <w:r w:rsidR="00E34D48" w:rsidRPr="009009BD">
        <w:rPr>
          <w:b/>
          <w:sz w:val="18"/>
          <w:szCs w:val="18"/>
        </w:rPr>
        <w:t xml:space="preserve">na meble </w:t>
      </w:r>
      <w:r w:rsidRPr="009009BD">
        <w:rPr>
          <w:b/>
          <w:sz w:val="18"/>
          <w:szCs w:val="18"/>
        </w:rPr>
        <w:t>wynosi: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bCs/>
          <w:sz w:val="18"/>
          <w:szCs w:val="18"/>
        </w:rPr>
        <w:t xml:space="preserve">24 </w:t>
      </w:r>
      <w:r w:rsidR="00E34D48" w:rsidRPr="009009BD">
        <w:rPr>
          <w:b/>
          <w:bCs/>
          <w:sz w:val="18"/>
          <w:szCs w:val="18"/>
        </w:rPr>
        <w:t>miesiące</w:t>
      </w:r>
    </w:p>
    <w:p w14:paraId="59BE2CDE" w14:textId="1342B8E9" w:rsidR="001A39D9" w:rsidRPr="009009BD" w:rsidRDefault="00E34D48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9009BD">
        <w:rPr>
          <w:b/>
          <w:sz w:val="18"/>
          <w:szCs w:val="18"/>
        </w:rPr>
        <w:t>Okres udzielonej gwarancji na sprzęt AGD: 12 miesięcy</w:t>
      </w:r>
    </w:p>
    <w:p w14:paraId="6DDC4E91" w14:textId="487F6122" w:rsidR="001A39D9" w:rsidRPr="00100F29" w:rsidRDefault="001A39D9" w:rsidP="001A39D9">
      <w:pPr>
        <w:tabs>
          <w:tab w:val="left" w:pos="426"/>
        </w:tabs>
        <w:spacing w:after="120"/>
        <w:jc w:val="both"/>
        <w:rPr>
          <w:b/>
          <w:sz w:val="16"/>
          <w:szCs w:val="16"/>
        </w:rPr>
      </w:pPr>
      <w:r w:rsidRPr="00100F29">
        <w:rPr>
          <w:sz w:val="16"/>
          <w:szCs w:val="16"/>
        </w:rPr>
        <w:t>Oświadczamy, że zgodnie z ustawą z dnia 6 marca 2018 r. Prawo przedsiębiorców, należymy do małych lub średnich przedsiębiorców:</w:t>
      </w:r>
      <w:r w:rsidRPr="00100F29">
        <w:rPr>
          <w:b/>
          <w:sz w:val="16"/>
          <w:szCs w:val="16"/>
        </w:rPr>
        <w:t xml:space="preserve"> TAK/NIE</w:t>
      </w:r>
    </w:p>
    <w:p w14:paraId="37BEF694" w14:textId="77777777" w:rsidR="001A39D9" w:rsidRPr="00100F29" w:rsidRDefault="001A39D9" w:rsidP="001A39D9">
      <w:pPr>
        <w:tabs>
          <w:tab w:val="left" w:pos="426"/>
        </w:tabs>
        <w:spacing w:after="120"/>
        <w:jc w:val="both"/>
        <w:rPr>
          <w:sz w:val="16"/>
          <w:szCs w:val="16"/>
        </w:rPr>
      </w:pPr>
      <w:r w:rsidRPr="00100F29">
        <w:rPr>
          <w:b/>
          <w:sz w:val="16"/>
          <w:szCs w:val="16"/>
        </w:rPr>
        <w:t xml:space="preserve">Termin płatności: </w:t>
      </w:r>
      <w:r w:rsidRPr="00100F29">
        <w:rPr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87017F" w14:textId="77777777" w:rsidR="00E34D48" w:rsidRPr="00100F29" w:rsidRDefault="00E34D48" w:rsidP="001A39D9">
      <w:pPr>
        <w:rPr>
          <w:b/>
          <w:sz w:val="16"/>
          <w:szCs w:val="16"/>
          <w:u w:val="single"/>
        </w:rPr>
      </w:pPr>
    </w:p>
    <w:p w14:paraId="5814C10B" w14:textId="77777777" w:rsidR="00E34D48" w:rsidRPr="00100F29" w:rsidRDefault="00E34D48" w:rsidP="001A39D9">
      <w:pPr>
        <w:rPr>
          <w:b/>
          <w:sz w:val="16"/>
          <w:szCs w:val="16"/>
          <w:u w:val="single"/>
        </w:rPr>
      </w:pPr>
    </w:p>
    <w:p w14:paraId="35D2527A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  <w:u w:val="single"/>
        </w:rPr>
      </w:pPr>
      <w:r w:rsidRPr="00100F29">
        <w:rPr>
          <w:sz w:val="16"/>
          <w:szCs w:val="16"/>
          <w:u w:val="single"/>
        </w:rPr>
        <w:t>Jednocześnie oświadczamy, że:</w:t>
      </w:r>
    </w:p>
    <w:p w14:paraId="60B2E2F1" w14:textId="77777777" w:rsidR="00100F29" w:rsidRPr="00100F29" w:rsidRDefault="00100F29" w:rsidP="00100F29">
      <w:pPr>
        <w:tabs>
          <w:tab w:val="left" w:pos="142"/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1.</w:t>
      </w:r>
      <w:r w:rsidRPr="00100F29">
        <w:rPr>
          <w:sz w:val="16"/>
          <w:szCs w:val="16"/>
        </w:rPr>
        <w:tab/>
        <w:t>Oświadczamy, że jesteśmy związani niniejszą ofertą przez okres wskazany w SWZ.</w:t>
      </w:r>
    </w:p>
    <w:p w14:paraId="49B92279" w14:textId="77777777" w:rsidR="00100F29" w:rsidRDefault="00100F29" w:rsidP="00100F29">
      <w:pPr>
        <w:tabs>
          <w:tab w:val="left" w:pos="142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2.</w:t>
      </w:r>
      <w:r w:rsidRPr="00100F29">
        <w:rPr>
          <w:sz w:val="16"/>
          <w:szCs w:val="16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528B291" w14:textId="77777777" w:rsidR="00100F29" w:rsidRPr="00100F29" w:rsidRDefault="00100F29" w:rsidP="00100F29">
      <w:pPr>
        <w:tabs>
          <w:tab w:val="left" w:pos="142"/>
        </w:tabs>
        <w:jc w:val="both"/>
        <w:rPr>
          <w:b/>
          <w:bCs/>
          <w:sz w:val="16"/>
          <w:szCs w:val="16"/>
        </w:rPr>
      </w:pPr>
      <w:r w:rsidRPr="00100F29">
        <w:rPr>
          <w:sz w:val="16"/>
          <w:szCs w:val="16"/>
        </w:rPr>
        <w:t>3.</w:t>
      </w:r>
      <w:r w:rsidRPr="00100F29">
        <w:rPr>
          <w:sz w:val="16"/>
          <w:szCs w:val="16"/>
        </w:rPr>
        <w:tab/>
      </w:r>
      <w:r w:rsidRPr="00100F29">
        <w:rPr>
          <w:b/>
          <w:bCs/>
          <w:sz w:val="16"/>
          <w:szCs w:val="16"/>
        </w:rPr>
        <w:t>Oświadczam, że zaoferowany przez nas przedmiot zamówienia jest fabrycznie nowy (nieużywany).</w:t>
      </w:r>
    </w:p>
    <w:p w14:paraId="5E6C5D83" w14:textId="49748AF1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Pr="00100F29">
        <w:rPr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4C5775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C420C9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2A8D78" w14:textId="6DDAB886" w:rsidR="00100F29" w:rsidRPr="00100F29" w:rsidRDefault="00100F29" w:rsidP="00100F29">
      <w:pPr>
        <w:tabs>
          <w:tab w:val="left" w:pos="142"/>
        </w:tabs>
        <w:jc w:val="both"/>
        <w:rPr>
          <w:sz w:val="16"/>
          <w:szCs w:val="16"/>
        </w:rPr>
      </w:pPr>
      <w:r>
        <w:rPr>
          <w:sz w:val="16"/>
          <w:szCs w:val="16"/>
        </w:rPr>
        <w:t>5</w:t>
      </w:r>
      <w:r w:rsidRPr="00100F29">
        <w:rPr>
          <w:sz w:val="16"/>
          <w:szCs w:val="16"/>
        </w:rPr>
        <w:t>.</w:t>
      </w:r>
      <w:r w:rsidRPr="00100F29">
        <w:rPr>
          <w:sz w:val="16"/>
          <w:szCs w:val="16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0F29" w:rsidRPr="00100F29" w14:paraId="1475EF4E" w14:textId="77777777" w:rsidTr="00E638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2154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61E6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 xml:space="preserve">Opis części zamówienia, którą wykonawca </w:t>
            </w:r>
          </w:p>
          <w:p w14:paraId="127838D2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8920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Nazwa podwykonawcy</w:t>
            </w:r>
            <w:r w:rsidRPr="00100F29">
              <w:rPr>
                <w:sz w:val="16"/>
                <w:szCs w:val="16"/>
              </w:rPr>
              <w:br/>
              <w:t>(o ile jest znana)</w:t>
            </w:r>
          </w:p>
        </w:tc>
      </w:tr>
      <w:tr w:rsidR="00100F29" w:rsidRPr="00100F29" w14:paraId="47BF89AE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4CFE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874F5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95D3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  <w:tr w:rsidR="00100F29" w:rsidRPr="00100F29" w14:paraId="12B0CDB6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1C3BC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CFE0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99048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</w:tbl>
    <w:p w14:paraId="23D07165" w14:textId="77777777" w:rsidR="00100F29" w:rsidRPr="00100F29" w:rsidRDefault="00100F29" w:rsidP="00100F29">
      <w:pPr>
        <w:tabs>
          <w:tab w:val="left" w:pos="426"/>
        </w:tabs>
        <w:spacing w:after="120"/>
        <w:jc w:val="both"/>
        <w:rPr>
          <w:sz w:val="16"/>
          <w:szCs w:val="16"/>
        </w:rPr>
      </w:pPr>
      <w:r w:rsidRPr="00100F29">
        <w:rPr>
          <w:sz w:val="16"/>
          <w:szCs w:val="16"/>
        </w:rPr>
        <w:tab/>
      </w:r>
    </w:p>
    <w:p w14:paraId="0E9B04F7" w14:textId="77777777" w:rsidR="00100F29" w:rsidRPr="00100F29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00F29">
        <w:rPr>
          <w:rFonts w:ascii="Times New Roman" w:hAnsi="Times New Roman"/>
          <w:sz w:val="16"/>
          <w:szCs w:val="16"/>
        </w:rPr>
        <w:t>Upoważnionymi do reprezentowania naszej firmy są następujące osoby:</w:t>
      </w:r>
    </w:p>
    <w:p w14:paraId="6C1A1FF7" w14:textId="77777777" w:rsidR="00100F29" w:rsidRPr="00100F29" w:rsidRDefault="00100F29" w:rsidP="00100F29">
      <w:pPr>
        <w:pStyle w:val="Nagwek1"/>
        <w:spacing w:before="0" w:after="0"/>
        <w:rPr>
          <w:rFonts w:ascii="Times New Roman" w:hAnsi="Times New Roman" w:cs="Times New Roman"/>
          <w:sz w:val="16"/>
          <w:szCs w:val="16"/>
        </w:rPr>
      </w:pPr>
      <w:r w:rsidRPr="00100F29">
        <w:rPr>
          <w:rFonts w:ascii="Times New Roman" w:hAnsi="Times New Roman" w:cs="Times New Roman"/>
          <w:sz w:val="16"/>
          <w:szCs w:val="16"/>
        </w:rPr>
        <w:tab/>
        <w:t>Imię i Nazwisko</w:t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</w:p>
    <w:p w14:paraId="41493553" w14:textId="77777777" w:rsidR="00100F29" w:rsidRPr="00100F29" w:rsidRDefault="00100F29" w:rsidP="00100F29">
      <w:pPr>
        <w:tabs>
          <w:tab w:val="left" w:pos="426"/>
        </w:tabs>
        <w:ind w:left="425"/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.............................................................................................................. </w:t>
      </w:r>
      <w:r w:rsidRPr="00100F29">
        <w:rPr>
          <w:sz w:val="16"/>
          <w:szCs w:val="16"/>
        </w:rPr>
        <w:tab/>
      </w:r>
      <w:r w:rsidRPr="00100F29">
        <w:rPr>
          <w:sz w:val="16"/>
          <w:szCs w:val="16"/>
        </w:rPr>
        <w:tab/>
      </w:r>
    </w:p>
    <w:p w14:paraId="308F8EE4" w14:textId="77777777" w:rsidR="00100F29" w:rsidRPr="00100F29" w:rsidRDefault="00100F29" w:rsidP="00100F29">
      <w:pPr>
        <w:tabs>
          <w:tab w:val="left" w:pos="426"/>
        </w:tabs>
        <w:ind w:left="425"/>
        <w:jc w:val="both"/>
        <w:rPr>
          <w:sz w:val="16"/>
          <w:szCs w:val="16"/>
        </w:rPr>
      </w:pPr>
      <w:r w:rsidRPr="00100F29">
        <w:rPr>
          <w:sz w:val="16"/>
          <w:szCs w:val="16"/>
        </w:rPr>
        <w:tab/>
      </w:r>
      <w:r w:rsidRPr="00100F29">
        <w:rPr>
          <w:sz w:val="16"/>
          <w:szCs w:val="16"/>
        </w:rPr>
        <w:tab/>
        <w:t xml:space="preserve"> </w:t>
      </w:r>
    </w:p>
    <w:p w14:paraId="0E697D39" w14:textId="77777777" w:rsidR="00100F29" w:rsidRPr="00100F29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00F29">
        <w:rPr>
          <w:rFonts w:ascii="Times New Roman" w:hAnsi="Times New Roman"/>
          <w:sz w:val="16"/>
          <w:szCs w:val="16"/>
        </w:rPr>
        <w:t>Upoważnienie dla powyżej wskazanych osób wynika z następującego (</w:t>
      </w:r>
      <w:proofErr w:type="spellStart"/>
      <w:r w:rsidRPr="00100F29">
        <w:rPr>
          <w:rFonts w:ascii="Times New Roman" w:hAnsi="Times New Roman"/>
          <w:sz w:val="16"/>
          <w:szCs w:val="16"/>
        </w:rPr>
        <w:t>ych</w:t>
      </w:r>
      <w:proofErr w:type="spellEnd"/>
      <w:r w:rsidRPr="00100F29">
        <w:rPr>
          <w:rFonts w:ascii="Times New Roman" w:hAnsi="Times New Roman"/>
          <w:sz w:val="16"/>
          <w:szCs w:val="16"/>
        </w:rPr>
        <w:t>) dokumentu(ów)</w:t>
      </w:r>
    </w:p>
    <w:p w14:paraId="7FF5B69D" w14:textId="77777777" w:rsidR="00100F29" w:rsidRPr="00100F29" w:rsidRDefault="00100F29" w:rsidP="00100F29">
      <w:pPr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        …………………………...........................……które dołączamy do oferty.</w:t>
      </w:r>
    </w:p>
    <w:p w14:paraId="106BAD1C" w14:textId="77777777" w:rsidR="00100F29" w:rsidRPr="00100F29" w:rsidRDefault="00100F29" w:rsidP="00100F29">
      <w:pPr>
        <w:numPr>
          <w:ilvl w:val="0"/>
          <w:numId w:val="5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 załącznikami do niniejszej oferty są:</w:t>
      </w:r>
    </w:p>
    <w:p w14:paraId="0DDCB942" w14:textId="3CE19CC0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…………………………………………………………………………………</w:t>
      </w:r>
    </w:p>
    <w:p w14:paraId="67BBC149" w14:textId="36473E7A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……………………………………………..…………………………………</w:t>
      </w:r>
    </w:p>
    <w:p w14:paraId="0DCA163F" w14:textId="51C9918D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…………………………………………………………………………………</w:t>
      </w:r>
    </w:p>
    <w:p w14:paraId="1CC42BA8" w14:textId="111D3479" w:rsidR="00100F29" w:rsidRPr="00100F29" w:rsidRDefault="00100F29" w:rsidP="00100F29">
      <w:pPr>
        <w:jc w:val="both"/>
        <w:rPr>
          <w:sz w:val="16"/>
          <w:szCs w:val="16"/>
        </w:rPr>
      </w:pPr>
    </w:p>
    <w:p w14:paraId="17B07B57" w14:textId="77777777" w:rsidR="00100F29" w:rsidRPr="00100F29" w:rsidRDefault="00100F29" w:rsidP="00392E6F">
      <w:pPr>
        <w:spacing w:line="360" w:lineRule="auto"/>
        <w:jc w:val="both"/>
        <w:rPr>
          <w:sz w:val="16"/>
          <w:szCs w:val="16"/>
        </w:rPr>
      </w:pPr>
    </w:p>
    <w:p w14:paraId="6E501960" w14:textId="60EAD5E4" w:rsidR="00100F29" w:rsidRPr="002449D6" w:rsidRDefault="00100F29" w:rsidP="002449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6"/>
          <w:szCs w:val="16"/>
          <w:lang w:eastAsia="zh-CN"/>
        </w:rPr>
      </w:pP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Oferta</w:t>
      </w:r>
      <w:r w:rsidRPr="00100F29">
        <w:rPr>
          <w:rFonts w:eastAsia="Calibri"/>
          <w:i/>
          <w:color w:val="FF0000"/>
          <w:sz w:val="16"/>
          <w:szCs w:val="16"/>
          <w:lang w:eastAsia="zh-CN"/>
        </w:rPr>
        <w:t xml:space="preserve"> </w:t>
      </w: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powinna</w:t>
      </w:r>
      <w:r w:rsidRPr="00100F29">
        <w:rPr>
          <w:rFonts w:eastAsia="Calibri"/>
          <w:i/>
          <w:color w:val="FF0000"/>
          <w:sz w:val="16"/>
          <w:szCs w:val="16"/>
          <w:lang w:eastAsia="zh-CN"/>
        </w:rPr>
        <w:t xml:space="preserve"> </w:t>
      </w: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być sporządzona</w:t>
      </w:r>
      <w:r w:rsidRPr="00100F29">
        <w:rPr>
          <w:rFonts w:eastAsia="Calibri"/>
          <w:i/>
          <w:color w:val="FF0000"/>
          <w:sz w:val="16"/>
          <w:szCs w:val="16"/>
          <w:lang w:eastAsia="zh-CN"/>
        </w:rPr>
        <w:t xml:space="preserve"> </w:t>
      </w: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</w:p>
    <w:p w14:paraId="7D3ABBC3" w14:textId="77777777" w:rsidR="00100F29" w:rsidRPr="0052074A" w:rsidRDefault="00100F29" w:rsidP="001A39D9">
      <w:pPr>
        <w:rPr>
          <w:sz w:val="16"/>
          <w:szCs w:val="16"/>
        </w:rPr>
      </w:pPr>
    </w:p>
    <w:sectPr w:rsidR="00100F29" w:rsidRPr="005207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7F26F" w14:textId="77777777" w:rsidR="00EA1868" w:rsidRDefault="00EA1868">
      <w:r>
        <w:separator/>
      </w:r>
    </w:p>
  </w:endnote>
  <w:endnote w:type="continuationSeparator" w:id="0">
    <w:p w14:paraId="7096F801" w14:textId="77777777" w:rsidR="00EA1868" w:rsidRDefault="00EA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4A950" w14:textId="77777777" w:rsidR="00EA1868" w:rsidRDefault="00EA1868">
      <w:r>
        <w:separator/>
      </w:r>
    </w:p>
  </w:footnote>
  <w:footnote w:type="continuationSeparator" w:id="0">
    <w:p w14:paraId="332223E9" w14:textId="77777777" w:rsidR="00EA1868" w:rsidRDefault="00EA1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497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2510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348437">
    <w:abstractNumId w:val="0"/>
  </w:num>
  <w:num w:numId="4" w16cid:durableId="712924619">
    <w:abstractNumId w:val="3"/>
  </w:num>
  <w:num w:numId="5" w16cid:durableId="6906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3"/>
    <w:rsid w:val="00000815"/>
    <w:rsid w:val="00012286"/>
    <w:rsid w:val="00043407"/>
    <w:rsid w:val="000704FC"/>
    <w:rsid w:val="00070FB2"/>
    <w:rsid w:val="00071CCC"/>
    <w:rsid w:val="000B731D"/>
    <w:rsid w:val="000D6134"/>
    <w:rsid w:val="000E09C7"/>
    <w:rsid w:val="000F0F53"/>
    <w:rsid w:val="000F6589"/>
    <w:rsid w:val="00100F29"/>
    <w:rsid w:val="00106636"/>
    <w:rsid w:val="00116EC6"/>
    <w:rsid w:val="001508D7"/>
    <w:rsid w:val="00152576"/>
    <w:rsid w:val="001801DD"/>
    <w:rsid w:val="001A39D9"/>
    <w:rsid w:val="001A66A2"/>
    <w:rsid w:val="001D4612"/>
    <w:rsid w:val="00207E98"/>
    <w:rsid w:val="0021761F"/>
    <w:rsid w:val="00217C20"/>
    <w:rsid w:val="00221886"/>
    <w:rsid w:val="002449D6"/>
    <w:rsid w:val="002723B0"/>
    <w:rsid w:val="00315A4A"/>
    <w:rsid w:val="00332306"/>
    <w:rsid w:val="00356BE3"/>
    <w:rsid w:val="00392E6F"/>
    <w:rsid w:val="003A0C2B"/>
    <w:rsid w:val="003A32B9"/>
    <w:rsid w:val="003B15BA"/>
    <w:rsid w:val="003B539F"/>
    <w:rsid w:val="003C085E"/>
    <w:rsid w:val="004147EB"/>
    <w:rsid w:val="00414CE8"/>
    <w:rsid w:val="004400AE"/>
    <w:rsid w:val="004508BC"/>
    <w:rsid w:val="00471A7E"/>
    <w:rsid w:val="00480219"/>
    <w:rsid w:val="00497990"/>
    <w:rsid w:val="004A2C64"/>
    <w:rsid w:val="004B7300"/>
    <w:rsid w:val="004C6753"/>
    <w:rsid w:val="004D3B15"/>
    <w:rsid w:val="004E1F89"/>
    <w:rsid w:val="005166E4"/>
    <w:rsid w:val="005168F3"/>
    <w:rsid w:val="0052074A"/>
    <w:rsid w:val="0058734B"/>
    <w:rsid w:val="00595C87"/>
    <w:rsid w:val="005B32C0"/>
    <w:rsid w:val="005D2C65"/>
    <w:rsid w:val="005E6D94"/>
    <w:rsid w:val="005F094F"/>
    <w:rsid w:val="0063384F"/>
    <w:rsid w:val="00643C6F"/>
    <w:rsid w:val="00646202"/>
    <w:rsid w:val="0065290F"/>
    <w:rsid w:val="0065410B"/>
    <w:rsid w:val="00680773"/>
    <w:rsid w:val="006815F6"/>
    <w:rsid w:val="006B4FF6"/>
    <w:rsid w:val="00715A5D"/>
    <w:rsid w:val="00750BE5"/>
    <w:rsid w:val="007748F0"/>
    <w:rsid w:val="00797001"/>
    <w:rsid w:val="007A4321"/>
    <w:rsid w:val="007F3DB3"/>
    <w:rsid w:val="008244E2"/>
    <w:rsid w:val="00833933"/>
    <w:rsid w:val="00853083"/>
    <w:rsid w:val="008B2F0C"/>
    <w:rsid w:val="008B3E95"/>
    <w:rsid w:val="008B4928"/>
    <w:rsid w:val="008B4991"/>
    <w:rsid w:val="008B4E85"/>
    <w:rsid w:val="008B55B4"/>
    <w:rsid w:val="008C36A7"/>
    <w:rsid w:val="008D2AB8"/>
    <w:rsid w:val="008D3A15"/>
    <w:rsid w:val="008F1C66"/>
    <w:rsid w:val="009009BD"/>
    <w:rsid w:val="00937E95"/>
    <w:rsid w:val="00970FE4"/>
    <w:rsid w:val="00984C48"/>
    <w:rsid w:val="00993A13"/>
    <w:rsid w:val="0099788A"/>
    <w:rsid w:val="009B2065"/>
    <w:rsid w:val="009E5420"/>
    <w:rsid w:val="00A0022B"/>
    <w:rsid w:val="00A346FE"/>
    <w:rsid w:val="00A47B4D"/>
    <w:rsid w:val="00A54E83"/>
    <w:rsid w:val="00A83018"/>
    <w:rsid w:val="00AB1281"/>
    <w:rsid w:val="00AD6938"/>
    <w:rsid w:val="00B06F7A"/>
    <w:rsid w:val="00B774DC"/>
    <w:rsid w:val="00B81874"/>
    <w:rsid w:val="00BC26BE"/>
    <w:rsid w:val="00BC2740"/>
    <w:rsid w:val="00C604BA"/>
    <w:rsid w:val="00C62512"/>
    <w:rsid w:val="00C969A6"/>
    <w:rsid w:val="00CA7D36"/>
    <w:rsid w:val="00D24208"/>
    <w:rsid w:val="00D60C38"/>
    <w:rsid w:val="00D66893"/>
    <w:rsid w:val="00D90ACB"/>
    <w:rsid w:val="00DC1500"/>
    <w:rsid w:val="00DC20F3"/>
    <w:rsid w:val="00E27FED"/>
    <w:rsid w:val="00E34D48"/>
    <w:rsid w:val="00E42265"/>
    <w:rsid w:val="00E44371"/>
    <w:rsid w:val="00E445A8"/>
    <w:rsid w:val="00E949B0"/>
    <w:rsid w:val="00EA1868"/>
    <w:rsid w:val="00EC0BEA"/>
    <w:rsid w:val="00ED2D4A"/>
    <w:rsid w:val="00EF0F09"/>
    <w:rsid w:val="00EF19BE"/>
    <w:rsid w:val="00F00591"/>
    <w:rsid w:val="00F02F04"/>
    <w:rsid w:val="00F12504"/>
    <w:rsid w:val="00F16D0A"/>
    <w:rsid w:val="00F22DC9"/>
    <w:rsid w:val="00F51688"/>
    <w:rsid w:val="00F53146"/>
    <w:rsid w:val="00F91018"/>
    <w:rsid w:val="00FA0F30"/>
    <w:rsid w:val="00FA3B31"/>
    <w:rsid w:val="00FA51A4"/>
    <w:rsid w:val="00FC0B4F"/>
    <w:rsid w:val="00FE3C92"/>
    <w:rsid w:val="00FE54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6621-5D0E-40BA-BF92-FCCB28C2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888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2</cp:revision>
  <cp:lastPrinted>2026-05-20T11:16:00Z</cp:lastPrinted>
  <dcterms:created xsi:type="dcterms:W3CDTF">2026-05-20T11:16:00Z</dcterms:created>
  <dcterms:modified xsi:type="dcterms:W3CDTF">2026-05-20T11:16:00Z</dcterms:modified>
</cp:coreProperties>
</file>