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C33EA" w14:textId="51E7FE81" w:rsidR="00FB7F50" w:rsidRPr="001241AF" w:rsidRDefault="00FB1188" w:rsidP="001241A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241AF">
        <w:rPr>
          <w:rFonts w:ascii="Verdana" w:hAnsi="Verdana"/>
          <w:sz w:val="18"/>
          <w:szCs w:val="18"/>
        </w:rPr>
        <w:t>Kraków</w:t>
      </w:r>
      <w:r w:rsidR="00FB7F50" w:rsidRPr="001241AF">
        <w:rPr>
          <w:rFonts w:ascii="Verdana" w:hAnsi="Verdana"/>
          <w:sz w:val="18"/>
          <w:szCs w:val="18"/>
        </w:rPr>
        <w:t xml:space="preserve"> dnia: </w:t>
      </w:r>
      <w:r w:rsidRPr="001241AF">
        <w:rPr>
          <w:rFonts w:ascii="Verdana" w:hAnsi="Verdana"/>
          <w:sz w:val="18"/>
          <w:szCs w:val="18"/>
        </w:rPr>
        <w:t>2026-05-21</w:t>
      </w:r>
    </w:p>
    <w:p w14:paraId="2147EDD8" w14:textId="77777777" w:rsidR="00FB1188" w:rsidRPr="001241AF" w:rsidRDefault="00FB118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41A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98E1754" w14:textId="77777777" w:rsidR="00FB1188" w:rsidRPr="001241AF" w:rsidRDefault="00FB118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41A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307898" w14:textId="1B21C2AA" w:rsidR="00FB7F50" w:rsidRPr="001241AF" w:rsidRDefault="00FB118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241A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38F17DE" w14:textId="3FC624FF" w:rsidR="00FB7F50" w:rsidRPr="001241AF" w:rsidRDefault="00FB1188" w:rsidP="00FB7F50">
      <w:pPr>
        <w:rPr>
          <w:rFonts w:ascii="Verdana" w:hAnsi="Verdana"/>
          <w:sz w:val="18"/>
          <w:szCs w:val="18"/>
        </w:rPr>
      </w:pPr>
      <w:r w:rsidRPr="001241AF">
        <w:rPr>
          <w:rFonts w:ascii="Verdana" w:hAnsi="Verdana"/>
          <w:sz w:val="18"/>
          <w:szCs w:val="18"/>
        </w:rPr>
        <w:t>Al. Mickiewicza</w:t>
      </w:r>
      <w:r w:rsidR="00FB7F50" w:rsidRPr="001241AF">
        <w:rPr>
          <w:rFonts w:ascii="Verdana" w:hAnsi="Verdana"/>
          <w:sz w:val="18"/>
          <w:szCs w:val="18"/>
        </w:rPr>
        <w:t xml:space="preserve"> </w:t>
      </w:r>
      <w:r w:rsidRPr="001241AF">
        <w:rPr>
          <w:rFonts w:ascii="Verdana" w:hAnsi="Verdana"/>
          <w:sz w:val="18"/>
          <w:szCs w:val="18"/>
        </w:rPr>
        <w:t>30</w:t>
      </w:r>
    </w:p>
    <w:p w14:paraId="43935F6A" w14:textId="414E1152" w:rsidR="00FB7F50" w:rsidRPr="001241AF" w:rsidRDefault="00FB1188" w:rsidP="00FB7F50">
      <w:pPr>
        <w:rPr>
          <w:rFonts w:ascii="Verdana" w:hAnsi="Verdana"/>
          <w:sz w:val="18"/>
          <w:szCs w:val="18"/>
        </w:rPr>
      </w:pPr>
      <w:r w:rsidRPr="001241AF">
        <w:rPr>
          <w:rFonts w:ascii="Verdana" w:hAnsi="Verdana"/>
          <w:sz w:val="18"/>
          <w:szCs w:val="18"/>
        </w:rPr>
        <w:t>30-059</w:t>
      </w:r>
      <w:r w:rsidR="00FB7F50" w:rsidRPr="001241AF">
        <w:rPr>
          <w:rFonts w:ascii="Verdana" w:hAnsi="Verdana"/>
          <w:sz w:val="18"/>
          <w:szCs w:val="18"/>
        </w:rPr>
        <w:t xml:space="preserve"> </w:t>
      </w:r>
      <w:r w:rsidRPr="001241AF">
        <w:rPr>
          <w:rFonts w:ascii="Verdana" w:hAnsi="Verdana"/>
          <w:sz w:val="18"/>
          <w:szCs w:val="18"/>
        </w:rPr>
        <w:t>Kraków</w:t>
      </w:r>
    </w:p>
    <w:p w14:paraId="07C02F17" w14:textId="77777777" w:rsidR="008642B3" w:rsidRPr="001241A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241AF">
        <w:rPr>
          <w:rFonts w:ascii="Verdana" w:hAnsi="Verdana"/>
          <w:sz w:val="18"/>
          <w:szCs w:val="18"/>
        </w:rPr>
        <w:t>OGŁOSZENIE</w:t>
      </w:r>
    </w:p>
    <w:p w14:paraId="72DB4711" w14:textId="77777777" w:rsidR="008642B3" w:rsidRPr="001241A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241AF">
        <w:rPr>
          <w:rFonts w:ascii="Verdana" w:hAnsi="Verdana"/>
          <w:b/>
          <w:sz w:val="18"/>
          <w:szCs w:val="18"/>
        </w:rPr>
        <w:t xml:space="preserve">o </w:t>
      </w:r>
      <w:r w:rsidR="0054734E" w:rsidRPr="001241A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B1188" w:rsidRPr="001241AF" w14:paraId="6F8E99DD" w14:textId="77777777" w:rsidTr="00D257D7">
        <w:trPr>
          <w:trHeight w:val="638"/>
        </w:trPr>
        <w:tc>
          <w:tcPr>
            <w:tcW w:w="959" w:type="dxa"/>
          </w:tcPr>
          <w:p w14:paraId="4B0C0A51" w14:textId="77777777" w:rsidR="00FB1188" w:rsidRPr="001241AF" w:rsidRDefault="00FB1188" w:rsidP="00D257D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41A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7F4A5EF" w14:textId="49DC06E1" w:rsidR="00FB1188" w:rsidRPr="001241AF" w:rsidRDefault="00FB1188" w:rsidP="00D257D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41A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241A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241A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41AF">
              <w:rPr>
                <w:rFonts w:ascii="Verdana" w:hAnsi="Verdana"/>
                <w:sz w:val="18"/>
                <w:szCs w:val="18"/>
              </w:rPr>
              <w:t>pn.</w:t>
            </w:r>
            <w:r w:rsidRPr="001241A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41A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41A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komputerów przenośnych i tabletów dla </w:t>
            </w:r>
            <w:proofErr w:type="spellStart"/>
            <w:r w:rsidRPr="001241AF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1241AF">
              <w:rPr>
                <w:rFonts w:ascii="Verdana" w:hAnsi="Verdana"/>
                <w:b/>
                <w:bCs/>
                <w:sz w:val="18"/>
                <w:szCs w:val="18"/>
              </w:rPr>
              <w:t xml:space="preserve"> w ramach projektu KOMPAS AGH - KC-DE-zp.25.173.2026</w:t>
            </w:r>
            <w:r w:rsidRPr="001241A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241A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241A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241AF">
              <w:rPr>
                <w:rFonts w:ascii="Verdana" w:hAnsi="Verdana"/>
                <w:b/>
                <w:sz w:val="18"/>
                <w:szCs w:val="18"/>
              </w:rPr>
              <w:t xml:space="preserve"> KC-DE-zp.25.173.2026</w:t>
            </w:r>
            <w:r w:rsidRPr="001241A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1AB3FB5" w14:textId="77777777" w:rsidR="008642B3" w:rsidRPr="001241A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241AF">
        <w:rPr>
          <w:rFonts w:ascii="Verdana" w:hAnsi="Verdana"/>
          <w:sz w:val="18"/>
          <w:szCs w:val="18"/>
        </w:rPr>
        <w:t xml:space="preserve">Zamawiający, </w:t>
      </w:r>
      <w:r w:rsidR="00CC324B" w:rsidRPr="001241A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241A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241AF">
        <w:rPr>
          <w:rFonts w:ascii="Verdana" w:hAnsi="Verdana"/>
          <w:sz w:val="18"/>
          <w:szCs w:val="18"/>
        </w:rPr>
        <w:t xml:space="preserve">ust. 1 pkt. 1 i </w:t>
      </w:r>
      <w:r w:rsidRPr="001241AF">
        <w:rPr>
          <w:rFonts w:ascii="Verdana" w:hAnsi="Verdana"/>
          <w:sz w:val="18"/>
          <w:szCs w:val="18"/>
        </w:rPr>
        <w:t xml:space="preserve">ust. </w:t>
      </w:r>
      <w:r w:rsidR="00A17CDB" w:rsidRPr="001241AF">
        <w:rPr>
          <w:rFonts w:ascii="Verdana" w:hAnsi="Verdana"/>
          <w:sz w:val="18"/>
          <w:szCs w:val="18"/>
        </w:rPr>
        <w:t>2</w:t>
      </w:r>
      <w:r w:rsidRPr="001241A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241AF">
        <w:rPr>
          <w:rFonts w:ascii="Verdana" w:hAnsi="Verdana"/>
          <w:sz w:val="18"/>
          <w:szCs w:val="18"/>
        </w:rPr>
        <w:t xml:space="preserve"> </w:t>
      </w:r>
      <w:r w:rsidR="00CC1A8E" w:rsidRPr="001241A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241AF">
        <w:rPr>
          <w:rFonts w:ascii="Verdana" w:hAnsi="Verdana"/>
          <w:sz w:val="18"/>
          <w:szCs w:val="18"/>
        </w:rPr>
        <w:t>t.j</w:t>
      </w:r>
      <w:proofErr w:type="spellEnd"/>
      <w:r w:rsidR="00CC1A8E" w:rsidRPr="001241AF">
        <w:rPr>
          <w:rFonts w:ascii="Verdana" w:hAnsi="Verdana"/>
          <w:sz w:val="18"/>
          <w:szCs w:val="18"/>
        </w:rPr>
        <w:t xml:space="preserve">. ze zm.) </w:t>
      </w:r>
      <w:r w:rsidRPr="001241A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241AF">
        <w:rPr>
          <w:rFonts w:ascii="Verdana" w:hAnsi="Verdana"/>
          <w:sz w:val="18"/>
          <w:szCs w:val="18"/>
        </w:rPr>
        <w:t>Pzp</w:t>
      </w:r>
      <w:proofErr w:type="spellEnd"/>
      <w:r w:rsidRPr="001241AF">
        <w:rPr>
          <w:rFonts w:ascii="Verdana" w:hAnsi="Verdana"/>
          <w:sz w:val="18"/>
          <w:szCs w:val="18"/>
        </w:rPr>
        <w:t>”</w:t>
      </w:r>
      <w:r w:rsidR="00D26ED6" w:rsidRPr="001241AF">
        <w:rPr>
          <w:rFonts w:ascii="Verdana" w:hAnsi="Verdana"/>
          <w:sz w:val="18"/>
          <w:szCs w:val="18"/>
        </w:rPr>
        <w:t xml:space="preserve">, </w:t>
      </w:r>
      <w:r w:rsidRPr="001241AF">
        <w:rPr>
          <w:rFonts w:ascii="Verdana" w:hAnsi="Verdana"/>
          <w:sz w:val="18"/>
          <w:szCs w:val="18"/>
        </w:rPr>
        <w:t>informuje</w:t>
      </w:r>
      <w:r w:rsidR="00D26ED6" w:rsidRPr="001241A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241AF">
        <w:rPr>
          <w:rFonts w:ascii="Verdana" w:hAnsi="Verdana"/>
          <w:sz w:val="18"/>
          <w:szCs w:val="18"/>
        </w:rPr>
        <w:t>najkorzystniejsz</w:t>
      </w:r>
      <w:r w:rsidR="00D26ED6" w:rsidRPr="001241AF">
        <w:rPr>
          <w:rFonts w:ascii="Verdana" w:hAnsi="Verdana"/>
          <w:sz w:val="18"/>
          <w:szCs w:val="18"/>
        </w:rPr>
        <w:t xml:space="preserve">a wybrana została </w:t>
      </w:r>
      <w:r w:rsidR="00756CDA" w:rsidRPr="001241AF">
        <w:rPr>
          <w:rFonts w:ascii="Verdana" w:hAnsi="Verdana"/>
          <w:sz w:val="18"/>
          <w:szCs w:val="18"/>
        </w:rPr>
        <w:t>ofer</w:t>
      </w:r>
      <w:r w:rsidR="00D26ED6" w:rsidRPr="001241AF">
        <w:rPr>
          <w:rFonts w:ascii="Verdana" w:hAnsi="Verdana"/>
          <w:sz w:val="18"/>
          <w:szCs w:val="18"/>
        </w:rPr>
        <w:t>t</w:t>
      </w:r>
      <w:r w:rsidR="009F0E5C" w:rsidRPr="001241AF">
        <w:rPr>
          <w:rFonts w:ascii="Verdana" w:hAnsi="Verdana"/>
          <w:sz w:val="18"/>
          <w:szCs w:val="18"/>
        </w:rPr>
        <w:t>a</w:t>
      </w:r>
      <w:r w:rsidR="00D26ED6" w:rsidRPr="001241A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1188" w:rsidRPr="001241AF" w14:paraId="3B34C2A2" w14:textId="77777777" w:rsidTr="00D257D7">
        <w:trPr>
          <w:cantSplit/>
        </w:trPr>
        <w:tc>
          <w:tcPr>
            <w:tcW w:w="10150" w:type="dxa"/>
          </w:tcPr>
          <w:p w14:paraId="0B91650D" w14:textId="2954DB1A" w:rsidR="00FB1188" w:rsidRPr="001241AF" w:rsidRDefault="00FB1188" w:rsidP="00D257D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241AF">
              <w:rPr>
                <w:rFonts w:ascii="Verdana" w:hAnsi="Verdana"/>
                <w:b/>
                <w:sz w:val="18"/>
                <w:szCs w:val="18"/>
              </w:rPr>
              <w:t>Eurotel SA</w:t>
            </w:r>
          </w:p>
          <w:p w14:paraId="63DE5A45" w14:textId="791D1CA9" w:rsidR="00FB1188" w:rsidRPr="001241AF" w:rsidRDefault="00FB1188" w:rsidP="00D257D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241AF">
              <w:rPr>
                <w:rFonts w:ascii="Verdana" w:hAnsi="Verdana"/>
                <w:bCs/>
                <w:sz w:val="18"/>
                <w:szCs w:val="18"/>
              </w:rPr>
              <w:t xml:space="preserve">Kartuska 391 </w:t>
            </w:r>
          </w:p>
          <w:p w14:paraId="6439EBE5" w14:textId="725481CE" w:rsidR="00FB1188" w:rsidRPr="001241AF" w:rsidRDefault="00FB1188" w:rsidP="00D257D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241AF">
              <w:rPr>
                <w:rFonts w:ascii="Verdana" w:hAnsi="Verdana"/>
                <w:bCs/>
                <w:sz w:val="18"/>
                <w:szCs w:val="18"/>
              </w:rPr>
              <w:t>80-125 Gdańsk</w:t>
            </w:r>
          </w:p>
          <w:p w14:paraId="75918276" w14:textId="2EC5C692" w:rsidR="00FB1188" w:rsidRPr="001241AF" w:rsidRDefault="00FB1188" w:rsidP="00D257D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241A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B26D71" w:rsidRPr="001241A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241AF">
              <w:rPr>
                <w:rFonts w:ascii="Verdana" w:hAnsi="Verdana"/>
                <w:sz w:val="18"/>
                <w:szCs w:val="18"/>
              </w:rPr>
              <w:t>brutto</w:t>
            </w:r>
            <w:r w:rsidR="00B26D71" w:rsidRPr="001241AF">
              <w:rPr>
                <w:rFonts w:ascii="Verdana" w:hAnsi="Verdana"/>
                <w:sz w:val="18"/>
                <w:szCs w:val="18"/>
              </w:rPr>
              <w:t>:</w:t>
            </w:r>
            <w:r w:rsidRPr="001241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41AF">
              <w:rPr>
                <w:rFonts w:ascii="Verdana" w:hAnsi="Verdana"/>
                <w:b/>
                <w:sz w:val="18"/>
                <w:szCs w:val="18"/>
              </w:rPr>
              <w:t>35 928.30 zł</w:t>
            </w:r>
            <w:r w:rsidRPr="001241A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A46DA62" w14:textId="77777777" w:rsidR="00FB1188" w:rsidRPr="001241AF" w:rsidRDefault="00FB1188" w:rsidP="00D257D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241A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241A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41A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241A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92A2F9C" w14:textId="77777777" w:rsidR="003A0AFC" w:rsidRPr="001241A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241A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E56D0E7" w14:textId="77777777" w:rsidR="00E85D70" w:rsidRPr="001241A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134"/>
        <w:gridCol w:w="993"/>
      </w:tblGrid>
      <w:tr w:rsidR="001241AF" w:rsidRPr="001241AF" w14:paraId="1E610DBB" w14:textId="77777777" w:rsidTr="00D257D7">
        <w:trPr>
          <w:trHeight w:val="510"/>
        </w:trPr>
        <w:tc>
          <w:tcPr>
            <w:tcW w:w="851" w:type="dxa"/>
            <w:vAlign w:val="center"/>
          </w:tcPr>
          <w:p w14:paraId="116664A4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241A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202FA4B9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5ECF0913" w14:textId="77777777" w:rsidR="001241AF" w:rsidRPr="001241AF" w:rsidRDefault="001241AF" w:rsidP="00D257D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79BFCC3" w14:textId="77777777" w:rsidR="001241AF" w:rsidRPr="001241AF" w:rsidRDefault="001241AF" w:rsidP="00D257D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vAlign w:val="center"/>
          </w:tcPr>
          <w:p w14:paraId="463C9D08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241AF" w:rsidRPr="001241AF" w14:paraId="75058D2D" w14:textId="77777777" w:rsidTr="00D257D7">
        <w:tc>
          <w:tcPr>
            <w:tcW w:w="851" w:type="dxa"/>
            <w:vAlign w:val="center"/>
          </w:tcPr>
          <w:p w14:paraId="0C587FE6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3A2F608A" w14:textId="77777777" w:rsidR="001241AF" w:rsidRPr="001241AF" w:rsidRDefault="001241AF" w:rsidP="00D257D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/>
                <w:sz w:val="18"/>
                <w:szCs w:val="18"/>
              </w:rPr>
              <w:t>Eurotel SA</w:t>
            </w:r>
          </w:p>
          <w:p w14:paraId="46975AA2" w14:textId="5341C42A" w:rsidR="001241AF" w:rsidRPr="001241AF" w:rsidRDefault="001241AF" w:rsidP="00D257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Kartuska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 xml:space="preserve">391 </w:t>
            </w:r>
          </w:p>
          <w:p w14:paraId="377CE426" w14:textId="77777777" w:rsidR="001241AF" w:rsidRPr="001241AF" w:rsidRDefault="001241AF" w:rsidP="00D257D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80-125 Gdańsk</w:t>
            </w:r>
          </w:p>
        </w:tc>
        <w:tc>
          <w:tcPr>
            <w:tcW w:w="992" w:type="dxa"/>
            <w:vAlign w:val="center"/>
          </w:tcPr>
          <w:p w14:paraId="4D4963D7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3880760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648FA04D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241AF" w:rsidRPr="001241AF" w14:paraId="4EC34C44" w14:textId="77777777" w:rsidTr="00D257D7">
        <w:tc>
          <w:tcPr>
            <w:tcW w:w="851" w:type="dxa"/>
            <w:vAlign w:val="center"/>
          </w:tcPr>
          <w:p w14:paraId="7105E411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0A0B4F99" w14:textId="77777777" w:rsidR="001241AF" w:rsidRPr="001241AF" w:rsidRDefault="001241AF" w:rsidP="00D257D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1241AF">
              <w:rPr>
                <w:rFonts w:ascii="Verdana" w:hAnsi="Verdana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6EF957F4" w14:textId="77777777" w:rsidR="001241AF" w:rsidRPr="001241AF" w:rsidRDefault="001241AF" w:rsidP="00D257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Opaczewska</w:t>
            </w:r>
            <w:proofErr w:type="spellEnd"/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 xml:space="preserve"> 7/16</w:t>
            </w:r>
          </w:p>
          <w:p w14:paraId="6EB00E65" w14:textId="77777777" w:rsidR="001241AF" w:rsidRPr="001241AF" w:rsidRDefault="001241AF" w:rsidP="00D257D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02-368 Warszawa</w:t>
            </w:r>
          </w:p>
        </w:tc>
        <w:tc>
          <w:tcPr>
            <w:tcW w:w="992" w:type="dxa"/>
            <w:vAlign w:val="center"/>
          </w:tcPr>
          <w:p w14:paraId="7325221D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56,36</w:t>
            </w:r>
          </w:p>
        </w:tc>
        <w:tc>
          <w:tcPr>
            <w:tcW w:w="1134" w:type="dxa"/>
            <w:vAlign w:val="center"/>
          </w:tcPr>
          <w:p w14:paraId="729AA240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314F6ADC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96,36</w:t>
            </w:r>
          </w:p>
        </w:tc>
      </w:tr>
      <w:tr w:rsidR="001241AF" w:rsidRPr="001241AF" w14:paraId="7D103646" w14:textId="77777777" w:rsidTr="00D257D7">
        <w:tc>
          <w:tcPr>
            <w:tcW w:w="851" w:type="dxa"/>
            <w:vAlign w:val="center"/>
          </w:tcPr>
          <w:p w14:paraId="3551BE72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1C03EAEA" w14:textId="77777777" w:rsidR="001241AF" w:rsidRPr="001241AF" w:rsidRDefault="001241AF" w:rsidP="00D257D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/>
                <w:sz w:val="18"/>
                <w:szCs w:val="18"/>
              </w:rPr>
              <w:t>CPU ZETO Sp.  z o.o.</w:t>
            </w:r>
          </w:p>
          <w:p w14:paraId="5D57E221" w14:textId="77777777" w:rsidR="001241AF" w:rsidRPr="001241AF" w:rsidRDefault="001241AF" w:rsidP="00D257D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 xml:space="preserve">Powstańców Wielkopolskich 20 </w:t>
            </w:r>
          </w:p>
          <w:p w14:paraId="0F8B0500" w14:textId="77777777" w:rsidR="001241AF" w:rsidRPr="001241AF" w:rsidRDefault="001241AF" w:rsidP="00D257D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bCs/>
                <w:sz w:val="18"/>
                <w:szCs w:val="18"/>
              </w:rPr>
              <w:t>58-500 Jelenia Góra</w:t>
            </w:r>
          </w:p>
        </w:tc>
        <w:tc>
          <w:tcPr>
            <w:tcW w:w="992" w:type="dxa"/>
            <w:vAlign w:val="center"/>
          </w:tcPr>
          <w:p w14:paraId="634B91E3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Arial"/>
                <w:sz w:val="18"/>
                <w:szCs w:val="18"/>
              </w:rPr>
              <w:t>42.68</w:t>
            </w:r>
          </w:p>
        </w:tc>
        <w:tc>
          <w:tcPr>
            <w:tcW w:w="1134" w:type="dxa"/>
            <w:vAlign w:val="center"/>
          </w:tcPr>
          <w:p w14:paraId="652896D7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241AF">
              <w:rPr>
                <w:rFonts w:ascii="Verdana" w:hAnsi="Verdana" w:cs="Arial"/>
                <w:sz w:val="18"/>
                <w:szCs w:val="18"/>
              </w:rPr>
              <w:t>26.67</w:t>
            </w:r>
          </w:p>
        </w:tc>
        <w:tc>
          <w:tcPr>
            <w:tcW w:w="993" w:type="dxa"/>
            <w:vAlign w:val="center"/>
          </w:tcPr>
          <w:p w14:paraId="612FAD17" w14:textId="77777777" w:rsidR="001241AF" w:rsidRPr="001241AF" w:rsidRDefault="001241AF" w:rsidP="00D257D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241A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241AF">
              <w:rPr>
                <w:rFonts w:ascii="Verdana" w:hAnsi="Verdana" w:cs="Arial"/>
                <w:sz w:val="18"/>
                <w:szCs w:val="18"/>
              </w:rPr>
              <w:t>69.35</w:t>
            </w:r>
          </w:p>
        </w:tc>
      </w:tr>
    </w:tbl>
    <w:p w14:paraId="2398F241" w14:textId="77777777" w:rsidR="00F960D7" w:rsidRPr="001241A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D927444" w14:textId="77777777" w:rsidR="00F960D7" w:rsidRPr="001241A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241A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CF68E" w14:textId="77777777" w:rsidR="00855043" w:rsidRDefault="00855043">
      <w:r>
        <w:separator/>
      </w:r>
    </w:p>
  </w:endnote>
  <w:endnote w:type="continuationSeparator" w:id="0">
    <w:p w14:paraId="718B1352" w14:textId="77777777" w:rsidR="00855043" w:rsidRDefault="00855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8B7F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BB7C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15AF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0AC2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67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FAAA7" w14:textId="77777777" w:rsidR="00855043" w:rsidRDefault="00855043">
      <w:r>
        <w:separator/>
      </w:r>
    </w:p>
  </w:footnote>
  <w:footnote w:type="continuationSeparator" w:id="0">
    <w:p w14:paraId="67F0537F" w14:textId="77777777" w:rsidR="00855043" w:rsidRDefault="00855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4E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463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FC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895"/>
    <w:rsid w:val="00005838"/>
    <w:rsid w:val="00022322"/>
    <w:rsid w:val="00042497"/>
    <w:rsid w:val="000C1E6F"/>
    <w:rsid w:val="000E4E56"/>
    <w:rsid w:val="001241AF"/>
    <w:rsid w:val="001A1468"/>
    <w:rsid w:val="001B7815"/>
    <w:rsid w:val="001C31ED"/>
    <w:rsid w:val="002B1E4F"/>
    <w:rsid w:val="002B6761"/>
    <w:rsid w:val="003445A0"/>
    <w:rsid w:val="003A0AFC"/>
    <w:rsid w:val="003C2895"/>
    <w:rsid w:val="003C775B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5043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6D71"/>
    <w:rsid w:val="00B32D12"/>
    <w:rsid w:val="00B464D3"/>
    <w:rsid w:val="00B8185B"/>
    <w:rsid w:val="00BD2174"/>
    <w:rsid w:val="00C423DD"/>
    <w:rsid w:val="00C473FA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118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A0AA3"/>
  <w15:chartTrackingRefBased/>
  <w15:docId w15:val="{A1960494-BF1E-4A49-94DE-E5E2061A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241A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2026-05-21T10:00:00Z</cp:lastPrinted>
  <dcterms:created xsi:type="dcterms:W3CDTF">2026-05-21T10:00:00Z</dcterms:created>
  <dcterms:modified xsi:type="dcterms:W3CDTF">2026-05-21T10:00:00Z</dcterms:modified>
</cp:coreProperties>
</file>